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292FD" w14:textId="77777777" w:rsidR="00E530EA" w:rsidRPr="00E530EA" w:rsidRDefault="00E530EA" w:rsidP="00E530EA">
      <w:bookmarkStart w:id="0" w:name="_Toc405970035"/>
    </w:p>
    <w:p w14:paraId="5E7D7855" w14:textId="765B470F" w:rsidR="00986178" w:rsidRPr="00F228FE" w:rsidRDefault="0E6DE492" w:rsidP="0E6DE492">
      <w:pPr>
        <w:pStyle w:val="Title"/>
        <w:rPr>
          <w:rFonts w:asciiTheme="minorHAnsi" w:hAnsiTheme="minorHAnsi"/>
        </w:rPr>
      </w:pPr>
      <w:r w:rsidRPr="0E6DE492">
        <w:rPr>
          <w:rFonts w:asciiTheme="minorHAnsi" w:hAnsiTheme="minorHAnsi"/>
        </w:rPr>
        <w:t>Earthquake - Incident Operations plan</w:t>
      </w:r>
    </w:p>
    <w:p w14:paraId="58755F6D" w14:textId="0C01CB7D" w:rsidR="001710CF" w:rsidRPr="00F228FE" w:rsidRDefault="00B155E1" w:rsidP="00B155E1">
      <w:pPr>
        <w:pStyle w:val="FauxTitle"/>
        <w:tabs>
          <w:tab w:val="center" w:pos="4680"/>
          <w:tab w:val="left" w:pos="8370"/>
        </w:tabs>
        <w:rPr>
          <w:rFonts w:asciiTheme="minorHAnsi" w:hAnsiTheme="minorHAnsi"/>
        </w:rPr>
      </w:pPr>
      <w:r w:rsidRPr="00F228FE">
        <w:rPr>
          <w:rFonts w:asciiTheme="minorHAnsi" w:hAnsiTheme="minorHAnsi"/>
        </w:rPr>
        <w:t>CEMP - Annex IV documentation</w:t>
      </w:r>
    </w:p>
    <w:p w14:paraId="6B225959" w14:textId="4E61D38C" w:rsidR="001710CF" w:rsidRDefault="001710CF" w:rsidP="004049F2">
      <w:pPr>
        <w:spacing w:before="0" w:after="60" w:line="240" w:lineRule="auto"/>
        <w:jc w:val="both"/>
      </w:pPr>
    </w:p>
    <w:p w14:paraId="19FD72EF" w14:textId="13EF08F9" w:rsidR="00DE7F5E" w:rsidRDefault="00DE7F5E" w:rsidP="004049F2">
      <w:pPr>
        <w:spacing w:before="0" w:after="60" w:line="240" w:lineRule="auto"/>
        <w:jc w:val="both"/>
      </w:pPr>
    </w:p>
    <w:p w14:paraId="46A127F8" w14:textId="09B95A04" w:rsidR="00295163" w:rsidRDefault="0003773D" w:rsidP="004049F2">
      <w:pPr>
        <w:spacing w:before="0" w:after="60" w:line="240" w:lineRule="auto"/>
        <w:jc w:val="both"/>
      </w:pPr>
      <w:r>
        <w:t xml:space="preserve">              </w:t>
      </w:r>
      <w:r w:rsidR="00DE7F5E">
        <w:rPr>
          <w:noProof/>
        </w:rPr>
        <mc:AlternateContent>
          <mc:Choice Requires="wpg">
            <w:drawing>
              <wp:inline distT="0" distB="0" distL="0" distR="0" wp14:anchorId="664B6F24" wp14:editId="35AB2566">
                <wp:extent cx="5045710" cy="3505200"/>
                <wp:effectExtent l="19050" t="19050" r="40640" b="38100"/>
                <wp:docPr id="5" name="Group 5" descr="Image of the Seattle skyline with Mt. Rainer in the background."/>
                <wp:cNvGraphicFramePr/>
                <a:graphic xmlns:a="http://schemas.openxmlformats.org/drawingml/2006/main">
                  <a:graphicData uri="http://schemas.microsoft.com/office/word/2010/wordprocessingGroup">
                    <wpg:wgp>
                      <wpg:cNvGrpSpPr/>
                      <wpg:grpSpPr>
                        <a:xfrm>
                          <a:off x="0" y="0"/>
                          <a:ext cx="5045710" cy="3505200"/>
                          <a:chOff x="0" y="0"/>
                          <a:chExt cx="5045710" cy="3505200"/>
                        </a:xfrm>
                      </wpg:grpSpPr>
                      <wps:wsp>
                        <wps:cNvPr id="24" name="Rectangle 24"/>
                        <wps:cNvSpPr/>
                        <wps:spPr>
                          <a:xfrm>
                            <a:off x="0" y="0"/>
                            <a:ext cx="5045710" cy="3505200"/>
                          </a:xfrm>
                          <a:prstGeom prst="rect">
                            <a:avLst/>
                          </a:prstGeom>
                          <a:noFill/>
                          <a:ln w="508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Image of Seattle Skyline." title="Image of Seattle Skyline"/>
                          <pic:cNvPicPr>
                            <a:picLocks noChangeAspect="1"/>
                          </pic:cNvPicPr>
                        </pic:nvPicPr>
                        <pic:blipFill rotWithShape="1">
                          <a:blip r:embed="rId11">
                            <a:extLst>
                              <a:ext uri="{28A0092B-C50C-407E-A947-70E740481C1C}">
                                <a14:useLocalDpi xmlns:a14="http://schemas.microsoft.com/office/drawing/2010/main" val="0"/>
                              </a:ext>
                            </a:extLst>
                          </a:blip>
                          <a:srcRect l="24590"/>
                          <a:stretch/>
                        </pic:blipFill>
                        <pic:spPr bwMode="auto">
                          <a:xfrm>
                            <a:off x="114300" y="76200"/>
                            <a:ext cx="4800600" cy="33337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61AA8A8" id="Group 5" o:spid="_x0000_s1026" alt="Image of the Seattle skyline with Mt. Rainer in the background." style="width:397.3pt;height:276pt;mso-position-horizontal-relative:char;mso-position-vertical-relative:line" coordsize="50457,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">
                <v:rect id="Rectangle 24" o:spid="_x0000_s1027" style="position:absolute;width:50457;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" filled="f" strokecolor="#060" strokeweight="4pt"/>
                <v:shape id="Picture 2" o:spid="_x0000_s1028" type="#_x0000_t75" alt="Image of Seattle Skyline." style="position:absolute;left:1143;top:762;width:48006;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">
                  <v:imagedata r:id="rId12" o:title="Image of Seattle Skyline" cropleft="16115f"/>
                </v:shape>
                <w10:anchorlock/>
              </v:group>
            </w:pict>
          </mc:Fallback>
        </mc:AlternateContent>
      </w:r>
    </w:p>
    <w:p w14:paraId="5A7747E7" w14:textId="68CFCF72" w:rsidR="007204C8" w:rsidRDefault="007204C8" w:rsidP="004049F2">
      <w:pPr>
        <w:spacing w:before="0" w:after="60" w:line="240" w:lineRule="auto"/>
        <w:jc w:val="both"/>
      </w:pPr>
      <w:bookmarkStart w:id="1" w:name="_GoBack"/>
      <w:bookmarkEnd w:id="1"/>
    </w:p>
    <w:p w14:paraId="0756403A" w14:textId="43E32598" w:rsidR="00DE7F5E" w:rsidRDefault="00DE7F5E" w:rsidP="004049F2">
      <w:pPr>
        <w:spacing w:before="0" w:after="60" w:line="240" w:lineRule="auto"/>
        <w:jc w:val="both"/>
      </w:pPr>
    </w:p>
    <w:p w14:paraId="7C26016C" w14:textId="022094B9" w:rsidR="00DE7F5E" w:rsidRDefault="00DE7F5E" w:rsidP="004049F2">
      <w:pPr>
        <w:spacing w:before="0" w:after="60" w:line="240" w:lineRule="auto"/>
        <w:jc w:val="both"/>
      </w:pPr>
    </w:p>
    <w:p w14:paraId="36F63854" w14:textId="0108EAE3" w:rsidR="00DE7F5E" w:rsidRDefault="00DE7F5E" w:rsidP="004049F2">
      <w:pPr>
        <w:spacing w:before="0" w:after="60" w:line="240" w:lineRule="auto"/>
        <w:jc w:val="both"/>
      </w:pPr>
    </w:p>
    <w:p w14:paraId="4E27C062" w14:textId="7DD3003B" w:rsidR="00DE7F5E" w:rsidRDefault="00DE7F5E" w:rsidP="004049F2">
      <w:pPr>
        <w:spacing w:before="0" w:after="60" w:line="240" w:lineRule="auto"/>
        <w:jc w:val="both"/>
      </w:pPr>
    </w:p>
    <w:p w14:paraId="22BCC68E" w14:textId="1C733BA7" w:rsidR="00DE7F5E" w:rsidRPr="00533440" w:rsidRDefault="00533440" w:rsidP="00533440">
      <w:pPr>
        <w:spacing w:before="0" w:after="60" w:line="240" w:lineRule="auto"/>
        <w:jc w:val="center"/>
        <w:rPr>
          <w:b/>
          <w:bCs/>
        </w:rPr>
      </w:pPr>
      <w:r w:rsidRPr="00533440">
        <w:rPr>
          <w:b/>
          <w:bCs/>
        </w:rPr>
        <w:t xml:space="preserve">Approval Date: </w:t>
      </w:r>
      <w:r w:rsidR="001431B4" w:rsidRPr="00533440">
        <w:rPr>
          <w:b/>
          <w:bCs/>
        </w:rPr>
        <w:t>January 8, 2020</w:t>
      </w:r>
    </w:p>
    <w:p w14:paraId="089C4494" w14:textId="42C25E1E" w:rsidR="00DE7F5E" w:rsidRDefault="00DE7F5E" w:rsidP="004049F2">
      <w:pPr>
        <w:spacing w:before="0" w:after="60" w:line="240" w:lineRule="auto"/>
        <w:jc w:val="both"/>
      </w:pPr>
    </w:p>
    <w:p w14:paraId="35A18D0D" w14:textId="53EFE813" w:rsidR="00DE7F5E" w:rsidRDefault="00DE7F5E" w:rsidP="004049F2">
      <w:pPr>
        <w:spacing w:before="0" w:after="60" w:line="240" w:lineRule="auto"/>
        <w:jc w:val="both"/>
      </w:pPr>
    </w:p>
    <w:p w14:paraId="6793D10A" w14:textId="1A2152EF" w:rsidR="00DE7F5E" w:rsidRDefault="00DE7F5E" w:rsidP="004049F2">
      <w:pPr>
        <w:spacing w:before="0" w:after="60" w:line="240" w:lineRule="auto"/>
        <w:jc w:val="both"/>
      </w:pPr>
    </w:p>
    <w:p w14:paraId="0B775CFD" w14:textId="77777777" w:rsidR="00DE7F5E" w:rsidRDefault="00DE7F5E" w:rsidP="004049F2">
      <w:pPr>
        <w:spacing w:before="0" w:after="60" w:line="240" w:lineRule="auto"/>
        <w:jc w:val="both"/>
      </w:pPr>
    </w:p>
    <w:p w14:paraId="1175B54D" w14:textId="29423D12" w:rsidR="007204C8" w:rsidRDefault="007204C8" w:rsidP="004049F2">
      <w:pPr>
        <w:spacing w:before="0" w:after="60" w:line="240" w:lineRule="auto"/>
        <w:jc w:val="both"/>
      </w:pPr>
    </w:p>
    <w:p w14:paraId="3256FB57" w14:textId="1026D2BB" w:rsidR="00986178" w:rsidRPr="00CB1686" w:rsidRDefault="0E6DE492" w:rsidP="00295163">
      <w:pPr>
        <w:spacing w:before="0" w:after="60" w:line="240" w:lineRule="auto"/>
      </w:pPr>
      <w:r>
        <w:t>Note:</w:t>
      </w:r>
      <w:r w:rsidR="0032273B">
        <w:t xml:space="preserve"> </w:t>
      </w:r>
      <w:r>
        <w:t xml:space="preserve">This Incident Operations Plan is part of Annex IV of the Comprehensive Emergency Management Plan and this version includes the 2018 </w:t>
      </w:r>
      <w:r w:rsidR="00371F9C">
        <w:t>update</w:t>
      </w:r>
      <w:r>
        <w:t>. City of Seattle Office of Emergency Management acts as the Incident Operations Plan Coordinator and collaborated with many partners for respective updates.</w:t>
      </w:r>
      <w:r w:rsidR="007204C8">
        <w:br w:type="page"/>
      </w:r>
    </w:p>
    <w:p w14:paraId="4DF500E9" w14:textId="77777777" w:rsidR="00986178" w:rsidRDefault="00986178" w:rsidP="00986178">
      <w:pPr>
        <w:pStyle w:val="FauxH1ForESorNoTOC"/>
      </w:pPr>
      <w:bookmarkStart w:id="2" w:name="_Toc27405068"/>
      <w:r>
        <w:lastRenderedPageBreak/>
        <w:t>TABLE OF CONTENTS</w:t>
      </w:r>
      <w:bookmarkEnd w:id="2"/>
    </w:p>
    <w:p w14:paraId="7DCD1B31" w14:textId="48F1E3D2" w:rsidR="00C01327" w:rsidRDefault="00EC351F">
      <w:pPr>
        <w:pStyle w:val="TOC1"/>
        <w:rPr>
          <w:rFonts w:asciiTheme="minorHAnsi" w:eastAsiaTheme="minorEastAsia" w:hAnsiTheme="minorHAnsi" w:cstheme="minorBidi"/>
          <w:b w:val="0"/>
        </w:rPr>
      </w:pPr>
      <w:r>
        <w:fldChar w:fldCharType="begin"/>
      </w:r>
      <w:r>
        <w:instrText xml:space="preserve"> TOC \o "1-2" \h \z \u </w:instrText>
      </w:r>
      <w:r>
        <w:fldChar w:fldCharType="separate"/>
      </w:r>
      <w:hyperlink w:anchor="_Toc27405068" w:history="1">
        <w:r w:rsidR="00C01327" w:rsidRPr="00F716B2">
          <w:rPr>
            <w:rStyle w:val="Hyperlink"/>
          </w:rPr>
          <w:t>TABLE OF CONTENTS</w:t>
        </w:r>
        <w:r w:rsidR="00C01327">
          <w:rPr>
            <w:webHidden/>
          </w:rPr>
          <w:tab/>
        </w:r>
        <w:r w:rsidR="00C01327">
          <w:rPr>
            <w:webHidden/>
          </w:rPr>
          <w:fldChar w:fldCharType="begin"/>
        </w:r>
        <w:r w:rsidR="00C01327">
          <w:rPr>
            <w:webHidden/>
          </w:rPr>
          <w:instrText xml:space="preserve"> PAGEREF _Toc27405068 \h </w:instrText>
        </w:r>
        <w:r w:rsidR="00C01327">
          <w:rPr>
            <w:webHidden/>
          </w:rPr>
        </w:r>
        <w:r w:rsidR="00C01327">
          <w:rPr>
            <w:webHidden/>
          </w:rPr>
          <w:fldChar w:fldCharType="separate"/>
        </w:r>
        <w:r w:rsidR="00C01327">
          <w:rPr>
            <w:webHidden/>
          </w:rPr>
          <w:t>1-2</w:t>
        </w:r>
        <w:r w:rsidR="00C01327">
          <w:rPr>
            <w:webHidden/>
          </w:rPr>
          <w:fldChar w:fldCharType="end"/>
        </w:r>
      </w:hyperlink>
    </w:p>
    <w:p w14:paraId="40991698" w14:textId="03610C5B" w:rsidR="00C01327" w:rsidRDefault="0003773D">
      <w:pPr>
        <w:pStyle w:val="TOC1"/>
        <w:rPr>
          <w:rFonts w:asciiTheme="minorHAnsi" w:eastAsiaTheme="minorEastAsia" w:hAnsiTheme="minorHAnsi" w:cstheme="minorBidi"/>
          <w:b w:val="0"/>
        </w:rPr>
      </w:pPr>
      <w:hyperlink w:anchor="_Toc27405069" w:history="1">
        <w:r w:rsidR="00C01327" w:rsidRPr="00F716B2">
          <w:rPr>
            <w:rStyle w:val="Hyperlink"/>
          </w:rPr>
          <w:t>Tables</w:t>
        </w:r>
        <w:r w:rsidR="00C01327">
          <w:rPr>
            <w:webHidden/>
          </w:rPr>
          <w:tab/>
        </w:r>
        <w:r w:rsidR="00C01327">
          <w:rPr>
            <w:webHidden/>
          </w:rPr>
          <w:fldChar w:fldCharType="begin"/>
        </w:r>
        <w:r w:rsidR="00C01327">
          <w:rPr>
            <w:webHidden/>
          </w:rPr>
          <w:instrText xml:space="preserve"> PAGEREF _Toc27405069 \h </w:instrText>
        </w:r>
        <w:r w:rsidR="00C01327">
          <w:rPr>
            <w:webHidden/>
          </w:rPr>
        </w:r>
        <w:r w:rsidR="00C01327">
          <w:rPr>
            <w:webHidden/>
          </w:rPr>
          <w:fldChar w:fldCharType="separate"/>
        </w:r>
        <w:r w:rsidR="00C01327">
          <w:rPr>
            <w:webHidden/>
          </w:rPr>
          <w:t>1-4</w:t>
        </w:r>
        <w:r w:rsidR="00C01327">
          <w:rPr>
            <w:webHidden/>
          </w:rPr>
          <w:fldChar w:fldCharType="end"/>
        </w:r>
      </w:hyperlink>
    </w:p>
    <w:p w14:paraId="4C049F5B" w14:textId="77B19CFA" w:rsidR="00C01327" w:rsidRDefault="0003773D">
      <w:pPr>
        <w:pStyle w:val="TOC1"/>
        <w:rPr>
          <w:rFonts w:asciiTheme="minorHAnsi" w:eastAsiaTheme="minorEastAsia" w:hAnsiTheme="minorHAnsi" w:cstheme="minorBidi"/>
          <w:b w:val="0"/>
        </w:rPr>
      </w:pPr>
      <w:hyperlink w:anchor="_Toc27405070" w:history="1">
        <w:r w:rsidR="00C01327" w:rsidRPr="00F716B2">
          <w:rPr>
            <w:rStyle w:val="Hyperlink"/>
          </w:rPr>
          <w:t>Figures</w:t>
        </w:r>
        <w:r w:rsidR="00C01327">
          <w:rPr>
            <w:webHidden/>
          </w:rPr>
          <w:tab/>
        </w:r>
        <w:r w:rsidR="00C01327">
          <w:rPr>
            <w:webHidden/>
          </w:rPr>
          <w:fldChar w:fldCharType="begin"/>
        </w:r>
        <w:r w:rsidR="00C01327">
          <w:rPr>
            <w:webHidden/>
          </w:rPr>
          <w:instrText xml:space="preserve"> PAGEREF _Toc27405070 \h </w:instrText>
        </w:r>
        <w:r w:rsidR="00C01327">
          <w:rPr>
            <w:webHidden/>
          </w:rPr>
        </w:r>
        <w:r w:rsidR="00C01327">
          <w:rPr>
            <w:webHidden/>
          </w:rPr>
          <w:fldChar w:fldCharType="separate"/>
        </w:r>
        <w:r w:rsidR="00C01327">
          <w:rPr>
            <w:webHidden/>
          </w:rPr>
          <w:t>1-4</w:t>
        </w:r>
        <w:r w:rsidR="00C01327">
          <w:rPr>
            <w:webHidden/>
          </w:rPr>
          <w:fldChar w:fldCharType="end"/>
        </w:r>
      </w:hyperlink>
    </w:p>
    <w:p w14:paraId="6862539A" w14:textId="2D414196" w:rsidR="00C01327" w:rsidRDefault="0003773D">
      <w:pPr>
        <w:pStyle w:val="TOC1"/>
        <w:rPr>
          <w:rFonts w:asciiTheme="minorHAnsi" w:eastAsiaTheme="minorEastAsia" w:hAnsiTheme="minorHAnsi" w:cstheme="minorBidi"/>
          <w:b w:val="0"/>
        </w:rPr>
      </w:pPr>
      <w:hyperlink w:anchor="_Toc27405071" w:history="1">
        <w:r w:rsidR="00C01327" w:rsidRPr="00F716B2">
          <w:rPr>
            <w:rStyle w:val="Hyperlink"/>
          </w:rPr>
          <w:t>1.</w:t>
        </w:r>
        <w:r w:rsidR="00C01327">
          <w:rPr>
            <w:rFonts w:asciiTheme="minorHAnsi" w:eastAsiaTheme="minorEastAsia" w:hAnsiTheme="minorHAnsi" w:cstheme="minorBidi"/>
            <w:b w:val="0"/>
          </w:rPr>
          <w:tab/>
        </w:r>
        <w:r w:rsidR="00C01327" w:rsidRPr="00F716B2">
          <w:rPr>
            <w:rStyle w:val="Hyperlink"/>
          </w:rPr>
          <w:t>STAKEHOLDERS</w:t>
        </w:r>
        <w:r w:rsidR="00C01327">
          <w:rPr>
            <w:webHidden/>
          </w:rPr>
          <w:tab/>
        </w:r>
        <w:r w:rsidR="00C01327">
          <w:rPr>
            <w:webHidden/>
          </w:rPr>
          <w:fldChar w:fldCharType="begin"/>
        </w:r>
        <w:r w:rsidR="00C01327">
          <w:rPr>
            <w:webHidden/>
          </w:rPr>
          <w:instrText xml:space="preserve"> PAGEREF _Toc27405071 \h </w:instrText>
        </w:r>
        <w:r w:rsidR="00C01327">
          <w:rPr>
            <w:webHidden/>
          </w:rPr>
        </w:r>
        <w:r w:rsidR="00C01327">
          <w:rPr>
            <w:webHidden/>
          </w:rPr>
          <w:fldChar w:fldCharType="separate"/>
        </w:r>
        <w:r w:rsidR="00C01327">
          <w:rPr>
            <w:webHidden/>
          </w:rPr>
          <w:t>1-1</w:t>
        </w:r>
        <w:r w:rsidR="00C01327">
          <w:rPr>
            <w:webHidden/>
          </w:rPr>
          <w:fldChar w:fldCharType="end"/>
        </w:r>
      </w:hyperlink>
    </w:p>
    <w:p w14:paraId="1F2E2A37" w14:textId="404C865E" w:rsidR="00C01327" w:rsidRDefault="0003773D">
      <w:pPr>
        <w:pStyle w:val="TOC1"/>
        <w:rPr>
          <w:rFonts w:asciiTheme="minorHAnsi" w:eastAsiaTheme="minorEastAsia" w:hAnsiTheme="minorHAnsi" w:cstheme="minorBidi"/>
          <w:b w:val="0"/>
        </w:rPr>
      </w:pPr>
      <w:hyperlink w:anchor="_Toc27405072" w:history="1">
        <w:r w:rsidR="00C01327" w:rsidRPr="00F716B2">
          <w:rPr>
            <w:rStyle w:val="Hyperlink"/>
          </w:rPr>
          <w:t>2.</w:t>
        </w:r>
        <w:r w:rsidR="00C01327">
          <w:rPr>
            <w:rFonts w:asciiTheme="minorHAnsi" w:eastAsiaTheme="minorEastAsia" w:hAnsiTheme="minorHAnsi" w:cstheme="minorBidi"/>
            <w:b w:val="0"/>
          </w:rPr>
          <w:tab/>
        </w:r>
        <w:r w:rsidR="00C01327" w:rsidRPr="00F716B2">
          <w:rPr>
            <w:rStyle w:val="Hyperlink"/>
          </w:rPr>
          <w:t>INTRODUCTION</w:t>
        </w:r>
        <w:r w:rsidR="00C01327">
          <w:rPr>
            <w:webHidden/>
          </w:rPr>
          <w:tab/>
        </w:r>
        <w:r w:rsidR="00C01327">
          <w:rPr>
            <w:webHidden/>
          </w:rPr>
          <w:fldChar w:fldCharType="begin"/>
        </w:r>
        <w:r w:rsidR="00C01327">
          <w:rPr>
            <w:webHidden/>
          </w:rPr>
          <w:instrText xml:space="preserve"> PAGEREF _Toc27405072 \h </w:instrText>
        </w:r>
        <w:r w:rsidR="00C01327">
          <w:rPr>
            <w:webHidden/>
          </w:rPr>
        </w:r>
        <w:r w:rsidR="00C01327">
          <w:rPr>
            <w:webHidden/>
          </w:rPr>
          <w:fldChar w:fldCharType="separate"/>
        </w:r>
        <w:r w:rsidR="00C01327">
          <w:rPr>
            <w:webHidden/>
          </w:rPr>
          <w:t>2-1</w:t>
        </w:r>
        <w:r w:rsidR="00C01327">
          <w:rPr>
            <w:webHidden/>
          </w:rPr>
          <w:fldChar w:fldCharType="end"/>
        </w:r>
      </w:hyperlink>
    </w:p>
    <w:p w14:paraId="49164FB4" w14:textId="07AB6587" w:rsidR="00C01327" w:rsidRDefault="0003773D">
      <w:pPr>
        <w:pStyle w:val="TOC2"/>
        <w:rPr>
          <w:rFonts w:asciiTheme="minorHAnsi" w:eastAsiaTheme="minorEastAsia" w:hAnsiTheme="minorHAnsi" w:cstheme="minorBidi"/>
          <w:noProof/>
        </w:rPr>
      </w:pPr>
      <w:hyperlink w:anchor="_Toc27405073" w:history="1">
        <w:r w:rsidR="00C01327" w:rsidRPr="00F716B2">
          <w:rPr>
            <w:rStyle w:val="Hyperlink"/>
            <w:noProof/>
            <w14:scene3d>
              <w14:camera w14:prst="orthographicFront"/>
              <w14:lightRig w14:rig="threePt" w14:dir="t">
                <w14:rot w14:lat="0" w14:lon="0" w14:rev="0"/>
              </w14:lightRig>
            </w14:scene3d>
          </w:rPr>
          <w:t>2.1</w:t>
        </w:r>
        <w:r w:rsidR="00C01327">
          <w:rPr>
            <w:rFonts w:asciiTheme="minorHAnsi" w:eastAsiaTheme="minorEastAsia" w:hAnsiTheme="minorHAnsi" w:cstheme="minorBidi"/>
            <w:noProof/>
          </w:rPr>
          <w:tab/>
        </w:r>
        <w:r w:rsidR="00C01327" w:rsidRPr="00F716B2">
          <w:rPr>
            <w:rStyle w:val="Hyperlink"/>
            <w:noProof/>
          </w:rPr>
          <w:t>Purpose</w:t>
        </w:r>
        <w:r w:rsidR="00C01327">
          <w:rPr>
            <w:noProof/>
            <w:webHidden/>
          </w:rPr>
          <w:tab/>
        </w:r>
        <w:r w:rsidR="00C01327">
          <w:rPr>
            <w:noProof/>
            <w:webHidden/>
          </w:rPr>
          <w:fldChar w:fldCharType="begin"/>
        </w:r>
        <w:r w:rsidR="00C01327">
          <w:rPr>
            <w:noProof/>
            <w:webHidden/>
          </w:rPr>
          <w:instrText xml:space="preserve"> PAGEREF _Toc27405073 \h </w:instrText>
        </w:r>
        <w:r w:rsidR="00C01327">
          <w:rPr>
            <w:noProof/>
            <w:webHidden/>
          </w:rPr>
        </w:r>
        <w:r w:rsidR="00C01327">
          <w:rPr>
            <w:noProof/>
            <w:webHidden/>
          </w:rPr>
          <w:fldChar w:fldCharType="separate"/>
        </w:r>
        <w:r w:rsidR="00C01327">
          <w:rPr>
            <w:noProof/>
            <w:webHidden/>
          </w:rPr>
          <w:t>2-1</w:t>
        </w:r>
        <w:r w:rsidR="00C01327">
          <w:rPr>
            <w:noProof/>
            <w:webHidden/>
          </w:rPr>
          <w:fldChar w:fldCharType="end"/>
        </w:r>
      </w:hyperlink>
    </w:p>
    <w:p w14:paraId="77FC906B" w14:textId="09E2D076" w:rsidR="00C01327" w:rsidRDefault="0003773D">
      <w:pPr>
        <w:pStyle w:val="TOC2"/>
        <w:rPr>
          <w:rFonts w:asciiTheme="minorHAnsi" w:eastAsiaTheme="minorEastAsia" w:hAnsiTheme="minorHAnsi" w:cstheme="minorBidi"/>
          <w:noProof/>
        </w:rPr>
      </w:pPr>
      <w:hyperlink w:anchor="_Toc27405074" w:history="1">
        <w:r w:rsidR="00C01327" w:rsidRPr="00F716B2">
          <w:rPr>
            <w:rStyle w:val="Hyperlink"/>
            <w:noProof/>
            <w14:scene3d>
              <w14:camera w14:prst="orthographicFront"/>
              <w14:lightRig w14:rig="threePt" w14:dir="t">
                <w14:rot w14:lat="0" w14:lon="0" w14:rev="0"/>
              </w14:lightRig>
            </w14:scene3d>
          </w:rPr>
          <w:t>2.2</w:t>
        </w:r>
        <w:r w:rsidR="00C01327">
          <w:rPr>
            <w:rFonts w:asciiTheme="minorHAnsi" w:eastAsiaTheme="minorEastAsia" w:hAnsiTheme="minorHAnsi" w:cstheme="minorBidi"/>
            <w:noProof/>
          </w:rPr>
          <w:tab/>
        </w:r>
        <w:r w:rsidR="00C01327" w:rsidRPr="00F716B2">
          <w:rPr>
            <w:rStyle w:val="Hyperlink"/>
            <w:noProof/>
          </w:rPr>
          <w:t>Scope</w:t>
        </w:r>
        <w:r w:rsidR="00C01327">
          <w:rPr>
            <w:noProof/>
            <w:webHidden/>
          </w:rPr>
          <w:tab/>
        </w:r>
        <w:r w:rsidR="00C01327">
          <w:rPr>
            <w:noProof/>
            <w:webHidden/>
          </w:rPr>
          <w:fldChar w:fldCharType="begin"/>
        </w:r>
        <w:r w:rsidR="00C01327">
          <w:rPr>
            <w:noProof/>
            <w:webHidden/>
          </w:rPr>
          <w:instrText xml:space="preserve"> PAGEREF _Toc27405074 \h </w:instrText>
        </w:r>
        <w:r w:rsidR="00C01327">
          <w:rPr>
            <w:noProof/>
            <w:webHidden/>
          </w:rPr>
        </w:r>
        <w:r w:rsidR="00C01327">
          <w:rPr>
            <w:noProof/>
            <w:webHidden/>
          </w:rPr>
          <w:fldChar w:fldCharType="separate"/>
        </w:r>
        <w:r w:rsidR="00C01327">
          <w:rPr>
            <w:noProof/>
            <w:webHidden/>
          </w:rPr>
          <w:t>2-1</w:t>
        </w:r>
        <w:r w:rsidR="00C01327">
          <w:rPr>
            <w:noProof/>
            <w:webHidden/>
          </w:rPr>
          <w:fldChar w:fldCharType="end"/>
        </w:r>
      </w:hyperlink>
    </w:p>
    <w:p w14:paraId="2F3D4585" w14:textId="28C98C4F" w:rsidR="00C01327" w:rsidRDefault="0003773D">
      <w:pPr>
        <w:pStyle w:val="TOC2"/>
        <w:rPr>
          <w:rFonts w:asciiTheme="minorHAnsi" w:eastAsiaTheme="minorEastAsia" w:hAnsiTheme="minorHAnsi" w:cstheme="minorBidi"/>
          <w:noProof/>
        </w:rPr>
      </w:pPr>
      <w:hyperlink w:anchor="_Toc27405075" w:history="1">
        <w:r w:rsidR="00C01327" w:rsidRPr="00F716B2">
          <w:rPr>
            <w:rStyle w:val="Hyperlink"/>
            <w:noProof/>
            <w14:scene3d>
              <w14:camera w14:prst="orthographicFront"/>
              <w14:lightRig w14:rig="threePt" w14:dir="t">
                <w14:rot w14:lat="0" w14:lon="0" w14:rev="0"/>
              </w14:lightRig>
            </w14:scene3d>
          </w:rPr>
          <w:t>2.3</w:t>
        </w:r>
        <w:r w:rsidR="00C01327">
          <w:rPr>
            <w:rFonts w:asciiTheme="minorHAnsi" w:eastAsiaTheme="minorEastAsia" w:hAnsiTheme="minorHAnsi" w:cstheme="minorBidi"/>
            <w:noProof/>
          </w:rPr>
          <w:tab/>
        </w:r>
        <w:r w:rsidR="00C01327" w:rsidRPr="00F716B2">
          <w:rPr>
            <w:rStyle w:val="Hyperlink"/>
            <w:noProof/>
          </w:rPr>
          <w:t>Authority</w:t>
        </w:r>
        <w:r w:rsidR="00C01327">
          <w:rPr>
            <w:noProof/>
            <w:webHidden/>
          </w:rPr>
          <w:tab/>
        </w:r>
        <w:r w:rsidR="00C01327">
          <w:rPr>
            <w:noProof/>
            <w:webHidden/>
          </w:rPr>
          <w:fldChar w:fldCharType="begin"/>
        </w:r>
        <w:r w:rsidR="00C01327">
          <w:rPr>
            <w:noProof/>
            <w:webHidden/>
          </w:rPr>
          <w:instrText xml:space="preserve"> PAGEREF _Toc27405075 \h </w:instrText>
        </w:r>
        <w:r w:rsidR="00C01327">
          <w:rPr>
            <w:noProof/>
            <w:webHidden/>
          </w:rPr>
        </w:r>
        <w:r w:rsidR="00C01327">
          <w:rPr>
            <w:noProof/>
            <w:webHidden/>
          </w:rPr>
          <w:fldChar w:fldCharType="separate"/>
        </w:r>
        <w:r w:rsidR="00C01327">
          <w:rPr>
            <w:noProof/>
            <w:webHidden/>
          </w:rPr>
          <w:t>2-1</w:t>
        </w:r>
        <w:r w:rsidR="00C01327">
          <w:rPr>
            <w:noProof/>
            <w:webHidden/>
          </w:rPr>
          <w:fldChar w:fldCharType="end"/>
        </w:r>
      </w:hyperlink>
    </w:p>
    <w:p w14:paraId="5CA0C17A" w14:textId="39D0C4BA" w:rsidR="00C01327" w:rsidRDefault="0003773D">
      <w:pPr>
        <w:pStyle w:val="TOC2"/>
        <w:rPr>
          <w:rFonts w:asciiTheme="minorHAnsi" w:eastAsiaTheme="minorEastAsia" w:hAnsiTheme="minorHAnsi" w:cstheme="minorBidi"/>
          <w:noProof/>
        </w:rPr>
      </w:pPr>
      <w:hyperlink w:anchor="_Toc27405076" w:history="1">
        <w:r w:rsidR="00C01327" w:rsidRPr="00F716B2">
          <w:rPr>
            <w:rStyle w:val="Hyperlink"/>
            <w:noProof/>
            <w14:scene3d>
              <w14:camera w14:prst="orthographicFront"/>
              <w14:lightRig w14:rig="threePt" w14:dir="t">
                <w14:rot w14:lat="0" w14:lon="0" w14:rev="0"/>
              </w14:lightRig>
            </w14:scene3d>
          </w:rPr>
          <w:t>2.4</w:t>
        </w:r>
        <w:r w:rsidR="00C01327">
          <w:rPr>
            <w:rFonts w:asciiTheme="minorHAnsi" w:eastAsiaTheme="minorEastAsia" w:hAnsiTheme="minorHAnsi" w:cstheme="minorBidi"/>
            <w:noProof/>
          </w:rPr>
          <w:tab/>
        </w:r>
        <w:r w:rsidR="00C01327" w:rsidRPr="00F716B2">
          <w:rPr>
            <w:rStyle w:val="Hyperlink"/>
            <w:noProof/>
          </w:rPr>
          <w:t>Limitations</w:t>
        </w:r>
        <w:r w:rsidR="00C01327">
          <w:rPr>
            <w:noProof/>
            <w:webHidden/>
          </w:rPr>
          <w:tab/>
        </w:r>
        <w:r w:rsidR="00C01327">
          <w:rPr>
            <w:noProof/>
            <w:webHidden/>
          </w:rPr>
          <w:fldChar w:fldCharType="begin"/>
        </w:r>
        <w:r w:rsidR="00C01327">
          <w:rPr>
            <w:noProof/>
            <w:webHidden/>
          </w:rPr>
          <w:instrText xml:space="preserve"> PAGEREF _Toc27405076 \h </w:instrText>
        </w:r>
        <w:r w:rsidR="00C01327">
          <w:rPr>
            <w:noProof/>
            <w:webHidden/>
          </w:rPr>
        </w:r>
        <w:r w:rsidR="00C01327">
          <w:rPr>
            <w:noProof/>
            <w:webHidden/>
          </w:rPr>
          <w:fldChar w:fldCharType="separate"/>
        </w:r>
        <w:r w:rsidR="00C01327">
          <w:rPr>
            <w:noProof/>
            <w:webHidden/>
          </w:rPr>
          <w:t>2-1</w:t>
        </w:r>
        <w:r w:rsidR="00C01327">
          <w:rPr>
            <w:noProof/>
            <w:webHidden/>
          </w:rPr>
          <w:fldChar w:fldCharType="end"/>
        </w:r>
      </w:hyperlink>
    </w:p>
    <w:p w14:paraId="1E2B4E13" w14:textId="34B9F6BB" w:rsidR="00C01327" w:rsidRDefault="0003773D">
      <w:pPr>
        <w:pStyle w:val="TOC1"/>
        <w:rPr>
          <w:rFonts w:asciiTheme="minorHAnsi" w:eastAsiaTheme="minorEastAsia" w:hAnsiTheme="minorHAnsi" w:cstheme="minorBidi"/>
          <w:b w:val="0"/>
        </w:rPr>
      </w:pPr>
      <w:hyperlink w:anchor="_Toc27405077" w:history="1">
        <w:r w:rsidR="00C01327" w:rsidRPr="00F716B2">
          <w:rPr>
            <w:rStyle w:val="Hyperlink"/>
          </w:rPr>
          <w:t>3.</w:t>
        </w:r>
        <w:r w:rsidR="00C01327">
          <w:rPr>
            <w:rFonts w:asciiTheme="minorHAnsi" w:eastAsiaTheme="minorEastAsia" w:hAnsiTheme="minorHAnsi" w:cstheme="minorBidi"/>
            <w:b w:val="0"/>
          </w:rPr>
          <w:tab/>
        </w:r>
        <w:r w:rsidR="00C01327" w:rsidRPr="00F716B2">
          <w:rPr>
            <w:rStyle w:val="Hyperlink"/>
          </w:rPr>
          <w:t>SITUATION</w:t>
        </w:r>
        <w:r w:rsidR="00C01327">
          <w:rPr>
            <w:webHidden/>
          </w:rPr>
          <w:tab/>
        </w:r>
        <w:r w:rsidR="00C01327">
          <w:rPr>
            <w:webHidden/>
          </w:rPr>
          <w:fldChar w:fldCharType="begin"/>
        </w:r>
        <w:r w:rsidR="00C01327">
          <w:rPr>
            <w:webHidden/>
          </w:rPr>
          <w:instrText xml:space="preserve"> PAGEREF _Toc27405077 \h </w:instrText>
        </w:r>
        <w:r w:rsidR="00C01327">
          <w:rPr>
            <w:webHidden/>
          </w:rPr>
        </w:r>
        <w:r w:rsidR="00C01327">
          <w:rPr>
            <w:webHidden/>
          </w:rPr>
          <w:fldChar w:fldCharType="separate"/>
        </w:r>
        <w:r w:rsidR="00C01327">
          <w:rPr>
            <w:webHidden/>
          </w:rPr>
          <w:t>3-1</w:t>
        </w:r>
        <w:r w:rsidR="00C01327">
          <w:rPr>
            <w:webHidden/>
          </w:rPr>
          <w:fldChar w:fldCharType="end"/>
        </w:r>
      </w:hyperlink>
    </w:p>
    <w:p w14:paraId="7E5EDFD4" w14:textId="6711738F" w:rsidR="00C01327" w:rsidRDefault="0003773D">
      <w:pPr>
        <w:pStyle w:val="TOC2"/>
        <w:rPr>
          <w:rFonts w:asciiTheme="minorHAnsi" w:eastAsiaTheme="minorEastAsia" w:hAnsiTheme="minorHAnsi" w:cstheme="minorBidi"/>
          <w:noProof/>
        </w:rPr>
      </w:pPr>
      <w:hyperlink w:anchor="_Toc27405078" w:history="1">
        <w:r w:rsidR="00C01327" w:rsidRPr="00F716B2">
          <w:rPr>
            <w:rStyle w:val="Hyperlink"/>
            <w:noProof/>
            <w14:scene3d>
              <w14:camera w14:prst="orthographicFront"/>
              <w14:lightRig w14:rig="threePt" w14:dir="t">
                <w14:rot w14:lat="0" w14:lon="0" w14:rev="0"/>
              </w14:lightRig>
            </w14:scene3d>
          </w:rPr>
          <w:t>3.1</w:t>
        </w:r>
        <w:r w:rsidR="00C01327">
          <w:rPr>
            <w:rFonts w:asciiTheme="minorHAnsi" w:eastAsiaTheme="minorEastAsia" w:hAnsiTheme="minorHAnsi" w:cstheme="minorBidi"/>
            <w:noProof/>
          </w:rPr>
          <w:tab/>
        </w:r>
        <w:r w:rsidR="00C01327" w:rsidRPr="00F716B2">
          <w:rPr>
            <w:rStyle w:val="Hyperlink"/>
            <w:noProof/>
          </w:rPr>
          <w:t>Emergency Conditions and Hazards</w:t>
        </w:r>
        <w:r w:rsidR="00C01327">
          <w:rPr>
            <w:noProof/>
            <w:webHidden/>
          </w:rPr>
          <w:tab/>
        </w:r>
        <w:r w:rsidR="00C01327">
          <w:rPr>
            <w:noProof/>
            <w:webHidden/>
          </w:rPr>
          <w:fldChar w:fldCharType="begin"/>
        </w:r>
        <w:r w:rsidR="00C01327">
          <w:rPr>
            <w:noProof/>
            <w:webHidden/>
          </w:rPr>
          <w:instrText xml:space="preserve"> PAGEREF _Toc27405078 \h </w:instrText>
        </w:r>
        <w:r w:rsidR="00C01327">
          <w:rPr>
            <w:noProof/>
            <w:webHidden/>
          </w:rPr>
        </w:r>
        <w:r w:rsidR="00C01327">
          <w:rPr>
            <w:noProof/>
            <w:webHidden/>
          </w:rPr>
          <w:fldChar w:fldCharType="separate"/>
        </w:r>
        <w:r w:rsidR="00C01327">
          <w:rPr>
            <w:noProof/>
            <w:webHidden/>
          </w:rPr>
          <w:t>3-1</w:t>
        </w:r>
        <w:r w:rsidR="00C01327">
          <w:rPr>
            <w:noProof/>
            <w:webHidden/>
          </w:rPr>
          <w:fldChar w:fldCharType="end"/>
        </w:r>
      </w:hyperlink>
    </w:p>
    <w:p w14:paraId="18BDB94F" w14:textId="49E1D935" w:rsidR="00C01327" w:rsidRDefault="0003773D">
      <w:pPr>
        <w:pStyle w:val="TOC2"/>
        <w:rPr>
          <w:rFonts w:asciiTheme="minorHAnsi" w:eastAsiaTheme="minorEastAsia" w:hAnsiTheme="minorHAnsi" w:cstheme="minorBidi"/>
          <w:noProof/>
        </w:rPr>
      </w:pPr>
      <w:hyperlink w:anchor="_Toc27405079" w:history="1">
        <w:r w:rsidR="00C01327" w:rsidRPr="00F716B2">
          <w:rPr>
            <w:rStyle w:val="Hyperlink"/>
            <w:noProof/>
            <w14:scene3d>
              <w14:camera w14:prst="orthographicFront"/>
              <w14:lightRig w14:rig="threePt" w14:dir="t">
                <w14:rot w14:lat="0" w14:lon="0" w14:rev="0"/>
              </w14:lightRig>
            </w14:scene3d>
          </w:rPr>
          <w:t>3.2</w:t>
        </w:r>
        <w:r w:rsidR="00C01327">
          <w:rPr>
            <w:rFonts w:asciiTheme="minorHAnsi" w:eastAsiaTheme="minorEastAsia" w:hAnsiTheme="minorHAnsi" w:cstheme="minorBidi"/>
            <w:noProof/>
          </w:rPr>
          <w:tab/>
        </w:r>
        <w:r w:rsidR="00C01327" w:rsidRPr="00F716B2">
          <w:rPr>
            <w:rStyle w:val="Hyperlink"/>
            <w:noProof/>
          </w:rPr>
          <w:t>Planning Assumptions</w:t>
        </w:r>
        <w:r w:rsidR="00C01327">
          <w:rPr>
            <w:noProof/>
            <w:webHidden/>
          </w:rPr>
          <w:tab/>
        </w:r>
        <w:r w:rsidR="00C01327">
          <w:rPr>
            <w:noProof/>
            <w:webHidden/>
          </w:rPr>
          <w:fldChar w:fldCharType="begin"/>
        </w:r>
        <w:r w:rsidR="00C01327">
          <w:rPr>
            <w:noProof/>
            <w:webHidden/>
          </w:rPr>
          <w:instrText xml:space="preserve"> PAGEREF _Toc27405079 \h </w:instrText>
        </w:r>
        <w:r w:rsidR="00C01327">
          <w:rPr>
            <w:noProof/>
            <w:webHidden/>
          </w:rPr>
        </w:r>
        <w:r w:rsidR="00C01327">
          <w:rPr>
            <w:noProof/>
            <w:webHidden/>
          </w:rPr>
          <w:fldChar w:fldCharType="separate"/>
        </w:r>
        <w:r w:rsidR="00C01327">
          <w:rPr>
            <w:noProof/>
            <w:webHidden/>
          </w:rPr>
          <w:t>3-2</w:t>
        </w:r>
        <w:r w:rsidR="00C01327">
          <w:rPr>
            <w:noProof/>
            <w:webHidden/>
          </w:rPr>
          <w:fldChar w:fldCharType="end"/>
        </w:r>
      </w:hyperlink>
    </w:p>
    <w:p w14:paraId="417AD7C0" w14:textId="0068725B" w:rsidR="00C01327" w:rsidRDefault="0003773D">
      <w:pPr>
        <w:pStyle w:val="TOC2"/>
        <w:rPr>
          <w:rFonts w:asciiTheme="minorHAnsi" w:eastAsiaTheme="minorEastAsia" w:hAnsiTheme="minorHAnsi" w:cstheme="minorBidi"/>
          <w:noProof/>
        </w:rPr>
      </w:pPr>
      <w:hyperlink w:anchor="_Toc27405080" w:history="1">
        <w:r w:rsidR="00C01327" w:rsidRPr="00F716B2">
          <w:rPr>
            <w:rStyle w:val="Hyperlink"/>
            <w:noProof/>
            <w14:scene3d>
              <w14:camera w14:prst="orthographicFront"/>
              <w14:lightRig w14:rig="threePt" w14:dir="t">
                <w14:rot w14:lat="0" w14:lon="0" w14:rev="0"/>
              </w14:lightRig>
            </w14:scene3d>
          </w:rPr>
          <w:t>3.3</w:t>
        </w:r>
        <w:r w:rsidR="00C01327">
          <w:rPr>
            <w:rFonts w:asciiTheme="minorHAnsi" w:eastAsiaTheme="minorEastAsia" w:hAnsiTheme="minorHAnsi" w:cstheme="minorBidi"/>
            <w:noProof/>
          </w:rPr>
          <w:tab/>
        </w:r>
        <w:r w:rsidR="00C01327" w:rsidRPr="00F716B2">
          <w:rPr>
            <w:rStyle w:val="Hyperlink"/>
            <w:noProof/>
          </w:rPr>
          <w:t>Mitigation &amp; Preparedness Activities</w:t>
        </w:r>
        <w:r w:rsidR="00C01327">
          <w:rPr>
            <w:noProof/>
            <w:webHidden/>
          </w:rPr>
          <w:tab/>
        </w:r>
        <w:r w:rsidR="00C01327">
          <w:rPr>
            <w:noProof/>
            <w:webHidden/>
          </w:rPr>
          <w:fldChar w:fldCharType="begin"/>
        </w:r>
        <w:r w:rsidR="00C01327">
          <w:rPr>
            <w:noProof/>
            <w:webHidden/>
          </w:rPr>
          <w:instrText xml:space="preserve"> PAGEREF _Toc27405080 \h </w:instrText>
        </w:r>
        <w:r w:rsidR="00C01327">
          <w:rPr>
            <w:noProof/>
            <w:webHidden/>
          </w:rPr>
        </w:r>
        <w:r w:rsidR="00C01327">
          <w:rPr>
            <w:noProof/>
            <w:webHidden/>
          </w:rPr>
          <w:fldChar w:fldCharType="separate"/>
        </w:r>
        <w:r w:rsidR="00C01327">
          <w:rPr>
            <w:noProof/>
            <w:webHidden/>
          </w:rPr>
          <w:t>3-4</w:t>
        </w:r>
        <w:r w:rsidR="00C01327">
          <w:rPr>
            <w:noProof/>
            <w:webHidden/>
          </w:rPr>
          <w:fldChar w:fldCharType="end"/>
        </w:r>
      </w:hyperlink>
    </w:p>
    <w:p w14:paraId="20B3C89A" w14:textId="4B1835AA" w:rsidR="00C01327" w:rsidRDefault="0003773D">
      <w:pPr>
        <w:pStyle w:val="TOC1"/>
        <w:rPr>
          <w:rFonts w:asciiTheme="minorHAnsi" w:eastAsiaTheme="minorEastAsia" w:hAnsiTheme="minorHAnsi" w:cstheme="minorBidi"/>
          <w:b w:val="0"/>
        </w:rPr>
      </w:pPr>
      <w:hyperlink w:anchor="_Toc27405081" w:history="1">
        <w:r w:rsidR="00C01327" w:rsidRPr="00F716B2">
          <w:rPr>
            <w:rStyle w:val="Hyperlink"/>
          </w:rPr>
          <w:t>4.</w:t>
        </w:r>
        <w:r w:rsidR="00C01327">
          <w:rPr>
            <w:rFonts w:asciiTheme="minorHAnsi" w:eastAsiaTheme="minorEastAsia" w:hAnsiTheme="minorHAnsi" w:cstheme="minorBidi"/>
            <w:b w:val="0"/>
          </w:rPr>
          <w:tab/>
        </w:r>
        <w:r w:rsidR="00C01327" w:rsidRPr="00F716B2">
          <w:rPr>
            <w:rStyle w:val="Hyperlink"/>
          </w:rPr>
          <w:t>CONCEPT OF OPERATIONS</w:t>
        </w:r>
        <w:r w:rsidR="00C01327">
          <w:rPr>
            <w:webHidden/>
          </w:rPr>
          <w:tab/>
        </w:r>
        <w:r w:rsidR="00C01327">
          <w:rPr>
            <w:webHidden/>
          </w:rPr>
          <w:fldChar w:fldCharType="begin"/>
        </w:r>
        <w:r w:rsidR="00C01327">
          <w:rPr>
            <w:webHidden/>
          </w:rPr>
          <w:instrText xml:space="preserve"> PAGEREF _Toc27405081 \h </w:instrText>
        </w:r>
        <w:r w:rsidR="00C01327">
          <w:rPr>
            <w:webHidden/>
          </w:rPr>
        </w:r>
        <w:r w:rsidR="00C01327">
          <w:rPr>
            <w:webHidden/>
          </w:rPr>
          <w:fldChar w:fldCharType="separate"/>
        </w:r>
        <w:r w:rsidR="00C01327">
          <w:rPr>
            <w:webHidden/>
          </w:rPr>
          <w:t>4-1</w:t>
        </w:r>
        <w:r w:rsidR="00C01327">
          <w:rPr>
            <w:webHidden/>
          </w:rPr>
          <w:fldChar w:fldCharType="end"/>
        </w:r>
      </w:hyperlink>
    </w:p>
    <w:p w14:paraId="2C238C58" w14:textId="3F167517" w:rsidR="00C01327" w:rsidRDefault="0003773D">
      <w:pPr>
        <w:pStyle w:val="TOC2"/>
        <w:rPr>
          <w:rFonts w:asciiTheme="minorHAnsi" w:eastAsiaTheme="minorEastAsia" w:hAnsiTheme="minorHAnsi" w:cstheme="minorBidi"/>
          <w:noProof/>
        </w:rPr>
      </w:pPr>
      <w:hyperlink w:anchor="_Toc27405082" w:history="1">
        <w:r w:rsidR="00C01327" w:rsidRPr="00F716B2">
          <w:rPr>
            <w:rStyle w:val="Hyperlink"/>
            <w:noProof/>
            <w14:scene3d>
              <w14:camera w14:prst="orthographicFront"/>
              <w14:lightRig w14:rig="threePt" w14:dir="t">
                <w14:rot w14:lat="0" w14:lon="0" w14:rev="0"/>
              </w14:lightRig>
            </w14:scene3d>
          </w:rPr>
          <w:t>4.1</w:t>
        </w:r>
        <w:r w:rsidR="00C01327">
          <w:rPr>
            <w:rFonts w:asciiTheme="minorHAnsi" w:eastAsiaTheme="minorEastAsia" w:hAnsiTheme="minorHAnsi" w:cstheme="minorBidi"/>
            <w:noProof/>
          </w:rPr>
          <w:tab/>
        </w:r>
        <w:r w:rsidR="00C01327" w:rsidRPr="00F716B2">
          <w:rPr>
            <w:rStyle w:val="Hyperlink"/>
            <w:noProof/>
          </w:rPr>
          <w:t>City Strategy</w:t>
        </w:r>
        <w:r w:rsidR="00C01327">
          <w:rPr>
            <w:noProof/>
            <w:webHidden/>
          </w:rPr>
          <w:tab/>
        </w:r>
        <w:r w:rsidR="00C01327">
          <w:rPr>
            <w:noProof/>
            <w:webHidden/>
          </w:rPr>
          <w:fldChar w:fldCharType="begin"/>
        </w:r>
        <w:r w:rsidR="00C01327">
          <w:rPr>
            <w:noProof/>
            <w:webHidden/>
          </w:rPr>
          <w:instrText xml:space="preserve"> PAGEREF _Toc27405082 \h </w:instrText>
        </w:r>
        <w:r w:rsidR="00C01327">
          <w:rPr>
            <w:noProof/>
            <w:webHidden/>
          </w:rPr>
        </w:r>
        <w:r w:rsidR="00C01327">
          <w:rPr>
            <w:noProof/>
            <w:webHidden/>
          </w:rPr>
          <w:fldChar w:fldCharType="separate"/>
        </w:r>
        <w:r w:rsidR="00C01327">
          <w:rPr>
            <w:noProof/>
            <w:webHidden/>
          </w:rPr>
          <w:t>4-1</w:t>
        </w:r>
        <w:r w:rsidR="00C01327">
          <w:rPr>
            <w:noProof/>
            <w:webHidden/>
          </w:rPr>
          <w:fldChar w:fldCharType="end"/>
        </w:r>
      </w:hyperlink>
    </w:p>
    <w:p w14:paraId="6ACBE1FC" w14:textId="3117A181" w:rsidR="00C01327" w:rsidRDefault="0003773D">
      <w:pPr>
        <w:pStyle w:val="TOC2"/>
        <w:rPr>
          <w:rFonts w:asciiTheme="minorHAnsi" w:eastAsiaTheme="minorEastAsia" w:hAnsiTheme="minorHAnsi" w:cstheme="minorBidi"/>
          <w:noProof/>
        </w:rPr>
      </w:pPr>
      <w:hyperlink w:anchor="_Toc27405083" w:history="1">
        <w:r w:rsidR="00C01327" w:rsidRPr="00F716B2">
          <w:rPr>
            <w:rStyle w:val="Hyperlink"/>
            <w:noProof/>
            <w14:scene3d>
              <w14:camera w14:prst="orthographicFront"/>
              <w14:lightRig w14:rig="threePt" w14:dir="t">
                <w14:rot w14:lat="0" w14:lon="0" w14:rev="0"/>
              </w14:lightRig>
            </w14:scene3d>
          </w:rPr>
          <w:t>4.2</w:t>
        </w:r>
        <w:r w:rsidR="00C01327">
          <w:rPr>
            <w:rFonts w:asciiTheme="minorHAnsi" w:eastAsiaTheme="minorEastAsia" w:hAnsiTheme="minorHAnsi" w:cstheme="minorBidi"/>
            <w:noProof/>
          </w:rPr>
          <w:tab/>
        </w:r>
        <w:r w:rsidR="00C01327" w:rsidRPr="00F716B2">
          <w:rPr>
            <w:rStyle w:val="Hyperlink"/>
            <w:noProof/>
          </w:rPr>
          <w:t>Earthquake Response Priorities</w:t>
        </w:r>
        <w:r w:rsidR="00C01327">
          <w:rPr>
            <w:noProof/>
            <w:webHidden/>
          </w:rPr>
          <w:tab/>
        </w:r>
        <w:r w:rsidR="00C01327">
          <w:rPr>
            <w:noProof/>
            <w:webHidden/>
          </w:rPr>
          <w:fldChar w:fldCharType="begin"/>
        </w:r>
        <w:r w:rsidR="00C01327">
          <w:rPr>
            <w:noProof/>
            <w:webHidden/>
          </w:rPr>
          <w:instrText xml:space="preserve"> PAGEREF _Toc27405083 \h </w:instrText>
        </w:r>
        <w:r w:rsidR="00C01327">
          <w:rPr>
            <w:noProof/>
            <w:webHidden/>
          </w:rPr>
        </w:r>
        <w:r w:rsidR="00C01327">
          <w:rPr>
            <w:noProof/>
            <w:webHidden/>
          </w:rPr>
          <w:fldChar w:fldCharType="separate"/>
        </w:r>
        <w:r w:rsidR="00C01327">
          <w:rPr>
            <w:noProof/>
            <w:webHidden/>
          </w:rPr>
          <w:t>4-2</w:t>
        </w:r>
        <w:r w:rsidR="00C01327">
          <w:rPr>
            <w:noProof/>
            <w:webHidden/>
          </w:rPr>
          <w:fldChar w:fldCharType="end"/>
        </w:r>
      </w:hyperlink>
    </w:p>
    <w:p w14:paraId="2AA96E78" w14:textId="4097F4C6" w:rsidR="00C01327" w:rsidRDefault="0003773D">
      <w:pPr>
        <w:pStyle w:val="TOC2"/>
        <w:rPr>
          <w:rFonts w:asciiTheme="minorHAnsi" w:eastAsiaTheme="minorEastAsia" w:hAnsiTheme="minorHAnsi" w:cstheme="minorBidi"/>
          <w:noProof/>
        </w:rPr>
      </w:pPr>
      <w:hyperlink w:anchor="_Toc27405084" w:history="1">
        <w:r w:rsidR="00C01327" w:rsidRPr="00F716B2">
          <w:rPr>
            <w:rStyle w:val="Hyperlink"/>
            <w:noProof/>
            <w14:scene3d>
              <w14:camera w14:prst="orthographicFront"/>
              <w14:lightRig w14:rig="threePt" w14:dir="t">
                <w14:rot w14:lat="0" w14:lon="0" w14:rev="0"/>
              </w14:lightRig>
            </w14:scene3d>
          </w:rPr>
          <w:t>4.3</w:t>
        </w:r>
        <w:r w:rsidR="00C01327">
          <w:rPr>
            <w:rFonts w:asciiTheme="minorHAnsi" w:eastAsiaTheme="minorEastAsia" w:hAnsiTheme="minorHAnsi" w:cstheme="minorBidi"/>
            <w:noProof/>
          </w:rPr>
          <w:tab/>
        </w:r>
        <w:r w:rsidR="00C01327" w:rsidRPr="00F716B2">
          <w:rPr>
            <w:rStyle w:val="Hyperlink"/>
            <w:noProof/>
          </w:rPr>
          <w:t>Initial City Objectives For Earthquake</w:t>
        </w:r>
        <w:r w:rsidR="00C01327">
          <w:rPr>
            <w:noProof/>
            <w:webHidden/>
          </w:rPr>
          <w:tab/>
        </w:r>
        <w:r w:rsidR="00C01327">
          <w:rPr>
            <w:noProof/>
            <w:webHidden/>
          </w:rPr>
          <w:fldChar w:fldCharType="begin"/>
        </w:r>
        <w:r w:rsidR="00C01327">
          <w:rPr>
            <w:noProof/>
            <w:webHidden/>
          </w:rPr>
          <w:instrText xml:space="preserve"> PAGEREF _Toc27405084 \h </w:instrText>
        </w:r>
        <w:r w:rsidR="00C01327">
          <w:rPr>
            <w:noProof/>
            <w:webHidden/>
          </w:rPr>
        </w:r>
        <w:r w:rsidR="00C01327">
          <w:rPr>
            <w:noProof/>
            <w:webHidden/>
          </w:rPr>
          <w:fldChar w:fldCharType="separate"/>
        </w:r>
        <w:r w:rsidR="00C01327">
          <w:rPr>
            <w:noProof/>
            <w:webHidden/>
          </w:rPr>
          <w:t>4-3</w:t>
        </w:r>
        <w:r w:rsidR="00C01327">
          <w:rPr>
            <w:noProof/>
            <w:webHidden/>
          </w:rPr>
          <w:fldChar w:fldCharType="end"/>
        </w:r>
      </w:hyperlink>
    </w:p>
    <w:p w14:paraId="40FFB70D" w14:textId="47BB92EE" w:rsidR="00C01327" w:rsidRDefault="0003773D">
      <w:pPr>
        <w:pStyle w:val="TOC2"/>
        <w:rPr>
          <w:rFonts w:asciiTheme="minorHAnsi" w:eastAsiaTheme="minorEastAsia" w:hAnsiTheme="minorHAnsi" w:cstheme="minorBidi"/>
          <w:noProof/>
        </w:rPr>
      </w:pPr>
      <w:hyperlink w:anchor="_Toc27405085" w:history="1">
        <w:r w:rsidR="00C01327" w:rsidRPr="00F716B2">
          <w:rPr>
            <w:rStyle w:val="Hyperlink"/>
            <w:noProof/>
            <w14:scene3d>
              <w14:camera w14:prst="orthographicFront"/>
              <w14:lightRig w14:rig="threePt" w14:dir="t">
                <w14:rot w14:lat="0" w14:lon="0" w14:rev="0"/>
              </w14:lightRig>
            </w14:scene3d>
          </w:rPr>
          <w:t>4.4</w:t>
        </w:r>
        <w:r w:rsidR="00C01327">
          <w:rPr>
            <w:rFonts w:asciiTheme="minorHAnsi" w:eastAsiaTheme="minorEastAsia" w:hAnsiTheme="minorHAnsi" w:cstheme="minorBidi"/>
            <w:noProof/>
          </w:rPr>
          <w:tab/>
        </w:r>
        <w:r w:rsidR="00C01327" w:rsidRPr="00F716B2">
          <w:rPr>
            <w:rStyle w:val="Hyperlink"/>
            <w:noProof/>
          </w:rPr>
          <w:t>Immediate Response</w:t>
        </w:r>
        <w:r w:rsidR="00C01327">
          <w:rPr>
            <w:noProof/>
            <w:webHidden/>
          </w:rPr>
          <w:tab/>
        </w:r>
        <w:r w:rsidR="00C01327">
          <w:rPr>
            <w:noProof/>
            <w:webHidden/>
          </w:rPr>
          <w:fldChar w:fldCharType="begin"/>
        </w:r>
        <w:r w:rsidR="00C01327">
          <w:rPr>
            <w:noProof/>
            <w:webHidden/>
          </w:rPr>
          <w:instrText xml:space="preserve"> PAGEREF _Toc27405085 \h </w:instrText>
        </w:r>
        <w:r w:rsidR="00C01327">
          <w:rPr>
            <w:noProof/>
            <w:webHidden/>
          </w:rPr>
        </w:r>
        <w:r w:rsidR="00C01327">
          <w:rPr>
            <w:noProof/>
            <w:webHidden/>
          </w:rPr>
          <w:fldChar w:fldCharType="separate"/>
        </w:r>
        <w:r w:rsidR="00C01327">
          <w:rPr>
            <w:noProof/>
            <w:webHidden/>
          </w:rPr>
          <w:t>4-3</w:t>
        </w:r>
        <w:r w:rsidR="00C01327">
          <w:rPr>
            <w:noProof/>
            <w:webHidden/>
          </w:rPr>
          <w:fldChar w:fldCharType="end"/>
        </w:r>
      </w:hyperlink>
    </w:p>
    <w:p w14:paraId="2D1E562D" w14:textId="0D895CCA" w:rsidR="00C01327" w:rsidRDefault="0003773D">
      <w:pPr>
        <w:pStyle w:val="TOC2"/>
        <w:rPr>
          <w:rFonts w:asciiTheme="minorHAnsi" w:eastAsiaTheme="minorEastAsia" w:hAnsiTheme="minorHAnsi" w:cstheme="minorBidi"/>
          <w:noProof/>
        </w:rPr>
      </w:pPr>
      <w:hyperlink w:anchor="_Toc27405086" w:history="1">
        <w:r w:rsidR="00C01327" w:rsidRPr="00F716B2">
          <w:rPr>
            <w:rStyle w:val="Hyperlink"/>
            <w:noProof/>
            <w14:scene3d>
              <w14:camera w14:prst="orthographicFront"/>
              <w14:lightRig w14:rig="threePt" w14:dir="t">
                <w14:rot w14:lat="0" w14:lon="0" w14:rev="0"/>
              </w14:lightRig>
            </w14:scene3d>
          </w:rPr>
          <w:t>4.5</w:t>
        </w:r>
        <w:r w:rsidR="00C01327">
          <w:rPr>
            <w:rFonts w:asciiTheme="minorHAnsi" w:eastAsiaTheme="minorEastAsia" w:hAnsiTheme="minorHAnsi" w:cstheme="minorBidi"/>
            <w:noProof/>
          </w:rPr>
          <w:tab/>
        </w:r>
        <w:r w:rsidR="00C01327" w:rsidRPr="00F716B2">
          <w:rPr>
            <w:rStyle w:val="Hyperlink"/>
            <w:noProof/>
          </w:rPr>
          <w:t>Initial Response Operations</w:t>
        </w:r>
        <w:r w:rsidR="00C01327">
          <w:rPr>
            <w:noProof/>
            <w:webHidden/>
          </w:rPr>
          <w:tab/>
        </w:r>
        <w:r w:rsidR="00C01327">
          <w:rPr>
            <w:noProof/>
            <w:webHidden/>
          </w:rPr>
          <w:fldChar w:fldCharType="begin"/>
        </w:r>
        <w:r w:rsidR="00C01327">
          <w:rPr>
            <w:noProof/>
            <w:webHidden/>
          </w:rPr>
          <w:instrText xml:space="preserve"> PAGEREF _Toc27405086 \h </w:instrText>
        </w:r>
        <w:r w:rsidR="00C01327">
          <w:rPr>
            <w:noProof/>
            <w:webHidden/>
          </w:rPr>
        </w:r>
        <w:r w:rsidR="00C01327">
          <w:rPr>
            <w:noProof/>
            <w:webHidden/>
          </w:rPr>
          <w:fldChar w:fldCharType="separate"/>
        </w:r>
        <w:r w:rsidR="00C01327">
          <w:rPr>
            <w:noProof/>
            <w:webHidden/>
          </w:rPr>
          <w:t>4-4</w:t>
        </w:r>
        <w:r w:rsidR="00C01327">
          <w:rPr>
            <w:noProof/>
            <w:webHidden/>
          </w:rPr>
          <w:fldChar w:fldCharType="end"/>
        </w:r>
      </w:hyperlink>
    </w:p>
    <w:p w14:paraId="7FDCB7C3" w14:textId="2330195E" w:rsidR="00C01327" w:rsidRDefault="0003773D">
      <w:pPr>
        <w:pStyle w:val="TOC2"/>
        <w:rPr>
          <w:rFonts w:asciiTheme="minorHAnsi" w:eastAsiaTheme="minorEastAsia" w:hAnsiTheme="minorHAnsi" w:cstheme="minorBidi"/>
          <w:noProof/>
        </w:rPr>
      </w:pPr>
      <w:hyperlink w:anchor="_Toc27405087" w:history="1">
        <w:r w:rsidR="00C01327" w:rsidRPr="00F716B2">
          <w:rPr>
            <w:rStyle w:val="Hyperlink"/>
            <w:noProof/>
            <w14:scene3d>
              <w14:camera w14:prst="orthographicFront"/>
              <w14:lightRig w14:rig="threePt" w14:dir="t">
                <w14:rot w14:lat="0" w14:lon="0" w14:rev="0"/>
              </w14:lightRig>
            </w14:scene3d>
          </w:rPr>
          <w:t>4.6</w:t>
        </w:r>
        <w:r w:rsidR="00C01327">
          <w:rPr>
            <w:rFonts w:asciiTheme="minorHAnsi" w:eastAsiaTheme="minorEastAsia" w:hAnsiTheme="minorHAnsi" w:cstheme="minorBidi"/>
            <w:noProof/>
          </w:rPr>
          <w:tab/>
        </w:r>
        <w:r w:rsidR="00C01327" w:rsidRPr="00F716B2">
          <w:rPr>
            <w:rStyle w:val="Hyperlink"/>
            <w:noProof/>
          </w:rPr>
          <w:t>Common Operating Picture</w:t>
        </w:r>
        <w:r w:rsidR="00C01327">
          <w:rPr>
            <w:noProof/>
            <w:webHidden/>
          </w:rPr>
          <w:tab/>
        </w:r>
        <w:r w:rsidR="00C01327">
          <w:rPr>
            <w:noProof/>
            <w:webHidden/>
          </w:rPr>
          <w:fldChar w:fldCharType="begin"/>
        </w:r>
        <w:r w:rsidR="00C01327">
          <w:rPr>
            <w:noProof/>
            <w:webHidden/>
          </w:rPr>
          <w:instrText xml:space="preserve"> PAGEREF _Toc27405087 \h </w:instrText>
        </w:r>
        <w:r w:rsidR="00C01327">
          <w:rPr>
            <w:noProof/>
            <w:webHidden/>
          </w:rPr>
        </w:r>
        <w:r w:rsidR="00C01327">
          <w:rPr>
            <w:noProof/>
            <w:webHidden/>
          </w:rPr>
          <w:fldChar w:fldCharType="separate"/>
        </w:r>
        <w:r w:rsidR="00C01327">
          <w:rPr>
            <w:noProof/>
            <w:webHidden/>
          </w:rPr>
          <w:t>4-5</w:t>
        </w:r>
        <w:r w:rsidR="00C01327">
          <w:rPr>
            <w:noProof/>
            <w:webHidden/>
          </w:rPr>
          <w:fldChar w:fldCharType="end"/>
        </w:r>
      </w:hyperlink>
    </w:p>
    <w:p w14:paraId="5182B59D" w14:textId="30DEA06D" w:rsidR="00C01327" w:rsidRDefault="0003773D">
      <w:pPr>
        <w:pStyle w:val="TOC2"/>
        <w:rPr>
          <w:rFonts w:asciiTheme="minorHAnsi" w:eastAsiaTheme="minorEastAsia" w:hAnsiTheme="minorHAnsi" w:cstheme="minorBidi"/>
          <w:noProof/>
        </w:rPr>
      </w:pPr>
      <w:hyperlink w:anchor="_Toc27405088" w:history="1">
        <w:r w:rsidR="00C01327" w:rsidRPr="00F716B2">
          <w:rPr>
            <w:rStyle w:val="Hyperlink"/>
            <w:noProof/>
            <w14:scene3d>
              <w14:camera w14:prst="orthographicFront"/>
              <w14:lightRig w14:rig="threePt" w14:dir="t">
                <w14:rot w14:lat="0" w14:lon="0" w14:rev="0"/>
              </w14:lightRig>
            </w14:scene3d>
          </w:rPr>
          <w:t>4.7</w:t>
        </w:r>
        <w:r w:rsidR="00C01327">
          <w:rPr>
            <w:rFonts w:asciiTheme="minorHAnsi" w:eastAsiaTheme="minorEastAsia" w:hAnsiTheme="minorHAnsi" w:cstheme="minorBidi"/>
            <w:noProof/>
          </w:rPr>
          <w:tab/>
        </w:r>
        <w:r w:rsidR="00C01327" w:rsidRPr="00F716B2">
          <w:rPr>
            <w:rStyle w:val="Hyperlink"/>
            <w:noProof/>
          </w:rPr>
          <w:t>Direction, Control, and Coordination</w:t>
        </w:r>
        <w:r w:rsidR="00C01327">
          <w:rPr>
            <w:noProof/>
            <w:webHidden/>
          </w:rPr>
          <w:tab/>
        </w:r>
        <w:r w:rsidR="00C01327">
          <w:rPr>
            <w:noProof/>
            <w:webHidden/>
          </w:rPr>
          <w:fldChar w:fldCharType="begin"/>
        </w:r>
        <w:r w:rsidR="00C01327">
          <w:rPr>
            <w:noProof/>
            <w:webHidden/>
          </w:rPr>
          <w:instrText xml:space="preserve"> PAGEREF _Toc27405088 \h </w:instrText>
        </w:r>
        <w:r w:rsidR="00C01327">
          <w:rPr>
            <w:noProof/>
            <w:webHidden/>
          </w:rPr>
        </w:r>
        <w:r w:rsidR="00C01327">
          <w:rPr>
            <w:noProof/>
            <w:webHidden/>
          </w:rPr>
          <w:fldChar w:fldCharType="separate"/>
        </w:r>
        <w:r w:rsidR="00C01327">
          <w:rPr>
            <w:noProof/>
            <w:webHidden/>
          </w:rPr>
          <w:t>4-6</w:t>
        </w:r>
        <w:r w:rsidR="00C01327">
          <w:rPr>
            <w:noProof/>
            <w:webHidden/>
          </w:rPr>
          <w:fldChar w:fldCharType="end"/>
        </w:r>
      </w:hyperlink>
    </w:p>
    <w:p w14:paraId="1E7E38F4" w14:textId="71F18629" w:rsidR="00C01327" w:rsidRDefault="0003773D">
      <w:pPr>
        <w:pStyle w:val="TOC2"/>
        <w:rPr>
          <w:rFonts w:asciiTheme="minorHAnsi" w:eastAsiaTheme="minorEastAsia" w:hAnsiTheme="minorHAnsi" w:cstheme="minorBidi"/>
          <w:noProof/>
        </w:rPr>
      </w:pPr>
      <w:hyperlink w:anchor="_Toc27405089" w:history="1">
        <w:r w:rsidR="00C01327" w:rsidRPr="00F716B2">
          <w:rPr>
            <w:rStyle w:val="Hyperlink"/>
            <w:noProof/>
            <w14:scene3d>
              <w14:camera w14:prst="orthographicFront"/>
              <w14:lightRig w14:rig="threePt" w14:dir="t">
                <w14:rot w14:lat="0" w14:lon="0" w14:rev="0"/>
              </w14:lightRig>
            </w14:scene3d>
          </w:rPr>
          <w:t>4.8</w:t>
        </w:r>
        <w:r w:rsidR="00C01327">
          <w:rPr>
            <w:rFonts w:asciiTheme="minorHAnsi" w:eastAsiaTheme="minorEastAsia" w:hAnsiTheme="minorHAnsi" w:cstheme="minorBidi"/>
            <w:noProof/>
          </w:rPr>
          <w:tab/>
        </w:r>
        <w:r w:rsidR="00C01327" w:rsidRPr="00F716B2">
          <w:rPr>
            <w:rStyle w:val="Hyperlink"/>
            <w:noProof/>
          </w:rPr>
          <w:t>Responsibilities</w:t>
        </w:r>
        <w:r w:rsidR="00C01327">
          <w:rPr>
            <w:noProof/>
            <w:webHidden/>
          </w:rPr>
          <w:tab/>
        </w:r>
        <w:r w:rsidR="00C01327">
          <w:rPr>
            <w:noProof/>
            <w:webHidden/>
          </w:rPr>
          <w:fldChar w:fldCharType="begin"/>
        </w:r>
        <w:r w:rsidR="00C01327">
          <w:rPr>
            <w:noProof/>
            <w:webHidden/>
          </w:rPr>
          <w:instrText xml:space="preserve"> PAGEREF _Toc27405089 \h </w:instrText>
        </w:r>
        <w:r w:rsidR="00C01327">
          <w:rPr>
            <w:noProof/>
            <w:webHidden/>
          </w:rPr>
        </w:r>
        <w:r w:rsidR="00C01327">
          <w:rPr>
            <w:noProof/>
            <w:webHidden/>
          </w:rPr>
          <w:fldChar w:fldCharType="separate"/>
        </w:r>
        <w:r w:rsidR="00C01327">
          <w:rPr>
            <w:noProof/>
            <w:webHidden/>
          </w:rPr>
          <w:t>4-9</w:t>
        </w:r>
        <w:r w:rsidR="00C01327">
          <w:rPr>
            <w:noProof/>
            <w:webHidden/>
          </w:rPr>
          <w:fldChar w:fldCharType="end"/>
        </w:r>
      </w:hyperlink>
    </w:p>
    <w:p w14:paraId="6B5BB836" w14:textId="3909E092" w:rsidR="00C01327" w:rsidRDefault="0003773D">
      <w:pPr>
        <w:pStyle w:val="TOC1"/>
        <w:rPr>
          <w:rFonts w:asciiTheme="minorHAnsi" w:eastAsiaTheme="minorEastAsia" w:hAnsiTheme="minorHAnsi" w:cstheme="minorBidi"/>
          <w:b w:val="0"/>
        </w:rPr>
      </w:pPr>
      <w:hyperlink w:anchor="_Toc27405090" w:history="1">
        <w:r w:rsidR="00C01327" w:rsidRPr="00F716B2">
          <w:rPr>
            <w:rStyle w:val="Hyperlink"/>
          </w:rPr>
          <w:t>5.</w:t>
        </w:r>
        <w:r w:rsidR="00C01327">
          <w:rPr>
            <w:rFonts w:asciiTheme="minorHAnsi" w:eastAsiaTheme="minorEastAsia" w:hAnsiTheme="minorHAnsi" w:cstheme="minorBidi"/>
            <w:b w:val="0"/>
          </w:rPr>
          <w:tab/>
        </w:r>
        <w:r w:rsidR="00C01327" w:rsidRPr="00F716B2">
          <w:rPr>
            <w:rStyle w:val="Hyperlink"/>
          </w:rPr>
          <w:t>RESOURCE REQUIREMENTS</w:t>
        </w:r>
        <w:r w:rsidR="00C01327">
          <w:rPr>
            <w:webHidden/>
          </w:rPr>
          <w:tab/>
        </w:r>
        <w:r w:rsidR="00C01327">
          <w:rPr>
            <w:webHidden/>
          </w:rPr>
          <w:fldChar w:fldCharType="begin"/>
        </w:r>
        <w:r w:rsidR="00C01327">
          <w:rPr>
            <w:webHidden/>
          </w:rPr>
          <w:instrText xml:space="preserve"> PAGEREF _Toc27405090 \h </w:instrText>
        </w:r>
        <w:r w:rsidR="00C01327">
          <w:rPr>
            <w:webHidden/>
          </w:rPr>
        </w:r>
        <w:r w:rsidR="00C01327">
          <w:rPr>
            <w:webHidden/>
          </w:rPr>
          <w:fldChar w:fldCharType="separate"/>
        </w:r>
        <w:r w:rsidR="00C01327">
          <w:rPr>
            <w:webHidden/>
          </w:rPr>
          <w:t>5-1</w:t>
        </w:r>
        <w:r w:rsidR="00C01327">
          <w:rPr>
            <w:webHidden/>
          </w:rPr>
          <w:fldChar w:fldCharType="end"/>
        </w:r>
      </w:hyperlink>
    </w:p>
    <w:p w14:paraId="38B6EC13" w14:textId="2A58EF87" w:rsidR="00C01327" w:rsidRDefault="0003773D">
      <w:pPr>
        <w:pStyle w:val="TOC2"/>
        <w:rPr>
          <w:rFonts w:asciiTheme="minorHAnsi" w:eastAsiaTheme="minorEastAsia" w:hAnsiTheme="minorHAnsi" w:cstheme="minorBidi"/>
          <w:noProof/>
        </w:rPr>
      </w:pPr>
      <w:hyperlink w:anchor="_Toc27405091" w:history="1">
        <w:r w:rsidR="00C01327" w:rsidRPr="00F716B2">
          <w:rPr>
            <w:rStyle w:val="Hyperlink"/>
            <w:noProof/>
            <w14:scene3d>
              <w14:camera w14:prst="orthographicFront"/>
              <w14:lightRig w14:rig="threePt" w14:dir="t">
                <w14:rot w14:lat="0" w14:lon="0" w14:rev="0"/>
              </w14:lightRig>
            </w14:scene3d>
          </w:rPr>
          <w:t>5.1</w:t>
        </w:r>
        <w:r w:rsidR="00C01327">
          <w:rPr>
            <w:rFonts w:asciiTheme="minorHAnsi" w:eastAsiaTheme="minorEastAsia" w:hAnsiTheme="minorHAnsi" w:cstheme="minorBidi"/>
            <w:noProof/>
          </w:rPr>
          <w:tab/>
        </w:r>
        <w:r w:rsidR="00C01327" w:rsidRPr="00F716B2">
          <w:rPr>
            <w:rStyle w:val="Hyperlink"/>
            <w:noProof/>
          </w:rPr>
          <w:t>Logistical Support</w:t>
        </w:r>
        <w:r w:rsidR="00C01327">
          <w:rPr>
            <w:noProof/>
            <w:webHidden/>
          </w:rPr>
          <w:tab/>
        </w:r>
        <w:r w:rsidR="00C01327">
          <w:rPr>
            <w:noProof/>
            <w:webHidden/>
          </w:rPr>
          <w:fldChar w:fldCharType="begin"/>
        </w:r>
        <w:r w:rsidR="00C01327">
          <w:rPr>
            <w:noProof/>
            <w:webHidden/>
          </w:rPr>
          <w:instrText xml:space="preserve"> PAGEREF _Toc27405091 \h </w:instrText>
        </w:r>
        <w:r w:rsidR="00C01327">
          <w:rPr>
            <w:noProof/>
            <w:webHidden/>
          </w:rPr>
        </w:r>
        <w:r w:rsidR="00C01327">
          <w:rPr>
            <w:noProof/>
            <w:webHidden/>
          </w:rPr>
          <w:fldChar w:fldCharType="separate"/>
        </w:r>
        <w:r w:rsidR="00C01327">
          <w:rPr>
            <w:noProof/>
            <w:webHidden/>
          </w:rPr>
          <w:t>5-2</w:t>
        </w:r>
        <w:r w:rsidR="00C01327">
          <w:rPr>
            <w:noProof/>
            <w:webHidden/>
          </w:rPr>
          <w:fldChar w:fldCharType="end"/>
        </w:r>
      </w:hyperlink>
    </w:p>
    <w:p w14:paraId="5C8B6380" w14:textId="51169C29" w:rsidR="00C01327" w:rsidRDefault="0003773D">
      <w:pPr>
        <w:pStyle w:val="TOC2"/>
        <w:rPr>
          <w:rFonts w:asciiTheme="minorHAnsi" w:eastAsiaTheme="minorEastAsia" w:hAnsiTheme="minorHAnsi" w:cstheme="minorBidi"/>
          <w:noProof/>
        </w:rPr>
      </w:pPr>
      <w:hyperlink w:anchor="_Toc27405092" w:history="1">
        <w:r w:rsidR="00C01327" w:rsidRPr="00F716B2">
          <w:rPr>
            <w:rStyle w:val="Hyperlink"/>
            <w:noProof/>
            <w14:scene3d>
              <w14:camera w14:prst="orthographicFront"/>
              <w14:lightRig w14:rig="threePt" w14:dir="t">
                <w14:rot w14:lat="0" w14:lon="0" w14:rev="0"/>
              </w14:lightRig>
            </w14:scene3d>
          </w:rPr>
          <w:t>5.2</w:t>
        </w:r>
        <w:r w:rsidR="00C01327">
          <w:rPr>
            <w:rFonts w:asciiTheme="minorHAnsi" w:eastAsiaTheme="minorEastAsia" w:hAnsiTheme="minorHAnsi" w:cstheme="minorBidi"/>
            <w:noProof/>
          </w:rPr>
          <w:tab/>
        </w:r>
        <w:r w:rsidR="00C01327" w:rsidRPr="00F716B2">
          <w:rPr>
            <w:rStyle w:val="Hyperlink"/>
            <w:noProof/>
          </w:rPr>
          <w:t>Resource Management</w:t>
        </w:r>
        <w:r w:rsidR="00C01327">
          <w:rPr>
            <w:noProof/>
            <w:webHidden/>
          </w:rPr>
          <w:tab/>
        </w:r>
        <w:r w:rsidR="00C01327">
          <w:rPr>
            <w:noProof/>
            <w:webHidden/>
          </w:rPr>
          <w:fldChar w:fldCharType="begin"/>
        </w:r>
        <w:r w:rsidR="00C01327">
          <w:rPr>
            <w:noProof/>
            <w:webHidden/>
          </w:rPr>
          <w:instrText xml:space="preserve"> PAGEREF _Toc27405092 \h </w:instrText>
        </w:r>
        <w:r w:rsidR="00C01327">
          <w:rPr>
            <w:noProof/>
            <w:webHidden/>
          </w:rPr>
        </w:r>
        <w:r w:rsidR="00C01327">
          <w:rPr>
            <w:noProof/>
            <w:webHidden/>
          </w:rPr>
          <w:fldChar w:fldCharType="separate"/>
        </w:r>
        <w:r w:rsidR="00C01327">
          <w:rPr>
            <w:noProof/>
            <w:webHidden/>
          </w:rPr>
          <w:t>5-2</w:t>
        </w:r>
        <w:r w:rsidR="00C01327">
          <w:rPr>
            <w:noProof/>
            <w:webHidden/>
          </w:rPr>
          <w:fldChar w:fldCharType="end"/>
        </w:r>
      </w:hyperlink>
    </w:p>
    <w:p w14:paraId="6A751418" w14:textId="6D3E73C9" w:rsidR="00C01327" w:rsidRDefault="0003773D">
      <w:pPr>
        <w:pStyle w:val="TOC2"/>
        <w:rPr>
          <w:rFonts w:asciiTheme="minorHAnsi" w:eastAsiaTheme="minorEastAsia" w:hAnsiTheme="minorHAnsi" w:cstheme="minorBidi"/>
          <w:noProof/>
        </w:rPr>
      </w:pPr>
      <w:hyperlink w:anchor="_Toc27405093" w:history="1">
        <w:r w:rsidR="00C01327" w:rsidRPr="00F716B2">
          <w:rPr>
            <w:rStyle w:val="Hyperlink"/>
            <w:noProof/>
            <w14:scene3d>
              <w14:camera w14:prst="orthographicFront"/>
              <w14:lightRig w14:rig="threePt" w14:dir="t">
                <w14:rot w14:lat="0" w14:lon="0" w14:rev="0"/>
              </w14:lightRig>
            </w14:scene3d>
          </w:rPr>
          <w:t>5.3</w:t>
        </w:r>
        <w:r w:rsidR="00C01327">
          <w:rPr>
            <w:rFonts w:asciiTheme="minorHAnsi" w:eastAsiaTheme="minorEastAsia" w:hAnsiTheme="minorHAnsi" w:cstheme="minorBidi"/>
            <w:noProof/>
          </w:rPr>
          <w:tab/>
        </w:r>
        <w:r w:rsidR="00C01327" w:rsidRPr="00F716B2">
          <w:rPr>
            <w:rStyle w:val="Hyperlink"/>
            <w:noProof/>
          </w:rPr>
          <w:t>Movement Coordination</w:t>
        </w:r>
        <w:r w:rsidR="00C01327">
          <w:rPr>
            <w:noProof/>
            <w:webHidden/>
          </w:rPr>
          <w:tab/>
        </w:r>
        <w:r w:rsidR="00C01327">
          <w:rPr>
            <w:noProof/>
            <w:webHidden/>
          </w:rPr>
          <w:fldChar w:fldCharType="begin"/>
        </w:r>
        <w:r w:rsidR="00C01327">
          <w:rPr>
            <w:noProof/>
            <w:webHidden/>
          </w:rPr>
          <w:instrText xml:space="preserve"> PAGEREF _Toc27405093 \h </w:instrText>
        </w:r>
        <w:r w:rsidR="00C01327">
          <w:rPr>
            <w:noProof/>
            <w:webHidden/>
          </w:rPr>
        </w:r>
        <w:r w:rsidR="00C01327">
          <w:rPr>
            <w:noProof/>
            <w:webHidden/>
          </w:rPr>
          <w:fldChar w:fldCharType="separate"/>
        </w:r>
        <w:r w:rsidR="00C01327">
          <w:rPr>
            <w:noProof/>
            <w:webHidden/>
          </w:rPr>
          <w:t>5-3</w:t>
        </w:r>
        <w:r w:rsidR="00C01327">
          <w:rPr>
            <w:noProof/>
            <w:webHidden/>
          </w:rPr>
          <w:fldChar w:fldCharType="end"/>
        </w:r>
      </w:hyperlink>
    </w:p>
    <w:p w14:paraId="2890BA75" w14:textId="1D7F5386" w:rsidR="00C01327" w:rsidRDefault="0003773D">
      <w:pPr>
        <w:pStyle w:val="TOC2"/>
        <w:rPr>
          <w:rFonts w:asciiTheme="minorHAnsi" w:eastAsiaTheme="minorEastAsia" w:hAnsiTheme="minorHAnsi" w:cstheme="minorBidi"/>
          <w:noProof/>
        </w:rPr>
      </w:pPr>
      <w:hyperlink w:anchor="_Toc27405094" w:history="1">
        <w:r w:rsidR="00C01327" w:rsidRPr="00F716B2">
          <w:rPr>
            <w:rStyle w:val="Hyperlink"/>
            <w:noProof/>
            <w14:scene3d>
              <w14:camera w14:prst="orthographicFront"/>
              <w14:lightRig w14:rig="threePt" w14:dir="t">
                <w14:rot w14:lat="0" w14:lon="0" w14:rev="0"/>
              </w14:lightRig>
            </w14:scene3d>
          </w:rPr>
          <w:t>5.4</w:t>
        </w:r>
        <w:r w:rsidR="00C01327">
          <w:rPr>
            <w:rFonts w:asciiTheme="minorHAnsi" w:eastAsiaTheme="minorEastAsia" w:hAnsiTheme="minorHAnsi" w:cstheme="minorBidi"/>
            <w:noProof/>
          </w:rPr>
          <w:tab/>
        </w:r>
        <w:r w:rsidR="00C01327" w:rsidRPr="00F716B2">
          <w:rPr>
            <w:rStyle w:val="Hyperlink"/>
            <w:noProof/>
          </w:rPr>
          <w:t>Distribution Management</w:t>
        </w:r>
        <w:r w:rsidR="00C01327">
          <w:rPr>
            <w:noProof/>
            <w:webHidden/>
          </w:rPr>
          <w:tab/>
        </w:r>
        <w:r w:rsidR="00C01327">
          <w:rPr>
            <w:noProof/>
            <w:webHidden/>
          </w:rPr>
          <w:fldChar w:fldCharType="begin"/>
        </w:r>
        <w:r w:rsidR="00C01327">
          <w:rPr>
            <w:noProof/>
            <w:webHidden/>
          </w:rPr>
          <w:instrText xml:space="preserve"> PAGEREF _Toc27405094 \h </w:instrText>
        </w:r>
        <w:r w:rsidR="00C01327">
          <w:rPr>
            <w:noProof/>
            <w:webHidden/>
          </w:rPr>
        </w:r>
        <w:r w:rsidR="00C01327">
          <w:rPr>
            <w:noProof/>
            <w:webHidden/>
          </w:rPr>
          <w:fldChar w:fldCharType="separate"/>
        </w:r>
        <w:r w:rsidR="00C01327">
          <w:rPr>
            <w:noProof/>
            <w:webHidden/>
          </w:rPr>
          <w:t>5-3</w:t>
        </w:r>
        <w:r w:rsidR="00C01327">
          <w:rPr>
            <w:noProof/>
            <w:webHidden/>
          </w:rPr>
          <w:fldChar w:fldCharType="end"/>
        </w:r>
      </w:hyperlink>
    </w:p>
    <w:p w14:paraId="534DD6E5" w14:textId="03DB3AAF" w:rsidR="00C01327" w:rsidRDefault="0003773D">
      <w:pPr>
        <w:pStyle w:val="TOC2"/>
        <w:rPr>
          <w:rFonts w:asciiTheme="minorHAnsi" w:eastAsiaTheme="minorEastAsia" w:hAnsiTheme="minorHAnsi" w:cstheme="minorBidi"/>
          <w:noProof/>
        </w:rPr>
      </w:pPr>
      <w:hyperlink w:anchor="_Toc27405095" w:history="1">
        <w:r w:rsidR="00C01327" w:rsidRPr="00F716B2">
          <w:rPr>
            <w:rStyle w:val="Hyperlink"/>
            <w:noProof/>
            <w14:scene3d>
              <w14:camera w14:prst="orthographicFront"/>
              <w14:lightRig w14:rig="threePt" w14:dir="t">
                <w14:rot w14:lat="0" w14:lon="0" w14:rev="0"/>
              </w14:lightRig>
            </w14:scene3d>
          </w:rPr>
          <w:t>5.5</w:t>
        </w:r>
        <w:r w:rsidR="00C01327">
          <w:rPr>
            <w:rFonts w:asciiTheme="minorHAnsi" w:eastAsiaTheme="minorEastAsia" w:hAnsiTheme="minorHAnsi" w:cstheme="minorBidi"/>
            <w:noProof/>
          </w:rPr>
          <w:tab/>
        </w:r>
        <w:r w:rsidR="00C01327" w:rsidRPr="00F716B2">
          <w:rPr>
            <w:rStyle w:val="Hyperlink"/>
            <w:noProof/>
          </w:rPr>
          <w:t>Communications and Data</w:t>
        </w:r>
        <w:r w:rsidR="00C01327">
          <w:rPr>
            <w:noProof/>
            <w:webHidden/>
          </w:rPr>
          <w:tab/>
        </w:r>
        <w:r w:rsidR="00C01327">
          <w:rPr>
            <w:noProof/>
            <w:webHidden/>
          </w:rPr>
          <w:fldChar w:fldCharType="begin"/>
        </w:r>
        <w:r w:rsidR="00C01327">
          <w:rPr>
            <w:noProof/>
            <w:webHidden/>
          </w:rPr>
          <w:instrText xml:space="preserve"> PAGEREF _Toc27405095 \h </w:instrText>
        </w:r>
        <w:r w:rsidR="00C01327">
          <w:rPr>
            <w:noProof/>
            <w:webHidden/>
          </w:rPr>
        </w:r>
        <w:r w:rsidR="00C01327">
          <w:rPr>
            <w:noProof/>
            <w:webHidden/>
          </w:rPr>
          <w:fldChar w:fldCharType="separate"/>
        </w:r>
        <w:r w:rsidR="00C01327">
          <w:rPr>
            <w:noProof/>
            <w:webHidden/>
          </w:rPr>
          <w:t>5-4</w:t>
        </w:r>
        <w:r w:rsidR="00C01327">
          <w:rPr>
            <w:noProof/>
            <w:webHidden/>
          </w:rPr>
          <w:fldChar w:fldCharType="end"/>
        </w:r>
      </w:hyperlink>
    </w:p>
    <w:p w14:paraId="6C39F877" w14:textId="1FD144F0" w:rsidR="00C01327" w:rsidRDefault="0003773D">
      <w:pPr>
        <w:pStyle w:val="TOC2"/>
        <w:rPr>
          <w:rFonts w:asciiTheme="minorHAnsi" w:eastAsiaTheme="minorEastAsia" w:hAnsiTheme="minorHAnsi" w:cstheme="minorBidi"/>
          <w:noProof/>
        </w:rPr>
      </w:pPr>
      <w:hyperlink w:anchor="_Toc27405096" w:history="1">
        <w:r w:rsidR="00C01327" w:rsidRPr="00F716B2">
          <w:rPr>
            <w:rStyle w:val="Hyperlink"/>
            <w:noProof/>
            <w14:scene3d>
              <w14:camera w14:prst="orthographicFront"/>
              <w14:lightRig w14:rig="threePt" w14:dir="t">
                <w14:rot w14:lat="0" w14:lon="0" w14:rev="0"/>
              </w14:lightRig>
            </w14:scene3d>
          </w:rPr>
          <w:t>5.6</w:t>
        </w:r>
        <w:r w:rsidR="00C01327">
          <w:rPr>
            <w:rFonts w:asciiTheme="minorHAnsi" w:eastAsiaTheme="minorEastAsia" w:hAnsiTheme="minorHAnsi" w:cstheme="minorBidi"/>
            <w:noProof/>
          </w:rPr>
          <w:tab/>
        </w:r>
        <w:r w:rsidR="00C01327" w:rsidRPr="00F716B2">
          <w:rPr>
            <w:rStyle w:val="Hyperlink"/>
            <w:noProof/>
          </w:rPr>
          <w:t>Internet</w:t>
        </w:r>
        <w:r w:rsidR="00C01327">
          <w:rPr>
            <w:noProof/>
            <w:webHidden/>
          </w:rPr>
          <w:tab/>
        </w:r>
        <w:r w:rsidR="00C01327">
          <w:rPr>
            <w:noProof/>
            <w:webHidden/>
          </w:rPr>
          <w:fldChar w:fldCharType="begin"/>
        </w:r>
        <w:r w:rsidR="00C01327">
          <w:rPr>
            <w:noProof/>
            <w:webHidden/>
          </w:rPr>
          <w:instrText xml:space="preserve"> PAGEREF _Toc27405096 \h </w:instrText>
        </w:r>
        <w:r w:rsidR="00C01327">
          <w:rPr>
            <w:noProof/>
            <w:webHidden/>
          </w:rPr>
        </w:r>
        <w:r w:rsidR="00C01327">
          <w:rPr>
            <w:noProof/>
            <w:webHidden/>
          </w:rPr>
          <w:fldChar w:fldCharType="separate"/>
        </w:r>
        <w:r w:rsidR="00C01327">
          <w:rPr>
            <w:noProof/>
            <w:webHidden/>
          </w:rPr>
          <w:t>5-5</w:t>
        </w:r>
        <w:r w:rsidR="00C01327">
          <w:rPr>
            <w:noProof/>
            <w:webHidden/>
          </w:rPr>
          <w:fldChar w:fldCharType="end"/>
        </w:r>
      </w:hyperlink>
    </w:p>
    <w:p w14:paraId="06FDCEF1" w14:textId="76DC8494" w:rsidR="00C01327" w:rsidRDefault="0003773D">
      <w:pPr>
        <w:pStyle w:val="TOC2"/>
        <w:rPr>
          <w:rFonts w:asciiTheme="minorHAnsi" w:eastAsiaTheme="minorEastAsia" w:hAnsiTheme="minorHAnsi" w:cstheme="minorBidi"/>
          <w:noProof/>
        </w:rPr>
      </w:pPr>
      <w:hyperlink w:anchor="_Toc27405097" w:history="1">
        <w:r w:rsidR="00C01327" w:rsidRPr="00F716B2">
          <w:rPr>
            <w:rStyle w:val="Hyperlink"/>
            <w:noProof/>
            <w14:scene3d>
              <w14:camera w14:prst="orthographicFront"/>
              <w14:lightRig w14:rig="threePt" w14:dir="t">
                <w14:rot w14:lat="0" w14:lon="0" w14:rev="0"/>
              </w14:lightRig>
            </w14:scene3d>
          </w:rPr>
          <w:t>5.7</w:t>
        </w:r>
        <w:r w:rsidR="00C01327">
          <w:rPr>
            <w:rFonts w:asciiTheme="minorHAnsi" w:eastAsiaTheme="minorEastAsia" w:hAnsiTheme="minorHAnsi" w:cstheme="minorBidi"/>
            <w:noProof/>
          </w:rPr>
          <w:tab/>
        </w:r>
        <w:r w:rsidR="00C01327" w:rsidRPr="00F716B2">
          <w:rPr>
            <w:rStyle w:val="Hyperlink"/>
            <w:noProof/>
          </w:rPr>
          <w:t>Mapping</w:t>
        </w:r>
        <w:r w:rsidR="00C01327">
          <w:rPr>
            <w:noProof/>
            <w:webHidden/>
          </w:rPr>
          <w:tab/>
        </w:r>
        <w:r w:rsidR="00C01327">
          <w:rPr>
            <w:noProof/>
            <w:webHidden/>
          </w:rPr>
          <w:fldChar w:fldCharType="begin"/>
        </w:r>
        <w:r w:rsidR="00C01327">
          <w:rPr>
            <w:noProof/>
            <w:webHidden/>
          </w:rPr>
          <w:instrText xml:space="preserve"> PAGEREF _Toc27405097 \h </w:instrText>
        </w:r>
        <w:r w:rsidR="00C01327">
          <w:rPr>
            <w:noProof/>
            <w:webHidden/>
          </w:rPr>
        </w:r>
        <w:r w:rsidR="00C01327">
          <w:rPr>
            <w:noProof/>
            <w:webHidden/>
          </w:rPr>
          <w:fldChar w:fldCharType="separate"/>
        </w:r>
        <w:r w:rsidR="00C01327">
          <w:rPr>
            <w:noProof/>
            <w:webHidden/>
          </w:rPr>
          <w:t>5-5</w:t>
        </w:r>
        <w:r w:rsidR="00C01327">
          <w:rPr>
            <w:noProof/>
            <w:webHidden/>
          </w:rPr>
          <w:fldChar w:fldCharType="end"/>
        </w:r>
      </w:hyperlink>
    </w:p>
    <w:p w14:paraId="51F8A1A2" w14:textId="61E429DB" w:rsidR="00C01327" w:rsidRDefault="0003773D">
      <w:pPr>
        <w:pStyle w:val="TOC2"/>
        <w:rPr>
          <w:rFonts w:asciiTheme="minorHAnsi" w:eastAsiaTheme="minorEastAsia" w:hAnsiTheme="minorHAnsi" w:cstheme="minorBidi"/>
          <w:noProof/>
        </w:rPr>
      </w:pPr>
      <w:hyperlink w:anchor="_Toc27405098" w:history="1">
        <w:r w:rsidR="00C01327" w:rsidRPr="00F716B2">
          <w:rPr>
            <w:rStyle w:val="Hyperlink"/>
            <w:noProof/>
            <w14:scene3d>
              <w14:camera w14:prst="orthographicFront"/>
              <w14:lightRig w14:rig="threePt" w14:dir="t">
                <w14:rot w14:lat="0" w14:lon="0" w14:rev="0"/>
              </w14:lightRig>
            </w14:scene3d>
          </w:rPr>
          <w:t>5.8</w:t>
        </w:r>
        <w:r w:rsidR="00C01327">
          <w:rPr>
            <w:rFonts w:asciiTheme="minorHAnsi" w:eastAsiaTheme="minorEastAsia" w:hAnsiTheme="minorHAnsi" w:cstheme="minorBidi"/>
            <w:noProof/>
          </w:rPr>
          <w:tab/>
        </w:r>
        <w:r w:rsidR="00C01327" w:rsidRPr="00F716B2">
          <w:rPr>
            <w:rStyle w:val="Hyperlink"/>
            <w:noProof/>
          </w:rPr>
          <w:t>Reports</w:t>
        </w:r>
        <w:r w:rsidR="00C01327">
          <w:rPr>
            <w:noProof/>
            <w:webHidden/>
          </w:rPr>
          <w:tab/>
        </w:r>
        <w:r w:rsidR="00C01327">
          <w:rPr>
            <w:noProof/>
            <w:webHidden/>
          </w:rPr>
          <w:fldChar w:fldCharType="begin"/>
        </w:r>
        <w:r w:rsidR="00C01327">
          <w:rPr>
            <w:noProof/>
            <w:webHidden/>
          </w:rPr>
          <w:instrText xml:space="preserve"> PAGEREF _Toc27405098 \h </w:instrText>
        </w:r>
        <w:r w:rsidR="00C01327">
          <w:rPr>
            <w:noProof/>
            <w:webHidden/>
          </w:rPr>
        </w:r>
        <w:r w:rsidR="00C01327">
          <w:rPr>
            <w:noProof/>
            <w:webHidden/>
          </w:rPr>
          <w:fldChar w:fldCharType="separate"/>
        </w:r>
        <w:r w:rsidR="00C01327">
          <w:rPr>
            <w:noProof/>
            <w:webHidden/>
          </w:rPr>
          <w:t>5-5</w:t>
        </w:r>
        <w:r w:rsidR="00C01327">
          <w:rPr>
            <w:noProof/>
            <w:webHidden/>
          </w:rPr>
          <w:fldChar w:fldCharType="end"/>
        </w:r>
      </w:hyperlink>
    </w:p>
    <w:p w14:paraId="4A5D9287" w14:textId="080E3041" w:rsidR="00C01327" w:rsidRDefault="0003773D">
      <w:pPr>
        <w:pStyle w:val="TOC1"/>
        <w:rPr>
          <w:rFonts w:asciiTheme="minorHAnsi" w:eastAsiaTheme="minorEastAsia" w:hAnsiTheme="minorHAnsi" w:cstheme="minorBidi"/>
          <w:b w:val="0"/>
        </w:rPr>
      </w:pPr>
      <w:hyperlink w:anchor="_Toc27405099" w:history="1">
        <w:r w:rsidR="00C01327" w:rsidRPr="00F716B2">
          <w:rPr>
            <w:rStyle w:val="Hyperlink"/>
          </w:rPr>
          <w:t>6.</w:t>
        </w:r>
        <w:r w:rsidR="00C01327">
          <w:rPr>
            <w:rFonts w:asciiTheme="minorHAnsi" w:eastAsiaTheme="minorEastAsia" w:hAnsiTheme="minorHAnsi" w:cstheme="minorBidi"/>
            <w:b w:val="0"/>
          </w:rPr>
          <w:tab/>
        </w:r>
        <w:r w:rsidR="00C01327" w:rsidRPr="00F716B2">
          <w:rPr>
            <w:rStyle w:val="Hyperlink"/>
          </w:rPr>
          <w:t>MAINTENANCE</w:t>
        </w:r>
        <w:r w:rsidR="00C01327">
          <w:rPr>
            <w:webHidden/>
          </w:rPr>
          <w:tab/>
        </w:r>
        <w:r w:rsidR="00C01327">
          <w:rPr>
            <w:webHidden/>
          </w:rPr>
          <w:fldChar w:fldCharType="begin"/>
        </w:r>
        <w:r w:rsidR="00C01327">
          <w:rPr>
            <w:webHidden/>
          </w:rPr>
          <w:instrText xml:space="preserve"> PAGEREF _Toc27405099 \h </w:instrText>
        </w:r>
        <w:r w:rsidR="00C01327">
          <w:rPr>
            <w:webHidden/>
          </w:rPr>
        </w:r>
        <w:r w:rsidR="00C01327">
          <w:rPr>
            <w:webHidden/>
          </w:rPr>
          <w:fldChar w:fldCharType="separate"/>
        </w:r>
        <w:r w:rsidR="00C01327">
          <w:rPr>
            <w:webHidden/>
          </w:rPr>
          <w:t>6-1</w:t>
        </w:r>
        <w:r w:rsidR="00C01327">
          <w:rPr>
            <w:webHidden/>
          </w:rPr>
          <w:fldChar w:fldCharType="end"/>
        </w:r>
      </w:hyperlink>
    </w:p>
    <w:p w14:paraId="02CB143F" w14:textId="183A16E7" w:rsidR="00C01327" w:rsidRDefault="0003773D">
      <w:pPr>
        <w:pStyle w:val="TOC1"/>
        <w:rPr>
          <w:rFonts w:asciiTheme="minorHAnsi" w:eastAsiaTheme="minorEastAsia" w:hAnsiTheme="minorHAnsi" w:cstheme="minorBidi"/>
          <w:b w:val="0"/>
        </w:rPr>
      </w:pPr>
      <w:hyperlink w:anchor="_Toc27405100" w:history="1">
        <w:r w:rsidR="00C01327" w:rsidRPr="00F716B2">
          <w:rPr>
            <w:rStyle w:val="Hyperlink"/>
          </w:rPr>
          <w:t>7.</w:t>
        </w:r>
        <w:r w:rsidR="00C01327">
          <w:rPr>
            <w:rFonts w:asciiTheme="minorHAnsi" w:eastAsiaTheme="minorEastAsia" w:hAnsiTheme="minorHAnsi" w:cstheme="minorBidi"/>
            <w:b w:val="0"/>
          </w:rPr>
          <w:tab/>
        </w:r>
        <w:r w:rsidR="00C01327" w:rsidRPr="00F716B2">
          <w:rPr>
            <w:rStyle w:val="Hyperlink"/>
          </w:rPr>
          <w:t>TERMS AND DEFINITIONS</w:t>
        </w:r>
        <w:r w:rsidR="00C01327">
          <w:rPr>
            <w:webHidden/>
          </w:rPr>
          <w:tab/>
        </w:r>
        <w:r w:rsidR="00C01327">
          <w:rPr>
            <w:webHidden/>
          </w:rPr>
          <w:fldChar w:fldCharType="begin"/>
        </w:r>
        <w:r w:rsidR="00C01327">
          <w:rPr>
            <w:webHidden/>
          </w:rPr>
          <w:instrText xml:space="preserve"> PAGEREF _Toc27405100 \h </w:instrText>
        </w:r>
        <w:r w:rsidR="00C01327">
          <w:rPr>
            <w:webHidden/>
          </w:rPr>
        </w:r>
        <w:r w:rsidR="00C01327">
          <w:rPr>
            <w:webHidden/>
          </w:rPr>
          <w:fldChar w:fldCharType="separate"/>
        </w:r>
        <w:r w:rsidR="00C01327">
          <w:rPr>
            <w:webHidden/>
          </w:rPr>
          <w:t>7-1</w:t>
        </w:r>
        <w:r w:rsidR="00C01327">
          <w:rPr>
            <w:webHidden/>
          </w:rPr>
          <w:fldChar w:fldCharType="end"/>
        </w:r>
      </w:hyperlink>
    </w:p>
    <w:p w14:paraId="43D46823" w14:textId="3F44928C" w:rsidR="00C01327" w:rsidRDefault="0003773D">
      <w:pPr>
        <w:pStyle w:val="TOC1"/>
        <w:rPr>
          <w:rFonts w:asciiTheme="minorHAnsi" w:eastAsiaTheme="minorEastAsia" w:hAnsiTheme="minorHAnsi" w:cstheme="minorBidi"/>
          <w:b w:val="0"/>
        </w:rPr>
      </w:pPr>
      <w:hyperlink w:anchor="_Toc27405101" w:history="1">
        <w:r w:rsidR="00C01327" w:rsidRPr="00F716B2">
          <w:rPr>
            <w:rStyle w:val="Hyperlink"/>
          </w:rPr>
          <w:t>8.</w:t>
        </w:r>
        <w:r w:rsidR="00C01327">
          <w:rPr>
            <w:rFonts w:asciiTheme="minorHAnsi" w:eastAsiaTheme="minorEastAsia" w:hAnsiTheme="minorHAnsi" w:cstheme="minorBidi"/>
            <w:b w:val="0"/>
          </w:rPr>
          <w:tab/>
        </w:r>
        <w:r w:rsidR="00C01327" w:rsidRPr="00F716B2">
          <w:rPr>
            <w:rStyle w:val="Hyperlink"/>
          </w:rPr>
          <w:t>ACRONYMS</w:t>
        </w:r>
        <w:r w:rsidR="00C01327">
          <w:rPr>
            <w:webHidden/>
          </w:rPr>
          <w:tab/>
        </w:r>
        <w:r w:rsidR="00C01327">
          <w:rPr>
            <w:webHidden/>
          </w:rPr>
          <w:fldChar w:fldCharType="begin"/>
        </w:r>
        <w:r w:rsidR="00C01327">
          <w:rPr>
            <w:webHidden/>
          </w:rPr>
          <w:instrText xml:space="preserve"> PAGEREF _Toc27405101 \h </w:instrText>
        </w:r>
        <w:r w:rsidR="00C01327">
          <w:rPr>
            <w:webHidden/>
          </w:rPr>
        </w:r>
        <w:r w:rsidR="00C01327">
          <w:rPr>
            <w:webHidden/>
          </w:rPr>
          <w:fldChar w:fldCharType="separate"/>
        </w:r>
        <w:r w:rsidR="00C01327">
          <w:rPr>
            <w:webHidden/>
          </w:rPr>
          <w:t>8-1</w:t>
        </w:r>
        <w:r w:rsidR="00C01327">
          <w:rPr>
            <w:webHidden/>
          </w:rPr>
          <w:fldChar w:fldCharType="end"/>
        </w:r>
      </w:hyperlink>
    </w:p>
    <w:p w14:paraId="46ABE9D9" w14:textId="2DD53789" w:rsidR="00C01327" w:rsidRDefault="0003773D">
      <w:pPr>
        <w:pStyle w:val="TOC1"/>
        <w:rPr>
          <w:rFonts w:asciiTheme="minorHAnsi" w:eastAsiaTheme="minorEastAsia" w:hAnsiTheme="minorHAnsi" w:cstheme="minorBidi"/>
          <w:b w:val="0"/>
        </w:rPr>
      </w:pPr>
      <w:hyperlink w:anchor="_Toc27405102" w:history="1">
        <w:r w:rsidR="00C01327" w:rsidRPr="00F716B2">
          <w:rPr>
            <w:rStyle w:val="Hyperlink"/>
          </w:rPr>
          <w:t>9.</w:t>
        </w:r>
        <w:r w:rsidR="00C01327">
          <w:rPr>
            <w:rFonts w:asciiTheme="minorHAnsi" w:eastAsiaTheme="minorEastAsia" w:hAnsiTheme="minorHAnsi" w:cstheme="minorBidi"/>
            <w:b w:val="0"/>
          </w:rPr>
          <w:tab/>
        </w:r>
        <w:r w:rsidR="00C01327" w:rsidRPr="00F716B2">
          <w:rPr>
            <w:rStyle w:val="Hyperlink"/>
          </w:rPr>
          <w:t>REFERENCES</w:t>
        </w:r>
        <w:r w:rsidR="00C01327">
          <w:rPr>
            <w:webHidden/>
          </w:rPr>
          <w:tab/>
        </w:r>
        <w:r w:rsidR="00C01327">
          <w:rPr>
            <w:webHidden/>
          </w:rPr>
          <w:fldChar w:fldCharType="begin"/>
        </w:r>
        <w:r w:rsidR="00C01327">
          <w:rPr>
            <w:webHidden/>
          </w:rPr>
          <w:instrText xml:space="preserve"> PAGEREF _Toc27405102 \h </w:instrText>
        </w:r>
        <w:r w:rsidR="00C01327">
          <w:rPr>
            <w:webHidden/>
          </w:rPr>
        </w:r>
        <w:r w:rsidR="00C01327">
          <w:rPr>
            <w:webHidden/>
          </w:rPr>
          <w:fldChar w:fldCharType="separate"/>
        </w:r>
        <w:r w:rsidR="00C01327">
          <w:rPr>
            <w:webHidden/>
          </w:rPr>
          <w:t>9-1</w:t>
        </w:r>
        <w:r w:rsidR="00C01327">
          <w:rPr>
            <w:webHidden/>
          </w:rPr>
          <w:fldChar w:fldCharType="end"/>
        </w:r>
      </w:hyperlink>
    </w:p>
    <w:p w14:paraId="4C370039" w14:textId="278CFE56" w:rsidR="00C01327" w:rsidRDefault="0003773D">
      <w:pPr>
        <w:pStyle w:val="TOC1"/>
        <w:tabs>
          <w:tab w:val="left" w:pos="660"/>
        </w:tabs>
        <w:rPr>
          <w:rFonts w:asciiTheme="minorHAnsi" w:eastAsiaTheme="minorEastAsia" w:hAnsiTheme="minorHAnsi" w:cstheme="minorBidi"/>
          <w:b w:val="0"/>
        </w:rPr>
      </w:pPr>
      <w:hyperlink w:anchor="_Toc27405103" w:history="1">
        <w:r w:rsidR="00C01327" w:rsidRPr="00F716B2">
          <w:rPr>
            <w:rStyle w:val="Hyperlink"/>
          </w:rPr>
          <w:t>10.</w:t>
        </w:r>
        <w:r w:rsidR="00C01327">
          <w:rPr>
            <w:rFonts w:asciiTheme="minorHAnsi" w:eastAsiaTheme="minorEastAsia" w:hAnsiTheme="minorHAnsi" w:cstheme="minorBidi"/>
            <w:b w:val="0"/>
          </w:rPr>
          <w:tab/>
        </w:r>
        <w:r w:rsidR="00C01327" w:rsidRPr="00F716B2">
          <w:rPr>
            <w:rStyle w:val="Hyperlink"/>
          </w:rPr>
          <w:t>PROMULGATION</w:t>
        </w:r>
        <w:r w:rsidR="00C01327">
          <w:rPr>
            <w:webHidden/>
          </w:rPr>
          <w:tab/>
        </w:r>
        <w:r w:rsidR="00C01327">
          <w:rPr>
            <w:webHidden/>
          </w:rPr>
          <w:fldChar w:fldCharType="begin"/>
        </w:r>
        <w:r w:rsidR="00C01327">
          <w:rPr>
            <w:webHidden/>
          </w:rPr>
          <w:instrText xml:space="preserve"> PAGEREF _Toc27405103 \h </w:instrText>
        </w:r>
        <w:r w:rsidR="00C01327">
          <w:rPr>
            <w:webHidden/>
          </w:rPr>
        </w:r>
        <w:r w:rsidR="00C01327">
          <w:rPr>
            <w:webHidden/>
          </w:rPr>
          <w:fldChar w:fldCharType="separate"/>
        </w:r>
        <w:r w:rsidR="00C01327">
          <w:rPr>
            <w:webHidden/>
          </w:rPr>
          <w:t>10-1</w:t>
        </w:r>
        <w:r w:rsidR="00C01327">
          <w:rPr>
            <w:webHidden/>
          </w:rPr>
          <w:fldChar w:fldCharType="end"/>
        </w:r>
      </w:hyperlink>
    </w:p>
    <w:p w14:paraId="7E05EACE" w14:textId="77777777" w:rsidR="00986178" w:rsidRDefault="00EC351F" w:rsidP="00986178">
      <w:pPr>
        <w:rPr>
          <w:b/>
          <w:noProof/>
        </w:rPr>
      </w:pPr>
      <w:r>
        <w:rPr>
          <w:b/>
          <w:noProof/>
        </w:rPr>
        <w:fldChar w:fldCharType="end"/>
      </w:r>
    </w:p>
    <w:p w14:paraId="5ADEAF37" w14:textId="16517FAC" w:rsidR="00986178" w:rsidRDefault="00986178" w:rsidP="00986178">
      <w:pPr>
        <w:pStyle w:val="FauxH1ForESorNoTOC"/>
      </w:pPr>
      <w:bookmarkStart w:id="3" w:name="_Toc27405069"/>
      <w:r>
        <w:t>Tables</w:t>
      </w:r>
      <w:bookmarkEnd w:id="3"/>
    </w:p>
    <w:p w14:paraId="3D778AAE" w14:textId="0CAF6FCC" w:rsidR="00B95D36" w:rsidRDefault="00F023D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13121189" w:history="1">
        <w:r w:rsidR="00B95D36" w:rsidRPr="001E7438">
          <w:rPr>
            <w:rStyle w:val="Hyperlink"/>
            <w:noProof/>
          </w:rPr>
          <w:t>Table 1</w:t>
        </w:r>
        <w:r w:rsidR="00B95D36">
          <w:rPr>
            <w:noProof/>
            <w:webHidden/>
          </w:rPr>
          <w:tab/>
        </w:r>
        <w:r w:rsidR="00B95D36">
          <w:rPr>
            <w:noProof/>
            <w:webHidden/>
          </w:rPr>
          <w:fldChar w:fldCharType="begin"/>
        </w:r>
        <w:r w:rsidR="00B95D36">
          <w:rPr>
            <w:noProof/>
            <w:webHidden/>
          </w:rPr>
          <w:instrText xml:space="preserve"> PAGEREF _Toc513121189 \h </w:instrText>
        </w:r>
        <w:r w:rsidR="00B95D36">
          <w:rPr>
            <w:noProof/>
            <w:webHidden/>
          </w:rPr>
        </w:r>
        <w:r w:rsidR="00B95D36">
          <w:rPr>
            <w:noProof/>
            <w:webHidden/>
          </w:rPr>
          <w:fldChar w:fldCharType="separate"/>
        </w:r>
        <w:r w:rsidR="00BB71D6">
          <w:rPr>
            <w:noProof/>
            <w:webHidden/>
          </w:rPr>
          <w:t>1-1</w:t>
        </w:r>
        <w:r w:rsidR="00B95D36">
          <w:rPr>
            <w:noProof/>
            <w:webHidden/>
          </w:rPr>
          <w:fldChar w:fldCharType="end"/>
        </w:r>
      </w:hyperlink>
    </w:p>
    <w:p w14:paraId="2E100CA7" w14:textId="304C355E" w:rsidR="00B95D36" w:rsidRDefault="0003773D">
      <w:pPr>
        <w:pStyle w:val="TableofFigures"/>
        <w:tabs>
          <w:tab w:val="right" w:leader="dot" w:pos="9350"/>
        </w:tabs>
        <w:rPr>
          <w:rFonts w:asciiTheme="minorHAnsi" w:eastAsiaTheme="minorEastAsia" w:hAnsiTheme="minorHAnsi" w:cstheme="minorBidi"/>
          <w:noProof/>
        </w:rPr>
      </w:pPr>
      <w:hyperlink w:anchor="_Toc513121190" w:history="1">
        <w:r w:rsidR="00B95D36" w:rsidRPr="001E7438">
          <w:rPr>
            <w:rStyle w:val="Hyperlink"/>
            <w:noProof/>
          </w:rPr>
          <w:t>Table 2</w:t>
        </w:r>
        <w:r w:rsidR="00B95D36">
          <w:rPr>
            <w:noProof/>
            <w:webHidden/>
          </w:rPr>
          <w:tab/>
        </w:r>
        <w:r w:rsidR="00B95D36">
          <w:rPr>
            <w:noProof/>
            <w:webHidden/>
          </w:rPr>
          <w:fldChar w:fldCharType="begin"/>
        </w:r>
        <w:r w:rsidR="00B95D36">
          <w:rPr>
            <w:noProof/>
            <w:webHidden/>
          </w:rPr>
          <w:instrText xml:space="preserve"> PAGEREF _Toc513121190 \h </w:instrText>
        </w:r>
        <w:r w:rsidR="00B95D36">
          <w:rPr>
            <w:noProof/>
            <w:webHidden/>
          </w:rPr>
        </w:r>
        <w:r w:rsidR="00B95D36">
          <w:rPr>
            <w:noProof/>
            <w:webHidden/>
          </w:rPr>
          <w:fldChar w:fldCharType="separate"/>
        </w:r>
        <w:r w:rsidR="00BB71D6">
          <w:rPr>
            <w:noProof/>
            <w:webHidden/>
          </w:rPr>
          <w:t>1-1</w:t>
        </w:r>
        <w:r w:rsidR="00B95D36">
          <w:rPr>
            <w:noProof/>
            <w:webHidden/>
          </w:rPr>
          <w:fldChar w:fldCharType="end"/>
        </w:r>
      </w:hyperlink>
    </w:p>
    <w:p w14:paraId="38C23B89" w14:textId="2941BB90" w:rsidR="00B95D36" w:rsidRDefault="0003773D">
      <w:pPr>
        <w:pStyle w:val="TableofFigures"/>
        <w:tabs>
          <w:tab w:val="right" w:leader="dot" w:pos="9350"/>
        </w:tabs>
        <w:rPr>
          <w:rFonts w:asciiTheme="minorHAnsi" w:eastAsiaTheme="minorEastAsia" w:hAnsiTheme="minorHAnsi" w:cstheme="minorBidi"/>
          <w:noProof/>
        </w:rPr>
      </w:pPr>
      <w:hyperlink w:anchor="_Toc513121191" w:history="1">
        <w:r w:rsidR="00B95D36" w:rsidRPr="001E7438">
          <w:rPr>
            <w:rStyle w:val="Hyperlink"/>
            <w:noProof/>
          </w:rPr>
          <w:t>Table 3</w:t>
        </w:r>
        <w:r w:rsidR="00B95D36">
          <w:rPr>
            <w:noProof/>
            <w:webHidden/>
          </w:rPr>
          <w:tab/>
        </w:r>
        <w:r w:rsidR="00B95D36">
          <w:rPr>
            <w:noProof/>
            <w:webHidden/>
          </w:rPr>
          <w:fldChar w:fldCharType="begin"/>
        </w:r>
        <w:r w:rsidR="00B95D36">
          <w:rPr>
            <w:noProof/>
            <w:webHidden/>
          </w:rPr>
          <w:instrText xml:space="preserve"> PAGEREF _Toc513121191 \h </w:instrText>
        </w:r>
        <w:r w:rsidR="00B95D36">
          <w:rPr>
            <w:noProof/>
            <w:webHidden/>
          </w:rPr>
        </w:r>
        <w:r w:rsidR="00B95D36">
          <w:rPr>
            <w:noProof/>
            <w:webHidden/>
          </w:rPr>
          <w:fldChar w:fldCharType="separate"/>
        </w:r>
        <w:r w:rsidR="00BB71D6">
          <w:rPr>
            <w:noProof/>
            <w:webHidden/>
          </w:rPr>
          <w:t>6-1</w:t>
        </w:r>
        <w:r w:rsidR="00B95D36">
          <w:rPr>
            <w:noProof/>
            <w:webHidden/>
          </w:rPr>
          <w:fldChar w:fldCharType="end"/>
        </w:r>
      </w:hyperlink>
    </w:p>
    <w:p w14:paraId="459D3711" w14:textId="405950A4" w:rsidR="00986178" w:rsidRDefault="00F023D7" w:rsidP="00986178">
      <w:r>
        <w:rPr>
          <w:b/>
          <w:bCs/>
          <w:noProof/>
        </w:rPr>
        <w:fldChar w:fldCharType="end"/>
      </w:r>
    </w:p>
    <w:p w14:paraId="3B565C25" w14:textId="77777777" w:rsidR="00986178" w:rsidRDefault="00986178" w:rsidP="00986178">
      <w:pPr>
        <w:pStyle w:val="FauxH1ForESorNoTOC"/>
      </w:pPr>
      <w:bookmarkStart w:id="4" w:name="_Toc27405070"/>
      <w:r>
        <w:t>Figures</w:t>
      </w:r>
      <w:bookmarkEnd w:id="4"/>
    </w:p>
    <w:p w14:paraId="7B19D087" w14:textId="18D49AC8" w:rsidR="00986178" w:rsidRDefault="00255621" w:rsidP="00986178">
      <w:pPr>
        <w:rPr>
          <w:b/>
          <w:bCs/>
          <w:noProof/>
        </w:rPr>
      </w:pPr>
      <w:r>
        <w:rPr>
          <w:b/>
          <w:bCs/>
          <w:noProof/>
        </w:rPr>
        <w:fldChar w:fldCharType="begin"/>
      </w:r>
      <w:r>
        <w:rPr>
          <w:b/>
          <w:bCs/>
          <w:noProof/>
        </w:rPr>
        <w:instrText xml:space="preserve"> TOC \h \z \c "Figure" </w:instrText>
      </w:r>
      <w:r>
        <w:rPr>
          <w:b/>
          <w:bCs/>
          <w:noProof/>
        </w:rPr>
        <w:fldChar w:fldCharType="separate"/>
      </w:r>
      <w:r w:rsidR="00D21EDC">
        <w:rPr>
          <w:b/>
          <w:bCs/>
          <w:noProof/>
        </w:rPr>
        <w:t>No table of figures entries found.</w:t>
      </w:r>
      <w:r>
        <w:rPr>
          <w:b/>
          <w:bCs/>
          <w:noProof/>
        </w:rPr>
        <w:fldChar w:fldCharType="end"/>
      </w:r>
    </w:p>
    <w:p w14:paraId="2861CA20" w14:textId="77777777" w:rsidR="004049F2" w:rsidRDefault="004049F2">
      <w:pPr>
        <w:spacing w:before="0" w:after="60" w:line="240" w:lineRule="auto"/>
        <w:jc w:val="both"/>
      </w:pPr>
    </w:p>
    <w:p w14:paraId="4A93E380" w14:textId="77777777" w:rsidR="00114771" w:rsidRPr="004049F2" w:rsidRDefault="00114771">
      <w:pPr>
        <w:spacing w:before="0" w:after="60" w:line="240" w:lineRule="auto"/>
        <w:jc w:val="both"/>
        <w:rPr>
          <w:b/>
          <w:bCs/>
          <w:noProof/>
        </w:rPr>
      </w:pPr>
    </w:p>
    <w:p w14:paraId="268B6FFB" w14:textId="76DE5362" w:rsidR="004049F2" w:rsidRPr="00AC1BC5" w:rsidRDefault="004049F2" w:rsidP="00986178">
      <w:pPr>
        <w:sectPr w:rsidR="004049F2" w:rsidRPr="00AC1BC5" w:rsidSect="007204C8">
          <w:headerReference w:type="default" r:id="rId13"/>
          <w:headerReference w:type="first" r:id="rId14"/>
          <w:pgSz w:w="12240" w:h="15840"/>
          <w:pgMar w:top="1080" w:right="1440" w:bottom="1080" w:left="1440" w:header="360" w:footer="360" w:gutter="0"/>
          <w:pgNumType w:chapStyle="1"/>
          <w:cols w:space="720"/>
          <w:docGrid w:linePitch="360"/>
        </w:sectPr>
      </w:pPr>
    </w:p>
    <w:p w14:paraId="4E53B8CA" w14:textId="77777777" w:rsidR="009E562C" w:rsidRDefault="00C40514" w:rsidP="009E562C">
      <w:pPr>
        <w:pStyle w:val="Heading1"/>
      </w:pPr>
      <w:bookmarkStart w:id="5" w:name="_Toc27405071"/>
      <w:bookmarkStart w:id="6" w:name="_Toc335831298"/>
      <w:bookmarkEnd w:id="0"/>
      <w:r>
        <w:lastRenderedPageBreak/>
        <w:t>STAKEHOLDERS</w:t>
      </w:r>
      <w:bookmarkEnd w:id="5"/>
    </w:p>
    <w:p w14:paraId="7CE4F798" w14:textId="7CB6AAC1" w:rsidR="00F618F1" w:rsidRDefault="00F618F1" w:rsidP="00F618F1">
      <w:pPr>
        <w:pStyle w:val="Caption"/>
        <w:spacing w:after="0"/>
        <w:jc w:val="left"/>
      </w:pPr>
      <w:bookmarkStart w:id="7" w:name="_Toc513121189"/>
      <w:r>
        <w:t xml:space="preserve">Table </w:t>
      </w:r>
      <w:r w:rsidR="00255621">
        <w:rPr>
          <w:noProof/>
        </w:rPr>
        <w:fldChar w:fldCharType="begin"/>
      </w:r>
      <w:r w:rsidR="00255621">
        <w:rPr>
          <w:noProof/>
        </w:rPr>
        <w:instrText xml:space="preserve"> SEQ Table \* ARABIC </w:instrText>
      </w:r>
      <w:r w:rsidR="00255621">
        <w:rPr>
          <w:noProof/>
        </w:rPr>
        <w:fldChar w:fldCharType="separate"/>
      </w:r>
      <w:r w:rsidR="00BB71D6">
        <w:rPr>
          <w:noProof/>
        </w:rPr>
        <w:t>1</w:t>
      </w:r>
      <w:bookmarkEnd w:id="7"/>
      <w:r w:rsidR="00255621">
        <w:rPr>
          <w:noProof/>
        </w:rPr>
        <w:fldChar w:fldCharType="end"/>
      </w:r>
      <w:r w:rsidR="003C1912">
        <w:rPr>
          <w:noProof/>
        </w:rPr>
        <w:t>: Primary and Coordinating Agencies</w:t>
      </w:r>
    </w:p>
    <w:tbl>
      <w:tblPr>
        <w:tblStyle w:val="CE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85"/>
      </w:tblGrid>
      <w:tr w:rsidR="007204C8" w:rsidRPr="00BE2C44" w14:paraId="284608AD" w14:textId="77777777" w:rsidTr="00455979">
        <w:trPr>
          <w:cnfStyle w:val="100000000000" w:firstRow="1" w:lastRow="0" w:firstColumn="0" w:lastColumn="0" w:oddVBand="0" w:evenVBand="0" w:oddHBand="0" w:evenHBand="0" w:firstRowFirstColumn="0" w:firstRowLastColumn="0" w:lastRowFirstColumn="0" w:lastRowLastColumn="0"/>
        </w:trPr>
        <w:tc>
          <w:tcPr>
            <w:tcW w:w="4765" w:type="dxa"/>
          </w:tcPr>
          <w:p w14:paraId="76FB76BB" w14:textId="417C210A" w:rsidR="007204C8" w:rsidRPr="00BE2C44" w:rsidRDefault="007204C8" w:rsidP="00F023D7">
            <w:pPr>
              <w:jc w:val="center"/>
              <w:rPr>
                <w:sz w:val="24"/>
                <w:szCs w:val="24"/>
              </w:rPr>
            </w:pPr>
            <w:r w:rsidRPr="00BE2C44">
              <w:rPr>
                <w:sz w:val="24"/>
                <w:szCs w:val="24"/>
              </w:rPr>
              <w:t xml:space="preserve">PRIMARY </w:t>
            </w:r>
            <w:r w:rsidR="00D544FB">
              <w:rPr>
                <w:sz w:val="24"/>
                <w:szCs w:val="24"/>
              </w:rPr>
              <w:t>AGENCY</w:t>
            </w:r>
          </w:p>
        </w:tc>
        <w:tc>
          <w:tcPr>
            <w:tcW w:w="4585" w:type="dxa"/>
          </w:tcPr>
          <w:p w14:paraId="2806CF28" w14:textId="2F88E29E" w:rsidR="007204C8" w:rsidRPr="00BE2C44" w:rsidRDefault="00457D32" w:rsidP="00F023D7">
            <w:pPr>
              <w:jc w:val="center"/>
              <w:rPr>
                <w:sz w:val="24"/>
                <w:szCs w:val="24"/>
              </w:rPr>
            </w:pPr>
            <w:r>
              <w:rPr>
                <w:sz w:val="24"/>
                <w:szCs w:val="24"/>
              </w:rPr>
              <w:t>PLAN</w:t>
            </w:r>
            <w:r w:rsidRPr="00BE2C44">
              <w:rPr>
                <w:sz w:val="24"/>
                <w:szCs w:val="24"/>
              </w:rPr>
              <w:t xml:space="preserve"> </w:t>
            </w:r>
            <w:r w:rsidR="007204C8" w:rsidRPr="00BE2C44">
              <w:rPr>
                <w:sz w:val="24"/>
                <w:szCs w:val="24"/>
              </w:rPr>
              <w:t>COORDINATOR</w:t>
            </w:r>
          </w:p>
        </w:tc>
      </w:tr>
      <w:tr w:rsidR="003C0CBD" w:rsidRPr="00BE2C44" w14:paraId="6918060E" w14:textId="77777777" w:rsidTr="00455979">
        <w:trPr>
          <w:cnfStyle w:val="000000100000" w:firstRow="0" w:lastRow="0" w:firstColumn="0" w:lastColumn="0" w:oddVBand="0" w:evenVBand="0" w:oddHBand="1" w:evenHBand="0" w:firstRowFirstColumn="0" w:firstRowLastColumn="0" w:lastRowFirstColumn="0" w:lastRowLastColumn="0"/>
        </w:trPr>
        <w:tc>
          <w:tcPr>
            <w:tcW w:w="4765" w:type="dxa"/>
          </w:tcPr>
          <w:p w14:paraId="48629192" w14:textId="1E4CCF5E" w:rsidR="003C0CBD" w:rsidRPr="00BE2C44" w:rsidRDefault="003C0CBD" w:rsidP="003C0CBD">
            <w:pPr>
              <w:rPr>
                <w:sz w:val="24"/>
                <w:szCs w:val="24"/>
              </w:rPr>
            </w:pPr>
            <w:r>
              <w:rPr>
                <w:sz w:val="22"/>
              </w:rPr>
              <w:t>Seattl</w:t>
            </w:r>
            <w:r w:rsidR="00554323">
              <w:rPr>
                <w:sz w:val="22"/>
              </w:rPr>
              <w:t>e Fire Department</w:t>
            </w:r>
          </w:p>
        </w:tc>
        <w:tc>
          <w:tcPr>
            <w:tcW w:w="4585" w:type="dxa"/>
          </w:tcPr>
          <w:p w14:paraId="08777033" w14:textId="77777777" w:rsidR="003C0CBD" w:rsidRPr="00BE2C44" w:rsidRDefault="003C0CBD" w:rsidP="003C0CBD">
            <w:pPr>
              <w:rPr>
                <w:sz w:val="22"/>
              </w:rPr>
            </w:pPr>
            <w:r w:rsidRPr="00BE2C44">
              <w:rPr>
                <w:sz w:val="22"/>
              </w:rPr>
              <w:t xml:space="preserve">Seattle </w:t>
            </w:r>
            <w:r>
              <w:rPr>
                <w:sz w:val="22"/>
              </w:rPr>
              <w:t>Office of Emergency Management</w:t>
            </w:r>
          </w:p>
        </w:tc>
      </w:tr>
    </w:tbl>
    <w:p w14:paraId="44D886F9" w14:textId="667437F2" w:rsidR="00084067" w:rsidRDefault="00084067" w:rsidP="00084067">
      <w:pPr>
        <w:pStyle w:val="Caption"/>
        <w:tabs>
          <w:tab w:val="left" w:pos="90"/>
        </w:tabs>
        <w:spacing w:after="0"/>
        <w:jc w:val="left"/>
      </w:pPr>
      <w:bookmarkStart w:id="8" w:name="_Toc461110585"/>
      <w:bookmarkStart w:id="9" w:name="_Toc513121190"/>
      <w:r>
        <w:t xml:space="preserve">Table </w:t>
      </w:r>
      <w:r w:rsidR="00255621">
        <w:rPr>
          <w:noProof/>
        </w:rPr>
        <w:fldChar w:fldCharType="begin"/>
      </w:r>
      <w:r w:rsidR="00255621">
        <w:rPr>
          <w:noProof/>
        </w:rPr>
        <w:instrText xml:space="preserve"> SEQ Table \* ARABIC </w:instrText>
      </w:r>
      <w:r w:rsidR="00255621">
        <w:rPr>
          <w:noProof/>
        </w:rPr>
        <w:fldChar w:fldCharType="separate"/>
      </w:r>
      <w:r w:rsidR="00BB71D6">
        <w:rPr>
          <w:noProof/>
        </w:rPr>
        <w:t>2</w:t>
      </w:r>
      <w:bookmarkEnd w:id="8"/>
      <w:bookmarkEnd w:id="9"/>
      <w:r w:rsidR="00255621">
        <w:rPr>
          <w:noProof/>
        </w:rPr>
        <w:fldChar w:fldCharType="end"/>
      </w:r>
      <w:r w:rsidR="003C1912">
        <w:rPr>
          <w:noProof/>
        </w:rPr>
        <w:t>: Support Agencies</w:t>
      </w:r>
    </w:p>
    <w:tbl>
      <w:tblPr>
        <w:tblStyle w:val="CEMPTable"/>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90"/>
      </w:tblGrid>
      <w:tr w:rsidR="00084067" w14:paraId="08200FCC" w14:textId="77777777" w:rsidTr="00B13F40">
        <w:trPr>
          <w:cnfStyle w:val="100000000000" w:firstRow="1" w:lastRow="0" w:firstColumn="0" w:lastColumn="0" w:oddVBand="0" w:evenVBand="0" w:oddHBand="0" w:evenHBand="0" w:firstRowFirstColumn="0" w:firstRowLastColumn="0" w:lastRowFirstColumn="0" w:lastRowLastColumn="0"/>
        </w:trPr>
        <w:tc>
          <w:tcPr>
            <w:tcW w:w="4860" w:type="dxa"/>
          </w:tcPr>
          <w:p w14:paraId="524C86F9" w14:textId="2AEBFEE1" w:rsidR="00084067" w:rsidRPr="00423987" w:rsidRDefault="00554323" w:rsidP="00F023D7">
            <w:pPr>
              <w:rPr>
                <w:sz w:val="22"/>
              </w:rPr>
            </w:pPr>
            <w:r>
              <w:rPr>
                <w:sz w:val="22"/>
              </w:rPr>
              <w:t>All City Departments</w:t>
            </w:r>
          </w:p>
        </w:tc>
        <w:tc>
          <w:tcPr>
            <w:tcW w:w="4590" w:type="dxa"/>
          </w:tcPr>
          <w:p w14:paraId="5CE2E961" w14:textId="42E4B700" w:rsidR="00084067" w:rsidRPr="00423987" w:rsidRDefault="00084067" w:rsidP="00F023D7">
            <w:pPr>
              <w:rPr>
                <w:sz w:val="22"/>
              </w:rPr>
            </w:pPr>
          </w:p>
        </w:tc>
      </w:tr>
    </w:tbl>
    <w:p w14:paraId="0098453C" w14:textId="77777777" w:rsidR="00084067" w:rsidRDefault="00084067" w:rsidP="00986178"/>
    <w:p w14:paraId="6CA4C15F" w14:textId="77777777" w:rsidR="009D642D" w:rsidRDefault="009D642D" w:rsidP="00986178"/>
    <w:p w14:paraId="079B4AA9" w14:textId="20627568" w:rsidR="009D642D" w:rsidRDefault="009D642D" w:rsidP="00986178"/>
    <w:p w14:paraId="7C3EDE56" w14:textId="77777777" w:rsidR="00B13F40" w:rsidRDefault="00B13F40" w:rsidP="00986178">
      <w:pPr>
        <w:sectPr w:rsidR="00B13F40" w:rsidSect="007204C8">
          <w:headerReference w:type="even" r:id="rId15"/>
          <w:headerReference w:type="default" r:id="rId16"/>
          <w:footerReference w:type="default" r:id="rId17"/>
          <w:headerReference w:type="first" r:id="rId18"/>
          <w:footerReference w:type="first" r:id="rId19"/>
          <w:pgSz w:w="12240" w:h="15840"/>
          <w:pgMar w:top="1080" w:right="1440" w:bottom="1080" w:left="1440" w:header="360" w:footer="360" w:gutter="0"/>
          <w:pgNumType w:start="1" w:chapStyle="1"/>
          <w:cols w:space="720"/>
          <w:docGrid w:linePitch="360"/>
        </w:sectPr>
      </w:pPr>
    </w:p>
    <w:p w14:paraId="6B8BD8AF" w14:textId="77777777" w:rsidR="00986178" w:rsidRDefault="00084067" w:rsidP="00986178">
      <w:pPr>
        <w:pStyle w:val="Heading1"/>
      </w:pPr>
      <w:bookmarkStart w:id="10" w:name="_Toc27405072"/>
      <w:bookmarkEnd w:id="6"/>
      <w:r>
        <w:lastRenderedPageBreak/>
        <w:t>INTRODUCTION</w:t>
      </w:r>
      <w:bookmarkEnd w:id="10"/>
    </w:p>
    <w:p w14:paraId="6F04A09E" w14:textId="77777777" w:rsidR="00986178" w:rsidRPr="007D087F" w:rsidRDefault="00084067" w:rsidP="00986178">
      <w:pPr>
        <w:pStyle w:val="Heading2"/>
      </w:pPr>
      <w:bookmarkStart w:id="11" w:name="_Toc27405073"/>
      <w:r>
        <w:t>Purpose</w:t>
      </w:r>
      <w:bookmarkEnd w:id="11"/>
    </w:p>
    <w:p w14:paraId="1F92AEBC" w14:textId="5FBC2035" w:rsidR="00CB7384" w:rsidRDefault="003C0CBD" w:rsidP="00986178">
      <w:r w:rsidRPr="00D7754E">
        <w:t>T</w:t>
      </w:r>
      <w:r w:rsidR="00457D32">
        <w:t>he purpose of this Incident Support Annex is t</w:t>
      </w:r>
      <w:r w:rsidRPr="00D7754E">
        <w:t>o enable a coordinated multi-department and multi-jurisdic</w:t>
      </w:r>
      <w:r w:rsidR="00554323">
        <w:t xml:space="preserve">tional response to an earthquake. It applies to all </w:t>
      </w:r>
      <w:r w:rsidR="00457D32">
        <w:t>City of Seattle (</w:t>
      </w:r>
      <w:r w:rsidR="00554323">
        <w:t>City</w:t>
      </w:r>
      <w:r w:rsidR="00457D32">
        <w:t>)</w:t>
      </w:r>
      <w:r w:rsidR="00554323">
        <w:t xml:space="preserve"> Departments and provides information to all partners that support or depend on the City response.</w:t>
      </w:r>
    </w:p>
    <w:p w14:paraId="594613F9" w14:textId="77777777" w:rsidR="00084067" w:rsidRPr="007D087F" w:rsidRDefault="00084067" w:rsidP="00084067">
      <w:pPr>
        <w:pStyle w:val="Heading2"/>
      </w:pPr>
      <w:bookmarkStart w:id="12" w:name="_Toc27405074"/>
      <w:r>
        <w:t>Scope</w:t>
      </w:r>
      <w:bookmarkEnd w:id="12"/>
    </w:p>
    <w:p w14:paraId="03F0AF12" w14:textId="69CCE048" w:rsidR="00554323" w:rsidRDefault="003C0CBD" w:rsidP="00833ACE">
      <w:pPr>
        <w:rPr>
          <w:rFonts w:asciiTheme="minorHAnsi" w:hAnsiTheme="minorHAnsi" w:cs="Verdana,Italic"/>
          <w:iCs/>
          <w:color w:val="000000"/>
        </w:rPr>
      </w:pPr>
      <w:r w:rsidRPr="00EF1CBE">
        <w:t xml:space="preserve">This </w:t>
      </w:r>
      <w:r w:rsidR="00457D32">
        <w:t xml:space="preserve">Annex is part of the City of Seattle </w:t>
      </w:r>
      <w:r w:rsidR="0044212B">
        <w:t>Comprehensive Emergency Management Plan</w:t>
      </w:r>
      <w:r w:rsidR="00457D32">
        <w:t xml:space="preserve"> (CEMP)</w:t>
      </w:r>
      <w:r w:rsidR="00554323">
        <w:t xml:space="preserve">. </w:t>
      </w:r>
      <w:r w:rsidR="00457D32">
        <w:t>It aligns with the processes and structures described in the CEMP, while providing additional detail on how the City would coordinate its response to a</w:t>
      </w:r>
      <w:r w:rsidR="00457D32">
        <w:rPr>
          <w:rFonts w:asciiTheme="minorHAnsi" w:hAnsiTheme="minorHAnsi" w:cs="Verdana,Italic"/>
          <w:iCs/>
          <w:color w:val="000000"/>
        </w:rPr>
        <w:t xml:space="preserve"> severe earthquake </w:t>
      </w:r>
      <w:r w:rsidR="00554323">
        <w:rPr>
          <w:rFonts w:asciiTheme="minorHAnsi" w:hAnsiTheme="minorHAnsi" w:cs="Verdana,Italic"/>
          <w:iCs/>
          <w:color w:val="000000"/>
        </w:rPr>
        <w:t>and associated aftershocks, tsunami, seiche, landslides, liquefaction,</w:t>
      </w:r>
      <w:r w:rsidR="00FC6883">
        <w:rPr>
          <w:rFonts w:asciiTheme="minorHAnsi" w:hAnsiTheme="minorHAnsi" w:cs="Verdana,Italic"/>
          <w:iCs/>
          <w:color w:val="000000"/>
        </w:rPr>
        <w:t xml:space="preserve"> and</w:t>
      </w:r>
      <w:r w:rsidR="00554323">
        <w:rPr>
          <w:rFonts w:asciiTheme="minorHAnsi" w:hAnsiTheme="minorHAnsi" w:cs="Verdana,Italic"/>
          <w:iCs/>
          <w:color w:val="000000"/>
        </w:rPr>
        <w:t xml:space="preserve"> subsidence.</w:t>
      </w:r>
    </w:p>
    <w:p w14:paraId="4CDCF556" w14:textId="6D97B000" w:rsidR="002A7764" w:rsidRDefault="00806FB5" w:rsidP="00806FB5">
      <w:pPr>
        <w:rPr>
          <w:rFonts w:asciiTheme="minorHAnsi" w:hAnsiTheme="minorHAnsi" w:cs="Verdana,Italic"/>
          <w:iCs/>
          <w:color w:val="000000"/>
        </w:rPr>
      </w:pPr>
      <w:r>
        <w:rPr>
          <w:rFonts w:asciiTheme="minorHAnsi" w:hAnsiTheme="minorHAnsi" w:cs="Verdana,Italic"/>
          <w:iCs/>
          <w:color w:val="000000"/>
        </w:rPr>
        <w:t xml:space="preserve">This </w:t>
      </w:r>
      <w:r w:rsidR="00FC7692">
        <w:rPr>
          <w:rFonts w:asciiTheme="minorHAnsi" w:hAnsiTheme="minorHAnsi" w:cs="Verdana,Italic"/>
          <w:iCs/>
          <w:color w:val="000000"/>
        </w:rPr>
        <w:t xml:space="preserve">document </w:t>
      </w:r>
      <w:r>
        <w:rPr>
          <w:rFonts w:asciiTheme="minorHAnsi" w:hAnsiTheme="minorHAnsi" w:cs="Verdana,Italic"/>
          <w:iCs/>
          <w:color w:val="000000"/>
        </w:rPr>
        <w:t>is a guide which should be adapted as needed to meet conditions at the time of response.</w:t>
      </w:r>
      <w:r w:rsidR="009644E0">
        <w:rPr>
          <w:rFonts w:asciiTheme="minorHAnsi" w:hAnsiTheme="minorHAnsi" w:cs="Verdana,Italic"/>
          <w:iCs/>
          <w:color w:val="000000"/>
        </w:rPr>
        <w:t xml:space="preserve"> </w:t>
      </w:r>
      <w:r w:rsidR="002A7764">
        <w:t xml:space="preserve">For higher level City incident response policies, strategies, and practices, </w:t>
      </w:r>
      <w:r w:rsidR="009644E0">
        <w:t xml:space="preserve">refer to the </w:t>
      </w:r>
      <w:r w:rsidR="002A7764">
        <w:t>City Emergency Operations Plan</w:t>
      </w:r>
      <w:r w:rsidR="009644E0">
        <w:t>.</w:t>
      </w:r>
      <w:r w:rsidR="00557090">
        <w:t xml:space="preserve"> For additional detail on specific functional efforts, see the CEMP’s </w:t>
      </w:r>
      <w:r w:rsidR="00F74801">
        <w:t>various Emergency Support Function Annexes.</w:t>
      </w:r>
    </w:p>
    <w:p w14:paraId="767AFD10" w14:textId="65F0E99C" w:rsidR="00817D02" w:rsidRPr="00295163" w:rsidRDefault="00817D02" w:rsidP="00817D02">
      <w:pPr>
        <w:pStyle w:val="Heading2"/>
      </w:pPr>
      <w:bookmarkStart w:id="13" w:name="_Toc27405075"/>
      <w:r w:rsidRPr="00295163">
        <w:t>Authority</w:t>
      </w:r>
      <w:bookmarkEnd w:id="13"/>
    </w:p>
    <w:p w14:paraId="249EABAA" w14:textId="344FDE3A" w:rsidR="00817D02" w:rsidRDefault="00817D02" w:rsidP="00817D02">
      <w:r w:rsidRPr="00BB6DF2">
        <w:t xml:space="preserve">See </w:t>
      </w:r>
      <w:r w:rsidR="00457D32">
        <w:t>City of Seattle CEMP—</w:t>
      </w:r>
      <w:r w:rsidRPr="00BB6DF2">
        <w:t>Introduction.</w:t>
      </w:r>
    </w:p>
    <w:p w14:paraId="0651F916" w14:textId="69F9D6BC" w:rsidR="00817D02" w:rsidRPr="00295163" w:rsidRDefault="00817D02" w:rsidP="00817D02">
      <w:pPr>
        <w:pStyle w:val="Heading2"/>
      </w:pPr>
      <w:bookmarkStart w:id="14" w:name="_Toc27405076"/>
      <w:r w:rsidRPr="00295163">
        <w:t>Limitations</w:t>
      </w:r>
      <w:bookmarkEnd w:id="14"/>
    </w:p>
    <w:p w14:paraId="3B5B4D2E" w14:textId="60C9E71D" w:rsidR="00817D02" w:rsidRPr="00EF1CBE" w:rsidRDefault="00817D02" w:rsidP="00817D02">
      <w:pPr>
        <w:rPr>
          <w:b/>
        </w:rPr>
      </w:pPr>
      <w:r w:rsidRPr="00295163">
        <w:t>The City will endeavor to make every reasonable effort to respond to a</w:t>
      </w:r>
      <w:r w:rsidR="0044212B">
        <w:t>n</w:t>
      </w:r>
      <w:r w:rsidRPr="00295163">
        <w:t xml:space="preserve"> </w:t>
      </w:r>
      <w:r w:rsidR="00806FB5">
        <w:t>earthquake and related hazards</w:t>
      </w:r>
      <w:r w:rsidRPr="00295163">
        <w:t xml:space="preserve">. However, City resources and systems may become overwhelmed by the magnitude of </w:t>
      </w:r>
      <w:r w:rsidR="00806FB5">
        <w:t>the disaster</w:t>
      </w:r>
      <w:r w:rsidRPr="00295163">
        <w:t xml:space="preserve"> and its impacts. </w:t>
      </w:r>
      <w:r w:rsidR="00457D32">
        <w:t>Additionally, widespread infrastructure impacts may delay outside resources and</w:t>
      </w:r>
      <w:r w:rsidR="00573705">
        <w:t xml:space="preserve"> inhibit</w:t>
      </w:r>
      <w:r w:rsidR="00457D32">
        <w:t xml:space="preserve"> the ability to move resources within the City. </w:t>
      </w:r>
      <w:r w:rsidR="00806FB5">
        <w:t>Th</w:t>
      </w:r>
      <w:r w:rsidR="00573705">
        <w:t>e guidelines in th</w:t>
      </w:r>
      <w:r w:rsidR="00806FB5">
        <w:t xml:space="preserve">is plan </w:t>
      </w:r>
      <w:r w:rsidR="00573705">
        <w:t>cannot</w:t>
      </w:r>
      <w:r w:rsidR="00806FB5">
        <w:t xml:space="preserve"> guarantee that a perfect response to this type of disaster will be practical or possible.</w:t>
      </w:r>
    </w:p>
    <w:p w14:paraId="615936A9" w14:textId="6DAC394F" w:rsidR="00E44759" w:rsidRDefault="00E44759" w:rsidP="00084067">
      <w:pPr>
        <w:spacing w:before="0" w:after="60" w:line="240" w:lineRule="auto"/>
        <w:jc w:val="both"/>
      </w:pPr>
    </w:p>
    <w:p w14:paraId="3B26AE7D" w14:textId="44BB4216" w:rsidR="0E6DE492" w:rsidRDefault="0E6DE492" w:rsidP="0E6DE492">
      <w:pPr>
        <w:spacing w:before="0" w:after="60" w:line="240" w:lineRule="auto"/>
        <w:jc w:val="both"/>
        <w:sectPr w:rsidR="0E6DE492" w:rsidSect="00F0640E">
          <w:headerReference w:type="even" r:id="rId20"/>
          <w:headerReference w:type="default" r:id="rId21"/>
          <w:footerReference w:type="default" r:id="rId22"/>
          <w:footerReference w:type="first" r:id="rId23"/>
          <w:pgSz w:w="12240" w:h="15840"/>
          <w:pgMar w:top="1080" w:right="1440" w:bottom="1080" w:left="1440" w:header="360" w:footer="360" w:gutter="0"/>
          <w:pgNumType w:start="1" w:chapStyle="1"/>
          <w:cols w:space="720"/>
          <w:titlePg/>
          <w:docGrid w:linePitch="360"/>
        </w:sectPr>
      </w:pPr>
    </w:p>
    <w:p w14:paraId="0B9C88BD" w14:textId="77777777" w:rsidR="00084067" w:rsidRDefault="00084067" w:rsidP="00084067">
      <w:pPr>
        <w:pStyle w:val="Heading1"/>
      </w:pPr>
      <w:bookmarkStart w:id="15" w:name="_Toc27405077"/>
      <w:r>
        <w:lastRenderedPageBreak/>
        <w:t>SITUATION</w:t>
      </w:r>
      <w:bookmarkEnd w:id="15"/>
    </w:p>
    <w:p w14:paraId="0F367089" w14:textId="77777777" w:rsidR="00084067" w:rsidRPr="007D087F" w:rsidRDefault="00084067" w:rsidP="00084067">
      <w:pPr>
        <w:pStyle w:val="Heading2"/>
      </w:pPr>
      <w:bookmarkStart w:id="16" w:name="_Toc27405078"/>
      <w:r>
        <w:t>Emergency Conditions and Hazards</w:t>
      </w:r>
      <w:bookmarkEnd w:id="16"/>
    </w:p>
    <w:p w14:paraId="300C6C00" w14:textId="697AFF23" w:rsidR="00FC75DA" w:rsidRDefault="00DB2596" w:rsidP="00FC75DA">
      <w:r w:rsidRPr="007B4563">
        <w:t xml:space="preserve">The Seattle Hazard Identification and Vulnerability Analysis (SHIVA) identifies Seattle’s hazards and examines their consequences </w:t>
      </w:r>
      <w:r w:rsidR="00573705">
        <w:t>in order to inform</w:t>
      </w:r>
      <w:r w:rsidRPr="007B4563">
        <w:t xml:space="preserve"> decisions about how best to prepare for them. It provides information regarding potential impacts of hazards to the people, economy, and built and natural environments of the City of Seattle. The SHIVA provides a foundation for </w:t>
      </w:r>
      <w:proofErr w:type="gramStart"/>
      <w:r w:rsidRPr="007B4563">
        <w:t>all of</w:t>
      </w:r>
      <w:proofErr w:type="gramEnd"/>
      <w:r w:rsidRPr="007B4563">
        <w:t xml:space="preserve"> the City of Seattle’s disaster planning and preparedness activities. </w:t>
      </w:r>
      <w:r w:rsidR="00E44759" w:rsidRPr="007B4563">
        <w:t xml:space="preserve">The </w:t>
      </w:r>
      <w:r w:rsidR="00457D32">
        <w:t xml:space="preserve">SHIVA identifies earthquakes as the most serious hazard facing </w:t>
      </w:r>
      <w:proofErr w:type="gramStart"/>
      <w:r w:rsidR="00457D32">
        <w:t>Seattle, and</w:t>
      </w:r>
      <w:proofErr w:type="gramEnd"/>
      <w:r w:rsidR="00457D32">
        <w:t xml:space="preserve"> provides additional context about the City’s seismic vulnerability. </w:t>
      </w:r>
    </w:p>
    <w:p w14:paraId="1D60EF28" w14:textId="2183D776" w:rsidR="009004C1" w:rsidRPr="009004C1" w:rsidRDefault="009004C1" w:rsidP="00946629">
      <w:pPr>
        <w:autoSpaceDE w:val="0"/>
        <w:autoSpaceDN w:val="0"/>
        <w:adjustRightInd w:val="0"/>
        <w:spacing w:before="0" w:line="240" w:lineRule="auto"/>
        <w:rPr>
          <w:rFonts w:asciiTheme="minorHAnsi" w:hAnsiTheme="minorHAnsi" w:cs="Verdana,Italic"/>
          <w:iCs/>
          <w:color w:val="000000"/>
          <w:sz w:val="18"/>
          <w:szCs w:val="24"/>
        </w:rPr>
      </w:pPr>
      <w:r w:rsidRPr="009004C1">
        <w:rPr>
          <w:color w:val="000000"/>
          <w:szCs w:val="27"/>
        </w:rPr>
        <w:t xml:space="preserve">A </w:t>
      </w:r>
      <w:r w:rsidR="0067425C">
        <w:rPr>
          <w:color w:val="000000"/>
          <w:szCs w:val="27"/>
        </w:rPr>
        <w:t>major</w:t>
      </w:r>
      <w:r w:rsidR="0067425C" w:rsidRPr="009004C1">
        <w:rPr>
          <w:color w:val="000000"/>
          <w:szCs w:val="27"/>
        </w:rPr>
        <w:t xml:space="preserve"> </w:t>
      </w:r>
      <w:r w:rsidRPr="009004C1">
        <w:rPr>
          <w:color w:val="000000"/>
          <w:szCs w:val="27"/>
        </w:rPr>
        <w:t>earthquake could occur in the Seattle area without warning and at any time.</w:t>
      </w:r>
      <w:r w:rsidR="00552F16">
        <w:rPr>
          <w:color w:val="000000"/>
          <w:szCs w:val="27"/>
        </w:rPr>
        <w:t xml:space="preserve"> </w:t>
      </w:r>
    </w:p>
    <w:p w14:paraId="3FB7D984" w14:textId="3181AC2B" w:rsidR="009004C1" w:rsidRPr="00833ACE" w:rsidRDefault="009004C1" w:rsidP="00833ACE">
      <w:pPr>
        <w:autoSpaceDE w:val="0"/>
        <w:autoSpaceDN w:val="0"/>
        <w:adjustRightInd w:val="0"/>
        <w:spacing w:before="0" w:after="0" w:line="240" w:lineRule="auto"/>
        <w:rPr>
          <w:rFonts w:asciiTheme="minorHAnsi" w:hAnsiTheme="minorHAnsi" w:cs="Verdana,Italic"/>
          <w:iCs/>
          <w:color w:val="000000"/>
        </w:rPr>
      </w:pPr>
      <w:r w:rsidRPr="00833ACE">
        <w:rPr>
          <w:rFonts w:asciiTheme="minorHAnsi" w:hAnsiTheme="minorHAnsi" w:cs="Verdana,Italic"/>
          <w:iCs/>
          <w:color w:val="000000"/>
        </w:rPr>
        <w:t>Possible immediate impacts</w:t>
      </w:r>
      <w:r w:rsidR="003237F0" w:rsidRPr="00833ACE">
        <w:rPr>
          <w:rFonts w:asciiTheme="minorHAnsi" w:hAnsiTheme="minorHAnsi" w:cs="Verdana,Italic"/>
          <w:iCs/>
          <w:color w:val="000000"/>
        </w:rPr>
        <w:t>:</w:t>
      </w:r>
    </w:p>
    <w:p w14:paraId="54302269" w14:textId="5CC826B7" w:rsidR="009004C1" w:rsidRPr="00225823" w:rsidRDefault="009004C1"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Large numbers of dead, injured</w:t>
      </w:r>
      <w:r w:rsidR="00081679">
        <w:rPr>
          <w:rFonts w:asciiTheme="minorHAnsi" w:hAnsiTheme="minorHAnsi"/>
        </w:rPr>
        <w:t>,</w:t>
      </w:r>
      <w:r w:rsidRPr="00225823">
        <w:rPr>
          <w:rFonts w:asciiTheme="minorHAnsi" w:hAnsiTheme="minorHAnsi"/>
        </w:rPr>
        <w:t xml:space="preserve"> and missing</w:t>
      </w:r>
      <w:r w:rsidR="00081679">
        <w:rPr>
          <w:rFonts w:asciiTheme="minorHAnsi" w:hAnsiTheme="minorHAnsi"/>
        </w:rPr>
        <w:t>;</w:t>
      </w:r>
    </w:p>
    <w:p w14:paraId="02DFA5B7" w14:textId="53BBCCF9" w:rsidR="009004C1"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Multiple structures collapsed or severely damaged</w:t>
      </w:r>
      <w:r w:rsidR="00081679">
        <w:rPr>
          <w:rFonts w:asciiTheme="minorHAnsi" w:hAnsiTheme="minorHAnsi"/>
        </w:rPr>
        <w:t>;</w:t>
      </w:r>
    </w:p>
    <w:p w14:paraId="4C7D838C" w14:textId="18CB3989"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Many people trapped in collapsed structure</w:t>
      </w:r>
      <w:r w:rsidR="00D734CF">
        <w:rPr>
          <w:rFonts w:asciiTheme="minorHAnsi" w:hAnsiTheme="minorHAnsi"/>
        </w:rPr>
        <w:t>s</w:t>
      </w:r>
      <w:r w:rsidRPr="00225823">
        <w:rPr>
          <w:rFonts w:asciiTheme="minorHAnsi" w:hAnsiTheme="minorHAnsi"/>
        </w:rPr>
        <w:t>, including elevated structures such as roadways, requiring rescue</w:t>
      </w:r>
      <w:r w:rsidR="00081679">
        <w:rPr>
          <w:rFonts w:asciiTheme="minorHAnsi" w:hAnsiTheme="minorHAnsi"/>
        </w:rPr>
        <w:t>;</w:t>
      </w:r>
    </w:p>
    <w:p w14:paraId="00B6DB95" w14:textId="076760A2"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Multiple fires</w:t>
      </w:r>
      <w:r w:rsidR="00081679">
        <w:rPr>
          <w:rFonts w:asciiTheme="minorHAnsi" w:hAnsiTheme="minorHAnsi"/>
        </w:rPr>
        <w:t>;</w:t>
      </w:r>
    </w:p>
    <w:p w14:paraId="69E35896" w14:textId="4ED4839B"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Damage to fire detection and suppression systems</w:t>
      </w:r>
      <w:r w:rsidR="00081679">
        <w:rPr>
          <w:rFonts w:asciiTheme="minorHAnsi" w:hAnsiTheme="minorHAnsi"/>
        </w:rPr>
        <w:t>;</w:t>
      </w:r>
    </w:p>
    <w:p w14:paraId="3EE05859" w14:textId="09847CFF"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Damage to the waterfront areas</w:t>
      </w:r>
      <w:r w:rsidR="00B3644A">
        <w:rPr>
          <w:rFonts w:asciiTheme="minorHAnsi" w:hAnsiTheme="minorHAnsi"/>
        </w:rPr>
        <w:t xml:space="preserve"> and facilities</w:t>
      </w:r>
      <w:r w:rsidR="00081679">
        <w:rPr>
          <w:rFonts w:asciiTheme="minorHAnsi" w:hAnsiTheme="minorHAnsi"/>
        </w:rPr>
        <w:t>;</w:t>
      </w:r>
    </w:p>
    <w:p w14:paraId="0F7F0FDD" w14:textId="48D09585"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Flooding of waterfront area and around lakes</w:t>
      </w:r>
      <w:r w:rsidR="00081679">
        <w:rPr>
          <w:rFonts w:asciiTheme="minorHAnsi" w:hAnsiTheme="minorHAnsi"/>
        </w:rPr>
        <w:t>;</w:t>
      </w:r>
    </w:p>
    <w:p w14:paraId="1AB3981C" w14:textId="7E947D64"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Localized flooding from ruptured water pipes, damaged reservoirs or tanks</w:t>
      </w:r>
      <w:r w:rsidR="00081679">
        <w:rPr>
          <w:rFonts w:asciiTheme="minorHAnsi" w:hAnsiTheme="minorHAnsi"/>
        </w:rPr>
        <w:t>;</w:t>
      </w:r>
    </w:p>
    <w:p w14:paraId="0647033B" w14:textId="37C5DD13"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 xml:space="preserve">Interruption of utility services for days or even weeks to include electrical, water, natural gas, solid waste, </w:t>
      </w:r>
      <w:r w:rsidR="00573705">
        <w:rPr>
          <w:rFonts w:asciiTheme="minorHAnsi" w:hAnsiTheme="minorHAnsi"/>
        </w:rPr>
        <w:t xml:space="preserve">and </w:t>
      </w:r>
      <w:r w:rsidRPr="00225823">
        <w:rPr>
          <w:rFonts w:asciiTheme="minorHAnsi" w:hAnsiTheme="minorHAnsi"/>
        </w:rPr>
        <w:t>sewer</w:t>
      </w:r>
      <w:r w:rsidR="00081679">
        <w:rPr>
          <w:rFonts w:asciiTheme="minorHAnsi" w:hAnsiTheme="minorHAnsi"/>
        </w:rPr>
        <w:t>;</w:t>
      </w:r>
    </w:p>
    <w:p w14:paraId="58F05300" w14:textId="77777777" w:rsidR="00457D32" w:rsidRPr="00225823" w:rsidRDefault="00457D32"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Widespread damage to roads and bridges</w:t>
      </w:r>
      <w:r>
        <w:rPr>
          <w:rFonts w:asciiTheme="minorHAnsi" w:hAnsiTheme="minorHAnsi"/>
        </w:rPr>
        <w:t>;</w:t>
      </w:r>
    </w:p>
    <w:p w14:paraId="267A0F3A" w14:textId="72C0E16D"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Shortage of water, food, and other commodities</w:t>
      </w:r>
      <w:r w:rsidR="00081679">
        <w:rPr>
          <w:rFonts w:asciiTheme="minorHAnsi" w:hAnsiTheme="minorHAnsi"/>
        </w:rPr>
        <w:t>;</w:t>
      </w:r>
    </w:p>
    <w:p w14:paraId="327391F7" w14:textId="58F042D2"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 xml:space="preserve">Shortage </w:t>
      </w:r>
      <w:r w:rsidR="00CE0B47">
        <w:rPr>
          <w:rFonts w:asciiTheme="minorHAnsi" w:hAnsiTheme="minorHAnsi"/>
        </w:rPr>
        <w:t>o</w:t>
      </w:r>
      <w:r w:rsidRPr="00225823">
        <w:rPr>
          <w:rFonts w:asciiTheme="minorHAnsi" w:hAnsiTheme="minorHAnsi"/>
        </w:rPr>
        <w:t>f gasoline and diesel fuel</w:t>
      </w:r>
      <w:r w:rsidR="00081679">
        <w:rPr>
          <w:rFonts w:asciiTheme="minorHAnsi" w:hAnsiTheme="minorHAnsi"/>
        </w:rPr>
        <w:t>;</w:t>
      </w:r>
    </w:p>
    <w:p w14:paraId="1004DA3A" w14:textId="27E4BD19"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Hazardous materials release</w:t>
      </w:r>
      <w:r w:rsidR="00081679">
        <w:rPr>
          <w:rFonts w:asciiTheme="minorHAnsi" w:hAnsiTheme="minorHAnsi"/>
        </w:rPr>
        <w:t>;</w:t>
      </w:r>
    </w:p>
    <w:p w14:paraId="74B32173" w14:textId="77777777" w:rsidR="00B13300" w:rsidRPr="00225823" w:rsidRDefault="00B13300" w:rsidP="00B13300">
      <w:pPr>
        <w:pStyle w:val="ListParagraph"/>
        <w:numPr>
          <w:ilvl w:val="0"/>
          <w:numId w:val="29"/>
        </w:numPr>
        <w:spacing w:before="0" w:after="0" w:line="240" w:lineRule="auto"/>
        <w:rPr>
          <w:rFonts w:asciiTheme="minorHAnsi" w:hAnsiTheme="minorHAnsi"/>
        </w:rPr>
      </w:pPr>
      <w:r w:rsidRPr="00225823">
        <w:rPr>
          <w:rFonts w:asciiTheme="minorHAnsi" w:hAnsiTheme="minorHAnsi"/>
        </w:rPr>
        <w:t>Separated family members</w:t>
      </w:r>
      <w:r>
        <w:rPr>
          <w:rFonts w:asciiTheme="minorHAnsi" w:hAnsiTheme="minorHAnsi"/>
        </w:rPr>
        <w:t xml:space="preserve"> including children;</w:t>
      </w:r>
    </w:p>
    <w:p w14:paraId="17173709" w14:textId="77777777" w:rsidR="00B13300" w:rsidRPr="00225823" w:rsidRDefault="00B13300" w:rsidP="00B13300">
      <w:pPr>
        <w:pStyle w:val="ListParagraph"/>
        <w:numPr>
          <w:ilvl w:val="0"/>
          <w:numId w:val="29"/>
        </w:numPr>
        <w:spacing w:before="0" w:after="0" w:line="240" w:lineRule="auto"/>
        <w:rPr>
          <w:rFonts w:asciiTheme="minorHAnsi" w:hAnsiTheme="minorHAnsi"/>
        </w:rPr>
      </w:pPr>
      <w:r w:rsidRPr="00225823">
        <w:rPr>
          <w:rFonts w:asciiTheme="minorHAnsi" w:hAnsiTheme="minorHAnsi"/>
        </w:rPr>
        <w:t>Large numbers of missing persons</w:t>
      </w:r>
      <w:r>
        <w:rPr>
          <w:rFonts w:asciiTheme="minorHAnsi" w:hAnsiTheme="minorHAnsi"/>
        </w:rPr>
        <w:t>;</w:t>
      </w:r>
    </w:p>
    <w:p w14:paraId="0988535E" w14:textId="2E9ACA64" w:rsidR="00B13300" w:rsidRPr="00225823" w:rsidRDefault="00B13300" w:rsidP="00B13300">
      <w:pPr>
        <w:pStyle w:val="ListParagraph"/>
        <w:numPr>
          <w:ilvl w:val="0"/>
          <w:numId w:val="29"/>
        </w:numPr>
        <w:spacing w:before="0" w:after="0" w:line="240" w:lineRule="auto"/>
        <w:rPr>
          <w:rFonts w:asciiTheme="minorHAnsi" w:hAnsiTheme="minorHAnsi"/>
        </w:rPr>
      </w:pPr>
      <w:r>
        <w:rPr>
          <w:rFonts w:asciiTheme="minorHAnsi" w:hAnsiTheme="minorHAnsi"/>
        </w:rPr>
        <w:t>Lost animals</w:t>
      </w:r>
      <w:r w:rsidR="00573705">
        <w:rPr>
          <w:rFonts w:asciiTheme="minorHAnsi" w:hAnsiTheme="minorHAnsi"/>
        </w:rPr>
        <w:t>; and</w:t>
      </w:r>
    </w:p>
    <w:p w14:paraId="437F1D66" w14:textId="6884934A" w:rsidR="00C569EA" w:rsidRPr="00225823" w:rsidRDefault="00C569EA" w:rsidP="00C569EA">
      <w:pPr>
        <w:pStyle w:val="ListParagraph"/>
        <w:numPr>
          <w:ilvl w:val="0"/>
          <w:numId w:val="29"/>
        </w:numPr>
        <w:spacing w:before="0" w:after="0" w:line="240" w:lineRule="auto"/>
        <w:rPr>
          <w:rFonts w:asciiTheme="minorHAnsi" w:hAnsiTheme="minorHAnsi"/>
        </w:rPr>
      </w:pPr>
      <w:r w:rsidRPr="00225823">
        <w:rPr>
          <w:rFonts w:asciiTheme="minorHAnsi" w:hAnsiTheme="minorHAnsi"/>
        </w:rPr>
        <w:t>Isolated neighborhoods</w:t>
      </w:r>
      <w:r w:rsidR="00C073CA">
        <w:rPr>
          <w:rFonts w:asciiTheme="minorHAnsi" w:hAnsiTheme="minorHAnsi"/>
        </w:rPr>
        <w:t>.</w:t>
      </w:r>
    </w:p>
    <w:p w14:paraId="7314ED65" w14:textId="77777777" w:rsidR="00662156" w:rsidRDefault="00662156" w:rsidP="00833ACE">
      <w:pPr>
        <w:pStyle w:val="ListParagraph"/>
        <w:spacing w:before="0" w:after="0" w:line="240" w:lineRule="auto"/>
        <w:rPr>
          <w:rFonts w:asciiTheme="minorHAnsi" w:hAnsiTheme="minorHAnsi"/>
        </w:rPr>
      </w:pPr>
    </w:p>
    <w:p w14:paraId="35DAB9AB" w14:textId="0026FF18" w:rsidR="00B13300" w:rsidRDefault="009F4DC9" w:rsidP="00833ACE">
      <w:pPr>
        <w:pStyle w:val="ListParagraph"/>
        <w:spacing w:before="0" w:after="0" w:line="240" w:lineRule="auto"/>
        <w:rPr>
          <w:rFonts w:asciiTheme="minorHAnsi" w:hAnsiTheme="minorHAnsi"/>
        </w:rPr>
      </w:pPr>
      <w:r>
        <w:rPr>
          <w:rFonts w:asciiTheme="minorHAnsi" w:hAnsiTheme="minorHAnsi"/>
        </w:rPr>
        <w:t>Complications:</w:t>
      </w:r>
    </w:p>
    <w:p w14:paraId="41AA2EFD" w14:textId="3D2E575F"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Overloaded telephone systems (wired and wireless)</w:t>
      </w:r>
      <w:r w:rsidR="00081679">
        <w:rPr>
          <w:rFonts w:asciiTheme="minorHAnsi" w:hAnsiTheme="minorHAnsi"/>
        </w:rPr>
        <w:t>;</w:t>
      </w:r>
    </w:p>
    <w:p w14:paraId="38DA27C1" w14:textId="2EFD1280"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Interruption of commercial television and radio service</w:t>
      </w:r>
      <w:r w:rsidR="00081679">
        <w:rPr>
          <w:rFonts w:asciiTheme="minorHAnsi" w:hAnsiTheme="minorHAnsi"/>
        </w:rPr>
        <w:t>;</w:t>
      </w:r>
    </w:p>
    <w:p w14:paraId="10C44FA7" w14:textId="2A5E8C0E"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Disruption of information technology services</w:t>
      </w:r>
      <w:r w:rsidR="005C6D21">
        <w:rPr>
          <w:rFonts w:asciiTheme="minorHAnsi" w:hAnsiTheme="minorHAnsi"/>
        </w:rPr>
        <w:t>;</w:t>
      </w:r>
    </w:p>
    <w:p w14:paraId="2B501B71" w14:textId="671772E6" w:rsidR="003237F0"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Diminished healthcare capacity caused by damage to medical facilities and loss of medical supplies and medications</w:t>
      </w:r>
      <w:r w:rsidR="00081679">
        <w:rPr>
          <w:rFonts w:asciiTheme="minorHAnsi" w:hAnsiTheme="minorHAnsi"/>
        </w:rPr>
        <w:t>;</w:t>
      </w:r>
    </w:p>
    <w:p w14:paraId="099FBCE5" w14:textId="0D77FFE4" w:rsidR="003F164F" w:rsidRDefault="003F164F" w:rsidP="00833ACE">
      <w:pPr>
        <w:pStyle w:val="ListParagraph"/>
        <w:numPr>
          <w:ilvl w:val="0"/>
          <w:numId w:val="29"/>
        </w:numPr>
        <w:spacing w:before="0" w:after="0" w:line="240" w:lineRule="auto"/>
        <w:rPr>
          <w:rFonts w:asciiTheme="minorHAnsi" w:hAnsiTheme="minorHAnsi"/>
        </w:rPr>
      </w:pPr>
      <w:r>
        <w:rPr>
          <w:rFonts w:asciiTheme="minorHAnsi" w:hAnsiTheme="minorHAnsi"/>
        </w:rPr>
        <w:t>Disruption of supply chains for food, fuel, pharmaceuticals, and other critical supplies;</w:t>
      </w:r>
    </w:p>
    <w:p w14:paraId="4FA08E1E" w14:textId="4EA18F37" w:rsidR="005C6D21" w:rsidRPr="00225823" w:rsidRDefault="005C6D21" w:rsidP="00833ACE">
      <w:pPr>
        <w:pStyle w:val="ListParagraph"/>
        <w:numPr>
          <w:ilvl w:val="0"/>
          <w:numId w:val="29"/>
        </w:numPr>
        <w:spacing w:before="0" w:after="0" w:line="240" w:lineRule="auto"/>
        <w:rPr>
          <w:rFonts w:asciiTheme="minorHAnsi" w:hAnsiTheme="minorHAnsi"/>
        </w:rPr>
      </w:pPr>
      <w:r>
        <w:rPr>
          <w:rFonts w:asciiTheme="minorHAnsi" w:hAnsiTheme="minorHAnsi"/>
        </w:rPr>
        <w:t>Reduced access to cash/electronic funds;</w:t>
      </w:r>
    </w:p>
    <w:p w14:paraId="03D5F6AF" w14:textId="1ED14063" w:rsidR="003F164F" w:rsidRPr="0037784E" w:rsidRDefault="003237F0" w:rsidP="003F164F">
      <w:pPr>
        <w:pStyle w:val="ListParagraph"/>
        <w:numPr>
          <w:ilvl w:val="0"/>
          <w:numId w:val="29"/>
        </w:numPr>
        <w:spacing w:before="0" w:after="0" w:line="240" w:lineRule="auto"/>
        <w:rPr>
          <w:rFonts w:asciiTheme="minorHAnsi" w:hAnsiTheme="minorHAnsi"/>
        </w:rPr>
      </w:pPr>
      <w:r w:rsidRPr="00225823">
        <w:rPr>
          <w:rFonts w:asciiTheme="minorHAnsi" w:hAnsiTheme="minorHAnsi"/>
        </w:rPr>
        <w:t xml:space="preserve">Reduction in emergency service capacity due to injured responders or damage to </w:t>
      </w:r>
      <w:r w:rsidR="00573705">
        <w:rPr>
          <w:rFonts w:asciiTheme="minorHAnsi" w:hAnsiTheme="minorHAnsi"/>
        </w:rPr>
        <w:t>facilitie</w:t>
      </w:r>
      <w:r w:rsidR="00573705" w:rsidRPr="00225823">
        <w:rPr>
          <w:rFonts w:asciiTheme="minorHAnsi" w:hAnsiTheme="minorHAnsi"/>
        </w:rPr>
        <w:t xml:space="preserve">s </w:t>
      </w:r>
      <w:r w:rsidRPr="00225823">
        <w:rPr>
          <w:rFonts w:asciiTheme="minorHAnsi" w:hAnsiTheme="minorHAnsi"/>
        </w:rPr>
        <w:t>and equipment</w:t>
      </w:r>
      <w:r w:rsidR="00081679">
        <w:rPr>
          <w:rFonts w:asciiTheme="minorHAnsi" w:hAnsiTheme="minorHAnsi"/>
        </w:rPr>
        <w:t xml:space="preserve">; </w:t>
      </w:r>
      <w:r w:rsidR="003F164F">
        <w:rPr>
          <w:rFonts w:asciiTheme="minorHAnsi" w:hAnsiTheme="minorHAnsi"/>
        </w:rPr>
        <w:t>and</w:t>
      </w:r>
    </w:p>
    <w:p w14:paraId="04469443" w14:textId="411363C9" w:rsidR="003237F0" w:rsidRDefault="00E72E5F" w:rsidP="00833ACE">
      <w:pPr>
        <w:pStyle w:val="ListParagraph"/>
        <w:numPr>
          <w:ilvl w:val="0"/>
          <w:numId w:val="29"/>
        </w:numPr>
        <w:spacing w:before="0" w:after="0" w:line="240" w:lineRule="auto"/>
        <w:rPr>
          <w:rFonts w:asciiTheme="minorHAnsi" w:hAnsiTheme="minorHAnsi"/>
        </w:rPr>
      </w:pPr>
      <w:r>
        <w:rPr>
          <w:rFonts w:asciiTheme="minorHAnsi" w:hAnsiTheme="minorHAnsi"/>
        </w:rPr>
        <w:t>High numbers of City staff unable to make it to work due to personal impacts of the disaster and/or transportation challenges</w:t>
      </w:r>
      <w:r w:rsidR="00C073CA">
        <w:rPr>
          <w:rFonts w:asciiTheme="minorHAnsi" w:hAnsiTheme="minorHAnsi"/>
        </w:rPr>
        <w:t>.</w:t>
      </w:r>
    </w:p>
    <w:p w14:paraId="77756E15" w14:textId="77777777" w:rsidR="00662156" w:rsidRDefault="00662156" w:rsidP="00833ACE">
      <w:pPr>
        <w:spacing w:before="0" w:after="0" w:line="240" w:lineRule="auto"/>
        <w:ind w:left="360"/>
        <w:rPr>
          <w:rFonts w:asciiTheme="minorHAnsi" w:hAnsiTheme="minorHAnsi"/>
        </w:rPr>
      </w:pPr>
    </w:p>
    <w:p w14:paraId="7DAA0480" w14:textId="28D7BCDF" w:rsidR="00591CF8" w:rsidRPr="00833ACE" w:rsidRDefault="00591CF8" w:rsidP="00833ACE">
      <w:pPr>
        <w:spacing w:before="0" w:after="0" w:line="240" w:lineRule="auto"/>
        <w:ind w:left="360"/>
        <w:rPr>
          <w:rFonts w:asciiTheme="minorHAnsi" w:hAnsiTheme="minorHAnsi"/>
        </w:rPr>
      </w:pPr>
      <w:r w:rsidRPr="00833ACE">
        <w:rPr>
          <w:rFonts w:asciiTheme="minorHAnsi" w:hAnsiTheme="minorHAnsi"/>
        </w:rPr>
        <w:lastRenderedPageBreak/>
        <w:t>Possible long-term impacts</w:t>
      </w:r>
      <w:r w:rsidR="00573705">
        <w:rPr>
          <w:rFonts w:asciiTheme="minorHAnsi" w:hAnsiTheme="minorHAnsi"/>
        </w:rPr>
        <w:t>:</w:t>
      </w:r>
    </w:p>
    <w:p w14:paraId="2C068BBB" w14:textId="32BA7F28" w:rsidR="007C2EBA" w:rsidRPr="00225823" w:rsidRDefault="007C2EBA"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Large number of structures, public and private</w:t>
      </w:r>
      <w:r w:rsidR="00573705">
        <w:rPr>
          <w:rFonts w:asciiTheme="minorHAnsi" w:hAnsiTheme="minorHAnsi"/>
        </w:rPr>
        <w:t>,</w:t>
      </w:r>
      <w:r w:rsidRPr="00225823">
        <w:rPr>
          <w:rFonts w:asciiTheme="minorHAnsi" w:hAnsiTheme="minorHAnsi"/>
        </w:rPr>
        <w:t xml:space="preserve"> in need of extensive repair</w:t>
      </w:r>
      <w:r w:rsidR="00C073CA">
        <w:rPr>
          <w:rFonts w:asciiTheme="minorHAnsi" w:hAnsiTheme="minorHAnsi"/>
        </w:rPr>
        <w:t>;</w:t>
      </w:r>
    </w:p>
    <w:p w14:paraId="49130F71" w14:textId="015A3B85"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Businesses failing due to economic impacts</w:t>
      </w:r>
      <w:r w:rsidR="00081679">
        <w:rPr>
          <w:rFonts w:asciiTheme="minorHAnsi" w:hAnsiTheme="minorHAnsi"/>
        </w:rPr>
        <w:t>;</w:t>
      </w:r>
    </w:p>
    <w:p w14:paraId="7A40503F" w14:textId="1FC01E91"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Increased unemployment</w:t>
      </w:r>
      <w:r w:rsidR="005C6D21">
        <w:rPr>
          <w:rFonts w:asciiTheme="minorHAnsi" w:hAnsiTheme="minorHAnsi"/>
        </w:rPr>
        <w:t xml:space="preserve"> and associated loss of income and medical insurance</w:t>
      </w:r>
      <w:r w:rsidR="00081679">
        <w:rPr>
          <w:rFonts w:asciiTheme="minorHAnsi" w:hAnsiTheme="minorHAnsi"/>
        </w:rPr>
        <w:t>;</w:t>
      </w:r>
    </w:p>
    <w:p w14:paraId="06989723" w14:textId="32873997"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Elevated risk of disease</w:t>
      </w:r>
      <w:r w:rsidR="00CD4379">
        <w:rPr>
          <w:rFonts w:asciiTheme="minorHAnsi" w:hAnsiTheme="minorHAnsi"/>
        </w:rPr>
        <w:t xml:space="preserve"> </w:t>
      </w:r>
      <w:r w:rsidR="00F50F6B">
        <w:rPr>
          <w:rFonts w:asciiTheme="minorHAnsi" w:hAnsiTheme="minorHAnsi"/>
        </w:rPr>
        <w:t xml:space="preserve">(e.g. natural toxins that can be released from </w:t>
      </w:r>
      <w:r w:rsidR="00CD4379">
        <w:rPr>
          <w:rFonts w:asciiTheme="minorHAnsi" w:hAnsiTheme="minorHAnsi"/>
        </w:rPr>
        <w:t xml:space="preserve">the soil, </w:t>
      </w:r>
      <w:r w:rsidR="00021B42">
        <w:rPr>
          <w:rFonts w:asciiTheme="minorHAnsi" w:hAnsiTheme="minorHAnsi"/>
        </w:rPr>
        <w:t xml:space="preserve">water supply impacts, </w:t>
      </w:r>
      <w:proofErr w:type="spellStart"/>
      <w:r w:rsidR="00021B42">
        <w:rPr>
          <w:rFonts w:asciiTheme="minorHAnsi" w:hAnsiTheme="minorHAnsi"/>
        </w:rPr>
        <w:t>etc</w:t>
      </w:r>
      <w:proofErr w:type="spellEnd"/>
      <w:r w:rsidR="00573705">
        <w:rPr>
          <w:rFonts w:asciiTheme="minorHAnsi" w:hAnsiTheme="minorHAnsi"/>
        </w:rPr>
        <w:t>)</w:t>
      </w:r>
      <w:r w:rsidR="00081679">
        <w:rPr>
          <w:rFonts w:asciiTheme="minorHAnsi" w:hAnsiTheme="minorHAnsi"/>
        </w:rPr>
        <w:t>;</w:t>
      </w:r>
    </w:p>
    <w:p w14:paraId="1032A567" w14:textId="2D353EFF" w:rsidR="00591CF8" w:rsidRPr="00833ACE"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Increased rates of general illness and mortality</w:t>
      </w:r>
      <w:r w:rsidR="00081679">
        <w:rPr>
          <w:rFonts w:asciiTheme="minorHAnsi" w:hAnsiTheme="minorHAnsi"/>
        </w:rPr>
        <w:t>;</w:t>
      </w:r>
    </w:p>
    <w:p w14:paraId="1115D5BA" w14:textId="42C7847F" w:rsidR="003237F0" w:rsidRPr="00225823" w:rsidRDefault="003237F0"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Mental health issues due to disaster and aftermath</w:t>
      </w:r>
      <w:r w:rsidR="00081679">
        <w:rPr>
          <w:rFonts w:asciiTheme="minorHAnsi" w:hAnsiTheme="minorHAnsi"/>
        </w:rPr>
        <w:t>;</w:t>
      </w:r>
    </w:p>
    <w:p w14:paraId="464F3352" w14:textId="48CA8373" w:rsidR="007B45EA" w:rsidRDefault="006D51F3"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Increased homelessness</w:t>
      </w:r>
      <w:r w:rsidR="00081679">
        <w:rPr>
          <w:rFonts w:asciiTheme="minorHAnsi" w:hAnsiTheme="minorHAnsi"/>
        </w:rPr>
        <w:t>;</w:t>
      </w:r>
    </w:p>
    <w:p w14:paraId="29376DD6" w14:textId="29318BB8" w:rsidR="006D51F3" w:rsidRPr="00225823" w:rsidRDefault="00573705" w:rsidP="00833ACE">
      <w:pPr>
        <w:pStyle w:val="ListParagraph"/>
        <w:numPr>
          <w:ilvl w:val="0"/>
          <w:numId w:val="29"/>
        </w:numPr>
        <w:spacing w:before="0" w:after="0" w:line="240" w:lineRule="auto"/>
        <w:rPr>
          <w:rFonts w:asciiTheme="minorHAnsi" w:hAnsiTheme="minorHAnsi"/>
        </w:rPr>
      </w:pPr>
      <w:r>
        <w:rPr>
          <w:rFonts w:asciiTheme="minorHAnsi" w:hAnsiTheme="minorHAnsi"/>
        </w:rPr>
        <w:t>Long term reduction in infrastructure capacity</w:t>
      </w:r>
      <w:r w:rsidR="00081679">
        <w:rPr>
          <w:rFonts w:asciiTheme="minorHAnsi" w:hAnsiTheme="minorHAnsi"/>
        </w:rPr>
        <w:t>;</w:t>
      </w:r>
    </w:p>
    <w:p w14:paraId="56D5581F" w14:textId="000AE026" w:rsidR="007B45EA" w:rsidRDefault="006D51F3"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Decreased tax revenue</w:t>
      </w:r>
      <w:r w:rsidR="00081679">
        <w:rPr>
          <w:rFonts w:asciiTheme="minorHAnsi" w:hAnsiTheme="minorHAnsi"/>
        </w:rPr>
        <w:t>;</w:t>
      </w:r>
    </w:p>
    <w:p w14:paraId="16FCF766" w14:textId="09D96E38" w:rsidR="006D51F3" w:rsidRPr="00225823" w:rsidRDefault="006D51F3"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Decreased residential population</w:t>
      </w:r>
      <w:r w:rsidR="00081679">
        <w:rPr>
          <w:rFonts w:asciiTheme="minorHAnsi" w:hAnsiTheme="minorHAnsi"/>
        </w:rPr>
        <w:t>;</w:t>
      </w:r>
      <w:r w:rsidR="007C2EBA">
        <w:rPr>
          <w:rFonts w:asciiTheme="minorHAnsi" w:hAnsiTheme="minorHAnsi"/>
        </w:rPr>
        <w:t xml:space="preserve"> and</w:t>
      </w:r>
    </w:p>
    <w:p w14:paraId="17C80617" w14:textId="6CC9DD85" w:rsidR="006D51F3" w:rsidRDefault="006D51F3" w:rsidP="00833ACE">
      <w:pPr>
        <w:pStyle w:val="ListParagraph"/>
        <w:numPr>
          <w:ilvl w:val="0"/>
          <w:numId w:val="29"/>
        </w:numPr>
        <w:spacing w:before="0" w:after="0" w:line="240" w:lineRule="auto"/>
        <w:rPr>
          <w:rFonts w:asciiTheme="minorHAnsi" w:hAnsiTheme="minorHAnsi"/>
        </w:rPr>
      </w:pPr>
      <w:r w:rsidRPr="00225823">
        <w:rPr>
          <w:rFonts w:asciiTheme="minorHAnsi" w:hAnsiTheme="minorHAnsi"/>
        </w:rPr>
        <w:t>Loss of some seaport customers</w:t>
      </w:r>
      <w:r w:rsidR="00573705">
        <w:rPr>
          <w:rFonts w:asciiTheme="minorHAnsi" w:hAnsiTheme="minorHAnsi"/>
        </w:rPr>
        <w:t xml:space="preserve"> and other businesses</w:t>
      </w:r>
      <w:r w:rsidRPr="00225823">
        <w:rPr>
          <w:rFonts w:asciiTheme="minorHAnsi" w:hAnsiTheme="minorHAnsi"/>
        </w:rPr>
        <w:t xml:space="preserve"> to other </w:t>
      </w:r>
      <w:r w:rsidR="00573705">
        <w:rPr>
          <w:rFonts w:asciiTheme="minorHAnsi" w:hAnsiTheme="minorHAnsi"/>
        </w:rPr>
        <w:t>region</w:t>
      </w:r>
      <w:r w:rsidR="00573705" w:rsidRPr="00225823">
        <w:rPr>
          <w:rFonts w:asciiTheme="minorHAnsi" w:hAnsiTheme="minorHAnsi"/>
        </w:rPr>
        <w:t>s</w:t>
      </w:r>
      <w:r w:rsidR="007C2EBA">
        <w:rPr>
          <w:rFonts w:asciiTheme="minorHAnsi" w:hAnsiTheme="minorHAnsi"/>
        </w:rPr>
        <w:t>.</w:t>
      </w:r>
    </w:p>
    <w:p w14:paraId="590032E9" w14:textId="77777777" w:rsidR="007C2EBA" w:rsidRDefault="007C2EBA" w:rsidP="00833ACE">
      <w:pPr>
        <w:pStyle w:val="ListParagraph"/>
        <w:spacing w:before="0" w:after="0" w:line="240" w:lineRule="auto"/>
        <w:ind w:left="1440"/>
        <w:rPr>
          <w:rFonts w:asciiTheme="minorHAnsi" w:hAnsiTheme="minorHAnsi"/>
        </w:rPr>
      </w:pPr>
    </w:p>
    <w:p w14:paraId="00555937" w14:textId="73A5575A" w:rsidR="007C2EBA" w:rsidRPr="00833ACE" w:rsidRDefault="007C2EBA" w:rsidP="00833ACE">
      <w:pPr>
        <w:spacing w:before="0" w:after="0" w:line="240" w:lineRule="auto"/>
        <w:rPr>
          <w:rFonts w:asciiTheme="minorHAnsi" w:hAnsiTheme="minorHAnsi"/>
        </w:rPr>
      </w:pPr>
      <w:r>
        <w:rPr>
          <w:rFonts w:asciiTheme="minorHAnsi" w:hAnsiTheme="minorHAnsi"/>
        </w:rPr>
        <w:t xml:space="preserve">Efficient recovery will minimize these long-term impacts. </w:t>
      </w:r>
      <w:r w:rsidRPr="00833ACE">
        <w:rPr>
          <w:rFonts w:asciiTheme="minorHAnsi" w:hAnsiTheme="minorHAnsi"/>
        </w:rPr>
        <w:t>The City of Seattle Disaster Recovery Framework describes how the City would partner with the community and coordinate with County, State and Federal agencies in recovering from the effects of disaster using a massive earthquake as the premise.</w:t>
      </w:r>
    </w:p>
    <w:p w14:paraId="02479A2C" w14:textId="18FC5FB2" w:rsidR="00084067" w:rsidRDefault="00084067" w:rsidP="00084067">
      <w:pPr>
        <w:pStyle w:val="Heading2"/>
      </w:pPr>
      <w:bookmarkStart w:id="17" w:name="_Toc27405079"/>
      <w:r>
        <w:t>Planning Assumptions</w:t>
      </w:r>
      <w:bookmarkEnd w:id="17"/>
    </w:p>
    <w:p w14:paraId="24EFF965" w14:textId="26AA7CAF" w:rsidR="00973A12" w:rsidRDefault="00973A12" w:rsidP="002F359C">
      <w:pPr>
        <w:pStyle w:val="Heading4"/>
      </w:pPr>
      <w:r>
        <w:t>City Response</w:t>
      </w:r>
    </w:p>
    <w:p w14:paraId="757E00C4" w14:textId="59ED946B" w:rsidR="00573705" w:rsidRPr="00573705" w:rsidRDefault="00573705" w:rsidP="00D8259B">
      <w:r>
        <w:t xml:space="preserve">City staff and facilities will be directly impacted by a </w:t>
      </w:r>
      <w:r w:rsidR="0067425C">
        <w:t xml:space="preserve">major </w:t>
      </w:r>
      <w:r>
        <w:t>earthquake—potentially reducing response capacity while simultaneously creating unprecedented demand for that very capacity.</w:t>
      </w:r>
    </w:p>
    <w:p w14:paraId="6C792C66" w14:textId="174439B2" w:rsidR="0019220B" w:rsidRDefault="0019220B" w:rsidP="0019220B">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7E648C">
        <w:rPr>
          <w:rFonts w:asciiTheme="minorHAnsi" w:hAnsiTheme="minorHAnsi" w:cs="Verdana,Italic"/>
          <w:iCs/>
          <w:color w:val="000000"/>
        </w:rPr>
        <w:t xml:space="preserve">There are not enough public safety resources </w:t>
      </w:r>
      <w:r w:rsidR="00573705">
        <w:rPr>
          <w:rFonts w:asciiTheme="minorHAnsi" w:hAnsiTheme="minorHAnsi" w:cs="Verdana,Italic"/>
          <w:iCs/>
          <w:color w:val="000000"/>
        </w:rPr>
        <w:t xml:space="preserve">in the City </w:t>
      </w:r>
      <w:r w:rsidRPr="007E648C">
        <w:rPr>
          <w:rFonts w:asciiTheme="minorHAnsi" w:hAnsiTheme="minorHAnsi" w:cs="Verdana,Italic"/>
          <w:iCs/>
          <w:color w:val="000000"/>
        </w:rPr>
        <w:t>to immediately address all, or even a majority, of the life safety needs expected after a severe earthquake.</w:t>
      </w:r>
    </w:p>
    <w:p w14:paraId="63EFD6F8" w14:textId="77777777" w:rsidR="0019220B" w:rsidRDefault="0019220B" w:rsidP="0019220B">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FE32FA">
        <w:rPr>
          <w:rFonts w:asciiTheme="minorHAnsi" w:hAnsiTheme="minorHAnsi" w:cs="Verdana,Italic"/>
          <w:iCs/>
          <w:color w:val="000000"/>
        </w:rPr>
        <w:t>Staffing in m</w:t>
      </w:r>
      <w:r>
        <w:rPr>
          <w:rFonts w:asciiTheme="minorHAnsi" w:hAnsiTheme="minorHAnsi" w:cs="Verdana,Italic"/>
          <w:iCs/>
          <w:color w:val="000000"/>
        </w:rPr>
        <w:t>ost</w:t>
      </w:r>
      <w:r w:rsidRPr="00FE32FA">
        <w:rPr>
          <w:rFonts w:asciiTheme="minorHAnsi" w:hAnsiTheme="minorHAnsi" w:cs="Verdana,Italic"/>
          <w:iCs/>
          <w:color w:val="000000"/>
        </w:rPr>
        <w:t xml:space="preserve"> City departments </w:t>
      </w:r>
      <w:r>
        <w:rPr>
          <w:rFonts w:asciiTheme="minorHAnsi" w:hAnsiTheme="minorHAnsi" w:cs="Verdana,Italic"/>
          <w:iCs/>
          <w:color w:val="000000"/>
        </w:rPr>
        <w:t xml:space="preserve">varies </w:t>
      </w:r>
      <w:r w:rsidRPr="00FE32FA">
        <w:rPr>
          <w:rFonts w:asciiTheme="minorHAnsi" w:hAnsiTheme="minorHAnsi" w:cs="Verdana,Italic"/>
          <w:iCs/>
          <w:color w:val="000000"/>
        </w:rPr>
        <w:t>depending on the time of day</w:t>
      </w:r>
      <w:r>
        <w:rPr>
          <w:rFonts w:asciiTheme="minorHAnsi" w:hAnsiTheme="minorHAnsi" w:cs="Verdana,Italic"/>
          <w:iCs/>
          <w:color w:val="000000"/>
        </w:rPr>
        <w:t>. Shoul</w:t>
      </w:r>
      <w:r w:rsidRPr="00FE32FA">
        <w:rPr>
          <w:rFonts w:asciiTheme="minorHAnsi" w:hAnsiTheme="minorHAnsi" w:cs="Verdana,Italic"/>
          <w:iCs/>
          <w:color w:val="000000"/>
        </w:rPr>
        <w:t>d an earthquake strike at the time of lowest levels of staffing</w:t>
      </w:r>
      <w:r>
        <w:rPr>
          <w:rFonts w:asciiTheme="minorHAnsi" w:hAnsiTheme="minorHAnsi" w:cs="Verdana,Italic"/>
          <w:iCs/>
          <w:color w:val="000000"/>
        </w:rPr>
        <w:t>,</w:t>
      </w:r>
      <w:r w:rsidRPr="00FE32FA">
        <w:rPr>
          <w:rFonts w:asciiTheme="minorHAnsi" w:hAnsiTheme="minorHAnsi" w:cs="Verdana,Italic"/>
          <w:iCs/>
          <w:color w:val="000000"/>
        </w:rPr>
        <w:t xml:space="preserve"> the response will be significantly impaired until off duty personnel can respond.</w:t>
      </w:r>
    </w:p>
    <w:p w14:paraId="103D0A8F" w14:textId="37ACE20C" w:rsidR="00AB2423" w:rsidRPr="00DB1AAF" w:rsidRDefault="00AB2423" w:rsidP="00AB2423">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756E79">
        <w:rPr>
          <w:rFonts w:asciiTheme="minorHAnsi" w:hAnsiTheme="minorHAnsi" w:cs="Verdana,Italic"/>
          <w:iCs/>
          <w:color w:val="000000"/>
        </w:rPr>
        <w:t xml:space="preserve">Many </w:t>
      </w:r>
      <w:r w:rsidR="00573705">
        <w:rPr>
          <w:rFonts w:asciiTheme="minorHAnsi" w:hAnsiTheme="minorHAnsi" w:cs="Verdana,Italic"/>
          <w:iCs/>
          <w:color w:val="000000"/>
        </w:rPr>
        <w:t>employees</w:t>
      </w:r>
      <w:r>
        <w:rPr>
          <w:rFonts w:asciiTheme="minorHAnsi" w:hAnsiTheme="minorHAnsi" w:cs="Verdana,Italic"/>
          <w:iCs/>
          <w:color w:val="000000"/>
        </w:rPr>
        <w:t xml:space="preserve"> </w:t>
      </w:r>
      <w:r w:rsidRPr="00756E79">
        <w:rPr>
          <w:rFonts w:asciiTheme="minorHAnsi" w:hAnsiTheme="minorHAnsi" w:cs="Verdana,Italic"/>
          <w:iCs/>
          <w:color w:val="000000"/>
        </w:rPr>
        <w:t>will experience significant delays getting to/from home and work</w:t>
      </w:r>
      <w:r w:rsidR="003263E8">
        <w:rPr>
          <w:rFonts w:asciiTheme="minorHAnsi" w:hAnsiTheme="minorHAnsi" w:cs="Verdana,Italic"/>
          <w:iCs/>
          <w:color w:val="000000"/>
        </w:rPr>
        <w:t xml:space="preserve"> due to damaged transportation infrastructure</w:t>
      </w:r>
      <w:r w:rsidRPr="00756E79">
        <w:rPr>
          <w:rFonts w:asciiTheme="minorHAnsi" w:hAnsiTheme="minorHAnsi" w:cs="Verdana,Italic"/>
          <w:iCs/>
          <w:color w:val="000000"/>
        </w:rPr>
        <w:t>.</w:t>
      </w:r>
    </w:p>
    <w:p w14:paraId="7F21C5AA" w14:textId="77777777" w:rsidR="00891C08" w:rsidRPr="001A7375" w:rsidRDefault="00891C08" w:rsidP="00891C08">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9D3932">
        <w:rPr>
          <w:rFonts w:asciiTheme="minorHAnsi" w:hAnsiTheme="minorHAnsi" w:cs="Verdana,Italic"/>
          <w:iCs/>
          <w:color w:val="000000"/>
        </w:rPr>
        <w:t>Damage to City owned buildings may impact the ability of City employees to effectively respond.</w:t>
      </w:r>
    </w:p>
    <w:p w14:paraId="175E160D" w14:textId="1B06F4E3" w:rsidR="00BE278E" w:rsidRDefault="00BE278E" w:rsidP="00BE278E">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A20003">
        <w:rPr>
          <w:rFonts w:asciiTheme="minorHAnsi" w:hAnsiTheme="minorHAnsi" w:cs="Verdana,Italic"/>
          <w:iCs/>
          <w:color w:val="000000"/>
        </w:rPr>
        <w:t xml:space="preserve">The limited capacity for charging </w:t>
      </w:r>
      <w:r>
        <w:rPr>
          <w:rFonts w:asciiTheme="minorHAnsi" w:hAnsiTheme="minorHAnsi" w:cs="Verdana,Italic"/>
          <w:iCs/>
          <w:color w:val="000000"/>
        </w:rPr>
        <w:t xml:space="preserve">electric devices (including vehicles) </w:t>
      </w:r>
      <w:r w:rsidRPr="00A20003">
        <w:rPr>
          <w:rFonts w:asciiTheme="minorHAnsi" w:hAnsiTheme="minorHAnsi" w:cs="Verdana,Italic"/>
          <w:iCs/>
          <w:color w:val="000000"/>
        </w:rPr>
        <w:t xml:space="preserve">and the expected high tempo of operations will make it difficult to keep City </w:t>
      </w:r>
      <w:r w:rsidR="00DE4C9A">
        <w:rPr>
          <w:rFonts w:asciiTheme="minorHAnsi" w:hAnsiTheme="minorHAnsi" w:cs="Verdana,Italic"/>
          <w:iCs/>
          <w:color w:val="000000"/>
        </w:rPr>
        <w:t>devices</w:t>
      </w:r>
      <w:r w:rsidRPr="00A20003">
        <w:rPr>
          <w:rFonts w:asciiTheme="minorHAnsi" w:hAnsiTheme="minorHAnsi" w:cs="Verdana,Italic"/>
          <w:iCs/>
          <w:color w:val="000000"/>
        </w:rPr>
        <w:t xml:space="preserve"> charged.</w:t>
      </w:r>
    </w:p>
    <w:p w14:paraId="1FD6B2CA" w14:textId="1FE7F10F" w:rsidR="00EE633F" w:rsidRPr="000D58E9" w:rsidRDefault="00EE633F"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0D58E9">
        <w:rPr>
          <w:rFonts w:asciiTheme="minorHAnsi" w:hAnsiTheme="minorHAnsi" w:cs="Verdana,Italic"/>
          <w:iCs/>
          <w:color w:val="000000"/>
        </w:rPr>
        <w:t xml:space="preserve">Damage to water utility infrastructure </w:t>
      </w:r>
      <w:r w:rsidR="000D58E9">
        <w:rPr>
          <w:rFonts w:asciiTheme="minorHAnsi" w:hAnsiTheme="minorHAnsi" w:cs="Verdana,Italic"/>
          <w:iCs/>
          <w:color w:val="000000"/>
        </w:rPr>
        <w:t>will likely</w:t>
      </w:r>
      <w:r w:rsidRPr="000D58E9">
        <w:rPr>
          <w:rFonts w:asciiTheme="minorHAnsi" w:hAnsiTheme="minorHAnsi" w:cs="Verdana,Italic"/>
          <w:iCs/>
          <w:color w:val="000000"/>
        </w:rPr>
        <w:t xml:space="preserve"> impair firefighting.</w:t>
      </w:r>
    </w:p>
    <w:p w14:paraId="3AB0FDEC" w14:textId="77777777" w:rsidR="003504BE" w:rsidRPr="00842642" w:rsidRDefault="003504BE"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sidRPr="00842642">
        <w:rPr>
          <w:rFonts w:asciiTheme="minorHAnsi" w:hAnsiTheme="minorHAnsi"/>
          <w:color w:val="000000"/>
        </w:rPr>
        <w:t>Traffic congestion will be significant due to roadway damage which can impact operations such as the establishment of shelters.</w:t>
      </w:r>
    </w:p>
    <w:p w14:paraId="6C00C986" w14:textId="765CC1BE" w:rsidR="00DE4C9A" w:rsidRDefault="00DE4C9A"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Most </w:t>
      </w:r>
      <w:r w:rsidRPr="00591CF8">
        <w:rPr>
          <w:rFonts w:asciiTheme="minorHAnsi" w:hAnsiTheme="minorHAnsi" w:cs="Verdana,Italic"/>
          <w:iCs/>
          <w:color w:val="000000"/>
        </w:rPr>
        <w:t>City departments either do not stockpile supplies of emergency food and water for responders or if they do, only have a limited amount.</w:t>
      </w:r>
    </w:p>
    <w:p w14:paraId="437B05E4" w14:textId="1F374CC9" w:rsidR="00C63125" w:rsidRPr="00D2214F" w:rsidRDefault="00C63125" w:rsidP="0078142B">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sidRPr="0078142B">
        <w:rPr>
          <w:rFonts w:asciiTheme="minorHAnsi" w:hAnsiTheme="minorHAnsi"/>
          <w:color w:val="000000"/>
        </w:rPr>
        <w:t xml:space="preserve">The City Emergency Operations Center </w:t>
      </w:r>
      <w:r w:rsidR="00114638">
        <w:rPr>
          <w:rFonts w:asciiTheme="minorHAnsi" w:hAnsiTheme="minorHAnsi"/>
          <w:color w:val="000000"/>
        </w:rPr>
        <w:t xml:space="preserve">(EOC) </w:t>
      </w:r>
      <w:r w:rsidRPr="0078142B">
        <w:rPr>
          <w:rFonts w:asciiTheme="minorHAnsi" w:hAnsiTheme="minorHAnsi"/>
          <w:color w:val="000000"/>
        </w:rPr>
        <w:t>will not be able to immediately meet all logistical demands.</w:t>
      </w:r>
    </w:p>
    <w:p w14:paraId="0B8AAE69" w14:textId="77777777" w:rsidR="002D75CE" w:rsidRPr="00E52580" w:rsidRDefault="002D75CE"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sidRPr="00E52580">
        <w:rPr>
          <w:rFonts w:asciiTheme="minorHAnsi" w:hAnsiTheme="minorHAnsi"/>
          <w:color w:val="000000"/>
        </w:rPr>
        <w:t xml:space="preserve">In order to come to work, City staff will need support for their families. </w:t>
      </w:r>
    </w:p>
    <w:p w14:paraId="5CE49B0D" w14:textId="3D1FBABA" w:rsidR="00107548" w:rsidRDefault="00107548"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sidRPr="00E52580">
        <w:rPr>
          <w:rFonts w:asciiTheme="minorHAnsi" w:hAnsiTheme="minorHAnsi"/>
          <w:color w:val="000000"/>
        </w:rPr>
        <w:t>Initial shelters may be spontaneous, non-traditional, and rudimentary. The City will work to improve shelter conditions in conjunction with other relief activities as soon as possible.</w:t>
      </w:r>
    </w:p>
    <w:p w14:paraId="054B4079" w14:textId="426515A9" w:rsidR="003263E8" w:rsidRPr="009A1BD9" w:rsidRDefault="003263E8"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Pr>
          <w:rFonts w:asciiTheme="minorHAnsi" w:hAnsiTheme="minorHAnsi"/>
          <w:color w:val="000000"/>
        </w:rPr>
        <w:t>The City will need to quickly incorporate outside personnel (e.g. building inspectors) and resources into a coordinated response.</w:t>
      </w:r>
    </w:p>
    <w:p w14:paraId="492CF2C2" w14:textId="712CCB27" w:rsidR="00973A12" w:rsidRPr="00973A12" w:rsidRDefault="00973A12" w:rsidP="002F359C">
      <w:pPr>
        <w:pStyle w:val="Heading4"/>
      </w:pPr>
      <w:r>
        <w:lastRenderedPageBreak/>
        <w:t xml:space="preserve">Communications </w:t>
      </w:r>
    </w:p>
    <w:p w14:paraId="6193AEFF" w14:textId="06CF79F6" w:rsidR="0050462E" w:rsidRPr="00D8259B" w:rsidRDefault="0050462E" w:rsidP="00D8259B">
      <w:p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A major earthquake can impact a variety of City-wide communications systems, requiring reliance on alternative information technology or information gathering processes. </w:t>
      </w:r>
    </w:p>
    <w:p w14:paraId="0742D0DD" w14:textId="170D9FEA" w:rsidR="005E0993" w:rsidRDefault="005E0993" w:rsidP="001013CC">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5E0993">
        <w:rPr>
          <w:rFonts w:asciiTheme="minorHAnsi" w:hAnsiTheme="minorHAnsi" w:cs="Verdana,Italic"/>
          <w:iCs/>
          <w:color w:val="000000"/>
        </w:rPr>
        <w:t>A detailed and credible common operating picture may not be achievable for 24 to 48 hours, or long</w:t>
      </w:r>
      <w:r w:rsidR="0050462E">
        <w:rPr>
          <w:rFonts w:asciiTheme="minorHAnsi" w:hAnsiTheme="minorHAnsi" w:cs="Verdana,Italic"/>
          <w:iCs/>
          <w:color w:val="000000"/>
        </w:rPr>
        <w:t>e</w:t>
      </w:r>
      <w:r w:rsidRPr="005E0993">
        <w:rPr>
          <w:rFonts w:asciiTheme="minorHAnsi" w:hAnsiTheme="minorHAnsi" w:cs="Verdana,Italic"/>
          <w:iCs/>
          <w:color w:val="000000"/>
        </w:rPr>
        <w:t>r, after the earthquake – response operations may have to begin without a complete or detailed situation and critical needs assessment</w:t>
      </w:r>
      <w:r w:rsidR="00FE32FA">
        <w:rPr>
          <w:rFonts w:asciiTheme="minorHAnsi" w:hAnsiTheme="minorHAnsi" w:cs="Verdana,Italic"/>
          <w:iCs/>
          <w:color w:val="000000"/>
        </w:rPr>
        <w:t>.</w:t>
      </w:r>
    </w:p>
    <w:p w14:paraId="16A8F09C" w14:textId="163290F9" w:rsidR="00B47FCC" w:rsidRDefault="00B47FCC" w:rsidP="00B47FCC">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270B81">
        <w:rPr>
          <w:rFonts w:asciiTheme="minorHAnsi" w:hAnsiTheme="minorHAnsi" w:cs="Verdana,Italic"/>
          <w:iCs/>
          <w:color w:val="000000"/>
        </w:rPr>
        <w:t>The 911 phone system, if operating, will be overloaded</w:t>
      </w:r>
      <w:r w:rsidR="00573705">
        <w:rPr>
          <w:rFonts w:asciiTheme="minorHAnsi" w:hAnsiTheme="minorHAnsi" w:cs="Verdana,Italic"/>
          <w:iCs/>
          <w:color w:val="000000"/>
        </w:rPr>
        <w:t xml:space="preserve"> </w:t>
      </w:r>
      <w:r w:rsidR="0050462E">
        <w:rPr>
          <w:rFonts w:asciiTheme="minorHAnsi" w:hAnsiTheme="minorHAnsi" w:cs="Verdana,Italic"/>
          <w:iCs/>
          <w:color w:val="000000"/>
        </w:rPr>
        <w:t>with</w:t>
      </w:r>
      <w:r w:rsidR="00573705">
        <w:rPr>
          <w:rFonts w:asciiTheme="minorHAnsi" w:hAnsiTheme="minorHAnsi" w:cs="Verdana,Italic"/>
          <w:iCs/>
          <w:color w:val="000000"/>
        </w:rPr>
        <w:t xml:space="preserve"> no guarantee that the calls that make it through will be the highest priority</w:t>
      </w:r>
      <w:r w:rsidR="00C827C9">
        <w:rPr>
          <w:rFonts w:asciiTheme="minorHAnsi" w:hAnsiTheme="minorHAnsi" w:cs="Verdana,Italic"/>
          <w:iCs/>
          <w:color w:val="000000"/>
        </w:rPr>
        <w:t>.</w:t>
      </w:r>
    </w:p>
    <w:p w14:paraId="4B020A80" w14:textId="4F13AC8A" w:rsidR="00573705" w:rsidRPr="00842642" w:rsidRDefault="00927160" w:rsidP="00573705">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Pr>
          <w:rFonts w:asciiTheme="minorHAnsi" w:hAnsiTheme="minorHAnsi"/>
          <w:color w:val="000000"/>
        </w:rPr>
        <w:t xml:space="preserve">Seattle </w:t>
      </w:r>
      <w:r w:rsidR="00573705" w:rsidRPr="00842642">
        <w:rPr>
          <w:rFonts w:asciiTheme="minorHAnsi" w:hAnsiTheme="minorHAnsi"/>
          <w:color w:val="000000"/>
        </w:rPr>
        <w:t xml:space="preserve">Fire Department </w:t>
      </w:r>
      <w:r>
        <w:rPr>
          <w:rFonts w:asciiTheme="minorHAnsi" w:hAnsiTheme="minorHAnsi"/>
          <w:color w:val="000000"/>
        </w:rPr>
        <w:t xml:space="preserve">(SFD) </w:t>
      </w:r>
      <w:r w:rsidR="00573705" w:rsidRPr="00842642">
        <w:rPr>
          <w:rFonts w:asciiTheme="minorHAnsi" w:hAnsiTheme="minorHAnsi"/>
          <w:color w:val="000000"/>
        </w:rPr>
        <w:t>will switch to decentralized operations with each Battalion Chief dispatching resources according to the results of that battalion’s windshield surveys.</w:t>
      </w:r>
    </w:p>
    <w:p w14:paraId="6A235754" w14:textId="23C25A7C" w:rsidR="00B47FCC" w:rsidRDefault="00B47FCC" w:rsidP="00B47FCC">
      <w:pPr>
        <w:pStyle w:val="ListParagraph"/>
        <w:numPr>
          <w:ilvl w:val="0"/>
          <w:numId w:val="18"/>
        </w:numPr>
        <w:autoSpaceDE w:val="0"/>
        <w:autoSpaceDN w:val="0"/>
        <w:adjustRightInd w:val="0"/>
        <w:spacing w:before="0" w:after="0" w:line="240" w:lineRule="auto"/>
        <w:rPr>
          <w:rFonts w:asciiTheme="minorHAnsi" w:hAnsiTheme="minorHAnsi"/>
          <w:color w:val="000000"/>
        </w:rPr>
      </w:pPr>
      <w:r w:rsidRPr="0037784E">
        <w:rPr>
          <w:rFonts w:asciiTheme="minorHAnsi" w:hAnsiTheme="minorHAnsi"/>
          <w:color w:val="000000"/>
        </w:rPr>
        <w:t xml:space="preserve">During the initial response, the amount of radio use by responders </w:t>
      </w:r>
      <w:r w:rsidR="000D58E9">
        <w:rPr>
          <w:rFonts w:asciiTheme="minorHAnsi" w:hAnsiTheme="minorHAnsi" w:cs="Verdana,Italic"/>
          <w:iCs/>
          <w:color w:val="000000"/>
        </w:rPr>
        <w:t>may</w:t>
      </w:r>
      <w:r w:rsidRPr="00C01327">
        <w:rPr>
          <w:rFonts w:asciiTheme="minorHAnsi" w:hAnsiTheme="minorHAnsi" w:cs="Verdana,Italic"/>
          <w:iCs/>
          <w:color w:val="000000"/>
        </w:rPr>
        <w:t xml:space="preserve"> </w:t>
      </w:r>
      <w:r w:rsidRPr="0037784E">
        <w:rPr>
          <w:rFonts w:asciiTheme="minorHAnsi" w:hAnsiTheme="minorHAnsi"/>
          <w:color w:val="000000"/>
        </w:rPr>
        <w:t>overload the 800 MHz radio system.</w:t>
      </w:r>
    </w:p>
    <w:p w14:paraId="7215FDF7" w14:textId="4A5B0AA2" w:rsidR="00C827C9" w:rsidRPr="0037784E" w:rsidRDefault="00C827C9" w:rsidP="00B47FCC">
      <w:pPr>
        <w:pStyle w:val="ListParagraph"/>
        <w:numPr>
          <w:ilvl w:val="0"/>
          <w:numId w:val="18"/>
        </w:numPr>
        <w:autoSpaceDE w:val="0"/>
        <w:autoSpaceDN w:val="0"/>
        <w:adjustRightInd w:val="0"/>
        <w:spacing w:before="0" w:after="0" w:line="240" w:lineRule="auto"/>
        <w:rPr>
          <w:rFonts w:asciiTheme="minorHAnsi" w:hAnsiTheme="minorHAnsi"/>
          <w:color w:val="000000"/>
        </w:rPr>
      </w:pPr>
      <w:r>
        <w:rPr>
          <w:rFonts w:asciiTheme="minorHAnsi" w:hAnsiTheme="minorHAnsi"/>
          <w:color w:val="000000"/>
        </w:rPr>
        <w:t>Alternative communications methods, such as satellite phones and amateur radio, do not have enough capacity to replace all standard communications systems.</w:t>
      </w:r>
    </w:p>
    <w:p w14:paraId="2746A1DF" w14:textId="76366097" w:rsidR="00B47FCC" w:rsidRPr="00827C04" w:rsidRDefault="00B47FCC" w:rsidP="00B47FCC">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sidRPr="00827C04">
        <w:rPr>
          <w:rFonts w:asciiTheme="minorHAnsi" w:hAnsiTheme="minorHAnsi" w:cs="Verdana,Italic"/>
          <w:iCs/>
          <w:color w:val="000000"/>
        </w:rPr>
        <w:t xml:space="preserve">Communications and collaboration methods </w:t>
      </w:r>
      <w:r w:rsidR="00C83727">
        <w:rPr>
          <w:rFonts w:asciiTheme="minorHAnsi" w:hAnsiTheme="minorHAnsi" w:cs="Verdana,Italic"/>
          <w:iCs/>
          <w:color w:val="000000"/>
        </w:rPr>
        <w:t>that</w:t>
      </w:r>
      <w:r w:rsidR="00C83727" w:rsidRPr="00827C04">
        <w:rPr>
          <w:rFonts w:asciiTheme="minorHAnsi" w:hAnsiTheme="minorHAnsi" w:cs="Verdana,Italic"/>
          <w:iCs/>
          <w:color w:val="000000"/>
        </w:rPr>
        <w:t xml:space="preserve"> </w:t>
      </w:r>
      <w:r w:rsidRPr="00827C04">
        <w:rPr>
          <w:rFonts w:asciiTheme="minorHAnsi" w:hAnsiTheme="minorHAnsi" w:cs="Verdana,Italic"/>
          <w:iCs/>
          <w:color w:val="000000"/>
        </w:rPr>
        <w:t xml:space="preserve">depend on the Internet or Information Technology infrastructure may be impacted and compromised by physical damage, </w:t>
      </w:r>
      <w:r w:rsidR="00206A7C" w:rsidRPr="00827C04">
        <w:rPr>
          <w:rFonts w:asciiTheme="minorHAnsi" w:hAnsiTheme="minorHAnsi" w:cs="Verdana,Italic"/>
          <w:iCs/>
          <w:color w:val="000000"/>
        </w:rPr>
        <w:t>overuse</w:t>
      </w:r>
      <w:r w:rsidRPr="00827C04">
        <w:rPr>
          <w:rFonts w:asciiTheme="minorHAnsi" w:hAnsiTheme="minorHAnsi" w:cs="Verdana,Italic"/>
          <w:iCs/>
          <w:color w:val="000000"/>
        </w:rPr>
        <w:t xml:space="preserve"> and heavy traffic, and possibly malicious use by those hoping to take advantage of the </w:t>
      </w:r>
      <w:r w:rsidRPr="00107679">
        <w:rPr>
          <w:rFonts w:asciiTheme="minorHAnsi" w:hAnsiTheme="minorHAnsi" w:cs="Verdana,Italic"/>
          <w:iCs/>
          <w:color w:val="000000"/>
        </w:rPr>
        <w:t xml:space="preserve">disaster. </w:t>
      </w:r>
      <w:r w:rsidR="00C83727">
        <w:rPr>
          <w:rFonts w:asciiTheme="minorHAnsi" w:hAnsiTheme="minorHAnsi" w:cs="Verdana,Italic"/>
          <w:iCs/>
          <w:color w:val="000000"/>
        </w:rPr>
        <w:t>It</w:t>
      </w:r>
      <w:r w:rsidRPr="00107679">
        <w:rPr>
          <w:rFonts w:asciiTheme="minorHAnsi" w:hAnsiTheme="minorHAnsi" w:cs="Verdana,Italic"/>
          <w:iCs/>
          <w:color w:val="000000"/>
        </w:rPr>
        <w:t xml:space="preserve"> may require an extended </w:t>
      </w:r>
      <w:proofErr w:type="gramStart"/>
      <w:r w:rsidRPr="00107679">
        <w:rPr>
          <w:rFonts w:asciiTheme="minorHAnsi" w:hAnsiTheme="minorHAnsi" w:cs="Verdana,Italic"/>
          <w:iCs/>
          <w:color w:val="000000"/>
        </w:rPr>
        <w:t>period of time</w:t>
      </w:r>
      <w:proofErr w:type="gramEnd"/>
      <w:r w:rsidRPr="00107679">
        <w:rPr>
          <w:rFonts w:asciiTheme="minorHAnsi" w:hAnsiTheme="minorHAnsi" w:cs="Verdana,Italic"/>
          <w:iCs/>
          <w:color w:val="000000"/>
        </w:rPr>
        <w:t xml:space="preserve"> and extensive resources to return to even a minimal level of availability, function and security.</w:t>
      </w:r>
    </w:p>
    <w:p w14:paraId="28ED4FB3" w14:textId="4511AAA3" w:rsidR="00B47FCC" w:rsidRDefault="00416B47" w:rsidP="002F359C">
      <w:pPr>
        <w:pStyle w:val="Heading4"/>
      </w:pPr>
      <w:r>
        <w:t>Logistic</w:t>
      </w:r>
      <w:r w:rsidR="004A0473">
        <w:t>s</w:t>
      </w:r>
    </w:p>
    <w:p w14:paraId="51CC005D" w14:textId="42BED083" w:rsidR="0050462E" w:rsidRPr="0050462E" w:rsidRDefault="0050462E" w:rsidP="00D8259B">
      <w:r>
        <w:t xml:space="preserve">A combination of infrastructure damage and regional impacts may limit the ability to acquire and move resources after a major earthquake. </w:t>
      </w:r>
    </w:p>
    <w:p w14:paraId="25247356" w14:textId="345791BB" w:rsidR="00D969B9" w:rsidRPr="009363E7" w:rsidRDefault="00D969B9" w:rsidP="00D969B9">
      <w:pPr>
        <w:pStyle w:val="ListParagraph"/>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Extensive road and bridge damage may require air and marine support </w:t>
      </w:r>
      <w:r w:rsidR="00C83727">
        <w:rPr>
          <w:rFonts w:asciiTheme="minorHAnsi" w:hAnsiTheme="minorHAnsi" w:cs="Verdana,Italic"/>
          <w:iCs/>
          <w:color w:val="000000"/>
        </w:rPr>
        <w:t xml:space="preserve">for </w:t>
      </w:r>
      <w:r w:rsidRPr="009D3932">
        <w:rPr>
          <w:rFonts w:asciiTheme="minorHAnsi" w:hAnsiTheme="minorHAnsi" w:cs="Verdana,Italic"/>
          <w:iCs/>
          <w:color w:val="000000"/>
        </w:rPr>
        <w:t>operational and logistical needs.</w:t>
      </w:r>
    </w:p>
    <w:p w14:paraId="274A5BBF" w14:textId="5C8AFE04" w:rsidR="002D75CE" w:rsidRDefault="00D969B9"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591CF8">
        <w:rPr>
          <w:rFonts w:asciiTheme="minorHAnsi" w:hAnsiTheme="minorHAnsi" w:cs="Verdana,Italic"/>
          <w:iCs/>
          <w:color w:val="000000"/>
        </w:rPr>
        <w:t>The City does not stockpile food or water for the general public.</w:t>
      </w:r>
    </w:p>
    <w:p w14:paraId="5F445DB9" w14:textId="11A4CAB4" w:rsidR="00416B47" w:rsidRPr="0078142B" w:rsidRDefault="00D969B9"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sidRPr="00842642">
        <w:rPr>
          <w:rFonts w:asciiTheme="minorHAnsi" w:hAnsiTheme="minorHAnsi"/>
          <w:color w:val="000000"/>
        </w:rPr>
        <w:t>The level of personal preparedness by the public is insufficient to significantly decrease the</w:t>
      </w:r>
      <w:r w:rsidR="0050462E">
        <w:rPr>
          <w:rFonts w:asciiTheme="minorHAnsi" w:hAnsiTheme="minorHAnsi"/>
          <w:color w:val="000000"/>
        </w:rPr>
        <w:t xml:space="preserve"> </w:t>
      </w:r>
      <w:r w:rsidRPr="00842642">
        <w:rPr>
          <w:rFonts w:asciiTheme="minorHAnsi" w:hAnsiTheme="minorHAnsi"/>
          <w:color w:val="000000"/>
        </w:rPr>
        <w:t>need for public services.</w:t>
      </w:r>
    </w:p>
    <w:p w14:paraId="0DF1F79C" w14:textId="188F8AB3" w:rsidR="00D969B9" w:rsidRPr="009607F0" w:rsidRDefault="00D969B9" w:rsidP="0078142B">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56E79">
        <w:rPr>
          <w:rFonts w:asciiTheme="minorHAnsi" w:hAnsiTheme="minorHAnsi" w:cs="Verdana,Italic"/>
          <w:iCs/>
          <w:color w:val="000000"/>
        </w:rPr>
        <w:t>Many organizations, public and private, routinely use “just in time” ordering and do not</w:t>
      </w:r>
      <w:r w:rsidR="0050462E">
        <w:rPr>
          <w:rFonts w:asciiTheme="minorHAnsi" w:hAnsiTheme="minorHAnsi" w:cs="Verdana,Italic"/>
          <w:iCs/>
          <w:color w:val="000000"/>
        </w:rPr>
        <w:t xml:space="preserve"> </w:t>
      </w:r>
      <w:r w:rsidRPr="00756E79">
        <w:rPr>
          <w:rFonts w:asciiTheme="minorHAnsi" w:hAnsiTheme="minorHAnsi" w:cs="Verdana,Italic"/>
          <w:iCs/>
          <w:color w:val="000000"/>
        </w:rPr>
        <w:t>gener</w:t>
      </w:r>
      <w:r w:rsidR="0050462E">
        <w:rPr>
          <w:rFonts w:asciiTheme="minorHAnsi" w:hAnsiTheme="minorHAnsi" w:cs="Verdana,Italic"/>
          <w:iCs/>
          <w:color w:val="000000"/>
        </w:rPr>
        <w:t>a</w:t>
      </w:r>
      <w:r w:rsidRPr="00756E79">
        <w:rPr>
          <w:rFonts w:asciiTheme="minorHAnsi" w:hAnsiTheme="minorHAnsi" w:cs="Verdana,Italic"/>
          <w:iCs/>
          <w:color w:val="000000"/>
        </w:rPr>
        <w:t>lly stockpile significant amounts of supplies; after an earthquake</w:t>
      </w:r>
      <w:r>
        <w:rPr>
          <w:rFonts w:asciiTheme="minorHAnsi" w:hAnsiTheme="minorHAnsi" w:cs="Verdana,Italic"/>
          <w:iCs/>
          <w:color w:val="000000"/>
        </w:rPr>
        <w:t>,</w:t>
      </w:r>
      <w:r w:rsidRPr="00756E79">
        <w:rPr>
          <w:rFonts w:asciiTheme="minorHAnsi" w:hAnsiTheme="minorHAnsi" w:cs="Verdana,Italic"/>
          <w:iCs/>
          <w:color w:val="000000"/>
        </w:rPr>
        <w:t xml:space="preserve"> shortages of critical items, such as medical supplies</w:t>
      </w:r>
      <w:r>
        <w:rPr>
          <w:rFonts w:asciiTheme="minorHAnsi" w:hAnsiTheme="minorHAnsi" w:cs="Verdana,Italic"/>
          <w:iCs/>
          <w:color w:val="000000"/>
        </w:rPr>
        <w:t>,</w:t>
      </w:r>
      <w:r w:rsidRPr="00756E79">
        <w:rPr>
          <w:rFonts w:asciiTheme="minorHAnsi" w:hAnsiTheme="minorHAnsi" w:cs="Verdana,Italic"/>
          <w:iCs/>
          <w:color w:val="000000"/>
        </w:rPr>
        <w:t xml:space="preserve"> are likely.</w:t>
      </w:r>
    </w:p>
    <w:p w14:paraId="16B4CA51" w14:textId="77777777" w:rsidR="00D969B9" w:rsidRDefault="00D969B9"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Automatic aid and mutual aid from the City’s immediate neighbors will be largely unavailable.</w:t>
      </w:r>
    </w:p>
    <w:p w14:paraId="412EEE64" w14:textId="6E7BF11E" w:rsidR="00E059CC" w:rsidRPr="00C32B84" w:rsidRDefault="00E059CC"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C32B84">
        <w:rPr>
          <w:rFonts w:asciiTheme="minorHAnsi" w:hAnsiTheme="minorHAnsi" w:cs="Verdana,Italic"/>
          <w:iCs/>
          <w:color w:val="000000"/>
        </w:rPr>
        <w:t xml:space="preserve">Many individuals </w:t>
      </w:r>
      <w:r w:rsidR="00C827C9">
        <w:rPr>
          <w:rFonts w:asciiTheme="minorHAnsi" w:hAnsiTheme="minorHAnsi" w:cs="Verdana,Italic"/>
          <w:iCs/>
          <w:color w:val="000000"/>
        </w:rPr>
        <w:t xml:space="preserve">and businesses </w:t>
      </w:r>
      <w:r w:rsidRPr="00C32B84">
        <w:rPr>
          <w:rFonts w:asciiTheme="minorHAnsi" w:hAnsiTheme="minorHAnsi" w:cs="Verdana,Italic"/>
          <w:iCs/>
          <w:color w:val="000000"/>
        </w:rPr>
        <w:t xml:space="preserve">will volunteer to assist with the response; </w:t>
      </w:r>
      <w:r w:rsidR="0050462E">
        <w:rPr>
          <w:rFonts w:asciiTheme="minorHAnsi" w:hAnsiTheme="minorHAnsi" w:cs="Verdana,Italic"/>
          <w:iCs/>
          <w:color w:val="000000"/>
        </w:rPr>
        <w:t>fully leveraging this</w:t>
      </w:r>
      <w:r w:rsidRPr="00C32B84">
        <w:rPr>
          <w:rFonts w:asciiTheme="minorHAnsi" w:hAnsiTheme="minorHAnsi" w:cs="Verdana,Italic"/>
          <w:iCs/>
          <w:color w:val="000000"/>
        </w:rPr>
        <w:t xml:space="preserve"> resource will present operational and logistical challenges.</w:t>
      </w:r>
    </w:p>
    <w:p w14:paraId="407C480C" w14:textId="745FA6F4" w:rsidR="00E059CC" w:rsidRDefault="00E059CC"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Donated goods, solicited and unsolicited, may present a significant challenge to manage.</w:t>
      </w:r>
    </w:p>
    <w:p w14:paraId="62DB0BA6" w14:textId="4EF151C9" w:rsidR="002D75CE" w:rsidRPr="00842642" w:rsidRDefault="0050462E" w:rsidP="00E52580">
      <w:pPr>
        <w:pStyle w:val="ListParagraph"/>
        <w:keepNext w:val="0"/>
        <w:widowControl w:val="0"/>
        <w:numPr>
          <w:ilvl w:val="0"/>
          <w:numId w:val="18"/>
        </w:numPr>
        <w:autoSpaceDE w:val="0"/>
        <w:autoSpaceDN w:val="0"/>
        <w:adjustRightInd w:val="0"/>
        <w:spacing w:before="0" w:after="0" w:line="240" w:lineRule="auto"/>
        <w:rPr>
          <w:rFonts w:asciiTheme="minorHAnsi" w:hAnsiTheme="minorHAnsi"/>
          <w:color w:val="000000"/>
        </w:rPr>
      </w:pPr>
      <w:r>
        <w:rPr>
          <w:rFonts w:asciiTheme="minorHAnsi" w:hAnsiTheme="minorHAnsi"/>
          <w:color w:val="000000"/>
        </w:rPr>
        <w:t>Regional impacts and/or o</w:t>
      </w:r>
      <w:r w:rsidR="002D75CE" w:rsidRPr="00842642">
        <w:rPr>
          <w:rFonts w:asciiTheme="minorHAnsi" w:hAnsiTheme="minorHAnsi"/>
          <w:color w:val="000000"/>
        </w:rPr>
        <w:t>ther disasters across the nation may limit availability of outside resources.</w:t>
      </w:r>
    </w:p>
    <w:p w14:paraId="1494D81A" w14:textId="141DD414" w:rsidR="002D75CE" w:rsidRDefault="003C1912" w:rsidP="00D8259B">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D8259B">
        <w:rPr>
          <w:rFonts w:asciiTheme="minorHAnsi" w:hAnsiTheme="minorHAnsi" w:cs="Verdana,Italic"/>
          <w:iCs/>
          <w:color w:val="000000"/>
        </w:rPr>
        <w:t>Many infrastructure repairs will require custom</w:t>
      </w:r>
      <w:r>
        <w:rPr>
          <w:rFonts w:asciiTheme="minorHAnsi" w:hAnsiTheme="minorHAnsi" w:cs="Verdana,Italic"/>
          <w:iCs/>
          <w:color w:val="000000"/>
        </w:rPr>
        <w:t xml:space="preserve"> and/or rare</w:t>
      </w:r>
      <w:r w:rsidRPr="00D8259B">
        <w:rPr>
          <w:rFonts w:asciiTheme="minorHAnsi" w:hAnsiTheme="minorHAnsi" w:cs="Verdana,Italic"/>
          <w:iCs/>
          <w:color w:val="000000"/>
        </w:rPr>
        <w:t xml:space="preserve"> </w:t>
      </w:r>
      <w:r>
        <w:rPr>
          <w:rFonts w:asciiTheme="minorHAnsi" w:hAnsiTheme="minorHAnsi" w:cs="Verdana,Italic"/>
          <w:iCs/>
          <w:color w:val="000000"/>
        </w:rPr>
        <w:t xml:space="preserve">parts </w:t>
      </w:r>
      <w:r w:rsidRPr="00D8259B">
        <w:rPr>
          <w:rFonts w:asciiTheme="minorHAnsi" w:hAnsiTheme="minorHAnsi" w:cs="Verdana,Italic"/>
          <w:iCs/>
          <w:color w:val="000000"/>
        </w:rPr>
        <w:t xml:space="preserve">that </w:t>
      </w:r>
      <w:r>
        <w:rPr>
          <w:rFonts w:asciiTheme="minorHAnsi" w:hAnsiTheme="minorHAnsi" w:cs="Verdana,Italic"/>
          <w:iCs/>
          <w:color w:val="000000"/>
        </w:rPr>
        <w:t xml:space="preserve">will need to be brought in from long distances, contributing to long lead times for infrastructure restoration. </w:t>
      </w:r>
    </w:p>
    <w:p w14:paraId="28C38482" w14:textId="6174B6A4" w:rsidR="007A6D72" w:rsidRDefault="00E059CC" w:rsidP="002F359C">
      <w:pPr>
        <w:pStyle w:val="Heading4"/>
      </w:pPr>
      <w:r>
        <w:t>Coordination</w:t>
      </w:r>
    </w:p>
    <w:p w14:paraId="29BC8831" w14:textId="5DA117FD" w:rsidR="0050462E" w:rsidRPr="00D8259B" w:rsidRDefault="0050462E" w:rsidP="00D8259B">
      <w:pPr>
        <w:widowControl w:val="0"/>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Overwhelming need </w:t>
      </w:r>
      <w:r w:rsidR="00D841AE">
        <w:rPr>
          <w:rFonts w:asciiTheme="minorHAnsi" w:hAnsiTheme="minorHAnsi" w:cs="Verdana,Italic"/>
          <w:iCs/>
          <w:color w:val="000000"/>
        </w:rPr>
        <w:t>and impacts to City capacity will require the reliance on partner organizations to an unprecedented degree. Due to potential isolation, this may require work with non-traditional partners and forging new relationships:</w:t>
      </w:r>
    </w:p>
    <w:p w14:paraId="6F37A16D" w14:textId="77777777" w:rsidR="00FA067E" w:rsidRPr="00D8259B" w:rsidRDefault="00FA067E" w:rsidP="00D8259B">
      <w:pPr>
        <w:widowControl w:val="0"/>
        <w:autoSpaceDE w:val="0"/>
        <w:autoSpaceDN w:val="0"/>
        <w:adjustRightInd w:val="0"/>
        <w:spacing w:before="0" w:after="0" w:line="240" w:lineRule="auto"/>
        <w:rPr>
          <w:rFonts w:asciiTheme="minorHAnsi" w:hAnsiTheme="minorHAnsi" w:cs="Verdana,Italic"/>
          <w:iCs/>
          <w:color w:val="000000"/>
        </w:rPr>
      </w:pPr>
    </w:p>
    <w:p w14:paraId="1FB66723" w14:textId="1BE1350A" w:rsidR="00582B4D" w:rsidRPr="00756E79" w:rsidRDefault="00582B4D"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56E79">
        <w:rPr>
          <w:rFonts w:asciiTheme="minorHAnsi" w:hAnsiTheme="minorHAnsi" w:cs="Verdana,Italic"/>
          <w:iCs/>
          <w:color w:val="000000"/>
        </w:rPr>
        <w:t xml:space="preserve">Spontaneous shelters will likely be established by </w:t>
      </w:r>
      <w:r>
        <w:rPr>
          <w:rFonts w:asciiTheme="minorHAnsi" w:hAnsiTheme="minorHAnsi" w:cs="Verdana,Italic"/>
          <w:iCs/>
          <w:color w:val="000000"/>
        </w:rPr>
        <w:t xml:space="preserve">the community and </w:t>
      </w:r>
      <w:r w:rsidRPr="00756E79">
        <w:rPr>
          <w:rFonts w:asciiTheme="minorHAnsi" w:hAnsiTheme="minorHAnsi" w:cs="Verdana,Italic"/>
          <w:iCs/>
          <w:color w:val="000000"/>
        </w:rPr>
        <w:t xml:space="preserve">private entities not </w:t>
      </w:r>
      <w:r>
        <w:rPr>
          <w:rFonts w:asciiTheme="minorHAnsi" w:hAnsiTheme="minorHAnsi" w:cs="Verdana,Italic"/>
          <w:iCs/>
          <w:color w:val="000000"/>
        </w:rPr>
        <w:t xml:space="preserve">always </w:t>
      </w:r>
      <w:r w:rsidRPr="00756E79">
        <w:rPr>
          <w:rFonts w:asciiTheme="minorHAnsi" w:hAnsiTheme="minorHAnsi" w:cs="Verdana,Italic"/>
          <w:iCs/>
          <w:color w:val="000000"/>
        </w:rPr>
        <w:t>in coordination with government.</w:t>
      </w:r>
    </w:p>
    <w:p w14:paraId="21823E4E" w14:textId="78B4908C" w:rsidR="00435D85" w:rsidRPr="007E64C8" w:rsidRDefault="00435D85"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 xml:space="preserve">The private sector will </w:t>
      </w:r>
      <w:proofErr w:type="gramStart"/>
      <w:r w:rsidR="008B49A1">
        <w:rPr>
          <w:rFonts w:asciiTheme="minorHAnsi" w:hAnsiTheme="minorHAnsi" w:cs="Verdana,Italic"/>
          <w:iCs/>
          <w:color w:val="000000"/>
        </w:rPr>
        <w:t>offer</w:t>
      </w:r>
      <w:r w:rsidR="008B49A1" w:rsidRPr="007E64C8">
        <w:rPr>
          <w:rFonts w:asciiTheme="minorHAnsi" w:hAnsiTheme="minorHAnsi" w:cs="Verdana,Italic"/>
          <w:iCs/>
          <w:color w:val="000000"/>
        </w:rPr>
        <w:t xml:space="preserve"> </w:t>
      </w:r>
      <w:r w:rsidRPr="007E64C8">
        <w:rPr>
          <w:rFonts w:asciiTheme="minorHAnsi" w:hAnsiTheme="minorHAnsi" w:cs="Verdana,Italic"/>
          <w:iCs/>
          <w:color w:val="000000"/>
        </w:rPr>
        <w:t>assistance to</w:t>
      </w:r>
      <w:proofErr w:type="gramEnd"/>
      <w:r w:rsidRPr="007E64C8">
        <w:rPr>
          <w:rFonts w:asciiTheme="minorHAnsi" w:hAnsiTheme="minorHAnsi" w:cs="Verdana,Italic"/>
          <w:iCs/>
          <w:color w:val="000000"/>
        </w:rPr>
        <w:t xml:space="preserve"> the response effort and provide services; which will </w:t>
      </w:r>
      <w:r w:rsidRPr="007E64C8">
        <w:rPr>
          <w:rFonts w:asciiTheme="minorHAnsi" w:hAnsiTheme="minorHAnsi" w:cs="Verdana,Italic"/>
          <w:iCs/>
          <w:color w:val="000000"/>
        </w:rPr>
        <w:lastRenderedPageBreak/>
        <w:t>require coordination with the public response.</w:t>
      </w:r>
    </w:p>
    <w:p w14:paraId="1C9D03BD" w14:textId="02B099BD" w:rsidR="00435D85" w:rsidRDefault="00435D85"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827C04">
        <w:rPr>
          <w:rFonts w:asciiTheme="minorHAnsi" w:hAnsiTheme="minorHAnsi" w:cs="Verdana,Italic"/>
          <w:iCs/>
          <w:color w:val="000000"/>
        </w:rPr>
        <w:t xml:space="preserve">Neighboring jurisdictions will also be impacted, limiting the availability of mutual aid, and making it important to coordinate regional response operations through the King County Emergency </w:t>
      </w:r>
      <w:r w:rsidR="003263E8">
        <w:rPr>
          <w:rFonts w:asciiTheme="minorHAnsi" w:hAnsiTheme="minorHAnsi" w:cs="Verdana,Italic"/>
          <w:iCs/>
          <w:color w:val="000000"/>
        </w:rPr>
        <w:t>Operations</w:t>
      </w:r>
      <w:r w:rsidRPr="00827C04">
        <w:rPr>
          <w:rFonts w:asciiTheme="minorHAnsi" w:hAnsiTheme="minorHAnsi" w:cs="Verdana,Italic"/>
          <w:iCs/>
          <w:color w:val="000000"/>
        </w:rPr>
        <w:t xml:space="preserve"> Center.</w:t>
      </w:r>
    </w:p>
    <w:p w14:paraId="3257BECB" w14:textId="4C06AA0C" w:rsidR="00311859" w:rsidRPr="00591CF8" w:rsidRDefault="00311859" w:rsidP="00842642">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bookmarkStart w:id="18" w:name="_Hlk27148879"/>
      <w:r w:rsidRPr="00842642">
        <w:rPr>
          <w:rFonts w:asciiTheme="minorHAnsi" w:hAnsiTheme="minorHAnsi"/>
          <w:color w:val="000000"/>
        </w:rPr>
        <w:t xml:space="preserve">There will be a spontaneous response within the community and among organizations. These ad hoc efforts might not all align with City plans. The City will need to identify these efforts, </w:t>
      </w:r>
      <w:r w:rsidR="003263E8">
        <w:rPr>
          <w:rFonts w:asciiTheme="minorHAnsi" w:hAnsiTheme="minorHAnsi"/>
          <w:color w:val="000000"/>
        </w:rPr>
        <w:t xml:space="preserve">assess the City’s role, and </w:t>
      </w:r>
      <w:r w:rsidRPr="00842642">
        <w:rPr>
          <w:rFonts w:asciiTheme="minorHAnsi" w:hAnsiTheme="minorHAnsi"/>
          <w:color w:val="000000"/>
        </w:rPr>
        <w:t>coordinate</w:t>
      </w:r>
      <w:r w:rsidR="003263E8">
        <w:rPr>
          <w:rFonts w:asciiTheme="minorHAnsi" w:hAnsiTheme="minorHAnsi"/>
          <w:color w:val="000000"/>
        </w:rPr>
        <w:t>/</w:t>
      </w:r>
      <w:r w:rsidRPr="00842642">
        <w:rPr>
          <w:rFonts w:asciiTheme="minorHAnsi" w:hAnsiTheme="minorHAnsi"/>
          <w:color w:val="000000"/>
        </w:rPr>
        <w:t>communicate ability to support.</w:t>
      </w:r>
    </w:p>
    <w:bookmarkEnd w:id="18"/>
    <w:p w14:paraId="5CDBEB20" w14:textId="575DCB45" w:rsidR="00591CF8" w:rsidRPr="00833ACE" w:rsidRDefault="008D7FAB" w:rsidP="002F359C">
      <w:pPr>
        <w:pStyle w:val="Heading4"/>
        <w:rPr>
          <w:rFonts w:eastAsiaTheme="minorHAnsi"/>
          <w:szCs w:val="24"/>
        </w:rPr>
      </w:pPr>
      <w:r>
        <w:t>Overwhelmed Capacity</w:t>
      </w:r>
      <w:r w:rsidR="00435D85">
        <w:t xml:space="preserve"> </w:t>
      </w:r>
    </w:p>
    <w:p w14:paraId="43D23788" w14:textId="3372A419" w:rsidR="00573705" w:rsidRPr="00D8259B" w:rsidRDefault="008D7FAB" w:rsidP="00D8259B">
      <w:pPr>
        <w:widowControl w:val="0"/>
        <w:autoSpaceDE w:val="0"/>
        <w:autoSpaceDN w:val="0"/>
        <w:adjustRightInd w:val="0"/>
        <w:spacing w:before="0" w:after="0" w:line="240" w:lineRule="auto"/>
        <w:rPr>
          <w:rFonts w:asciiTheme="minorHAnsi" w:hAnsiTheme="minorHAnsi"/>
          <w:color w:val="000000"/>
        </w:rPr>
      </w:pPr>
      <w:r>
        <w:rPr>
          <w:rFonts w:asciiTheme="minorHAnsi" w:hAnsiTheme="minorHAnsi"/>
          <w:color w:val="000000"/>
        </w:rPr>
        <w:t>While d</w:t>
      </w:r>
      <w:r w:rsidR="00573705" w:rsidRPr="00D8259B">
        <w:rPr>
          <w:rFonts w:asciiTheme="minorHAnsi" w:hAnsiTheme="minorHAnsi"/>
          <w:color w:val="000000"/>
        </w:rPr>
        <w:t>amage and impacts from an earthquake will vary greatly between neighborhoods and sections of the City</w:t>
      </w:r>
      <w:r>
        <w:rPr>
          <w:rFonts w:asciiTheme="minorHAnsi" w:hAnsiTheme="minorHAnsi"/>
          <w:color w:val="000000"/>
        </w:rPr>
        <w:t>, the overall impact may overwhelm the capacity of City, partner, and community response efforts:</w:t>
      </w:r>
      <w:r w:rsidR="00573705" w:rsidRPr="00D8259B">
        <w:rPr>
          <w:rFonts w:asciiTheme="minorHAnsi" w:hAnsiTheme="minorHAnsi"/>
          <w:color w:val="000000"/>
        </w:rPr>
        <w:t xml:space="preserve"> </w:t>
      </w:r>
    </w:p>
    <w:p w14:paraId="6E2BDF5B" w14:textId="77777777" w:rsidR="00616E44" w:rsidRPr="005A0973" w:rsidRDefault="00616E44" w:rsidP="00616E44">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5A0973">
        <w:rPr>
          <w:rFonts w:asciiTheme="minorHAnsi" w:hAnsiTheme="minorHAnsi" w:cs="Verdana,Italic"/>
          <w:iCs/>
          <w:color w:val="000000"/>
        </w:rPr>
        <w:t>Fires are the leading danger immediately following an earthquake due to the expected number of fires, damage to fire suppression systems, damage to water pipelines, difficulty in accessing fire incidents and limited resources.</w:t>
      </w:r>
    </w:p>
    <w:p w14:paraId="23B15B15" w14:textId="1C4791A6" w:rsidR="00A20003" w:rsidRDefault="009D3932"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9D3932">
        <w:rPr>
          <w:rFonts w:asciiTheme="minorHAnsi" w:hAnsiTheme="minorHAnsi" w:cs="Verdana,Italic"/>
          <w:iCs/>
          <w:color w:val="000000"/>
        </w:rPr>
        <w:t xml:space="preserve">Hospitals may not have </w:t>
      </w:r>
      <w:proofErr w:type="gramStart"/>
      <w:r w:rsidRPr="009D3932">
        <w:rPr>
          <w:rFonts w:asciiTheme="minorHAnsi" w:hAnsiTheme="minorHAnsi" w:cs="Verdana,Italic"/>
          <w:iCs/>
          <w:color w:val="000000"/>
        </w:rPr>
        <w:t>sufficient</w:t>
      </w:r>
      <w:proofErr w:type="gramEnd"/>
      <w:r w:rsidRPr="009D3932">
        <w:rPr>
          <w:rFonts w:asciiTheme="minorHAnsi" w:hAnsiTheme="minorHAnsi" w:cs="Verdana,Italic"/>
          <w:iCs/>
          <w:color w:val="000000"/>
        </w:rPr>
        <w:t xml:space="preserve"> capacity to meet the surge in patient demand.</w:t>
      </w:r>
    </w:p>
    <w:p w14:paraId="4A2072C4" w14:textId="2740E2DE" w:rsidR="00C32B84" w:rsidRDefault="00533E85"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In addition to damaged residences, the</w:t>
      </w:r>
      <w:r w:rsidR="00C32B84" w:rsidRPr="00756E79">
        <w:rPr>
          <w:rFonts w:asciiTheme="minorHAnsi" w:hAnsiTheme="minorHAnsi" w:cs="Verdana,Italic"/>
          <w:iCs/>
          <w:color w:val="000000"/>
        </w:rPr>
        <w:t xml:space="preserve"> interruption of water, sewer, electrical and natural gas service may increase the number of individuals </w:t>
      </w:r>
      <w:r w:rsidR="007A6D72">
        <w:rPr>
          <w:rFonts w:asciiTheme="minorHAnsi" w:hAnsiTheme="minorHAnsi" w:cs="Verdana,Italic"/>
          <w:iCs/>
          <w:color w:val="000000"/>
        </w:rPr>
        <w:t>seeking</w:t>
      </w:r>
      <w:r w:rsidR="00C32B84" w:rsidRPr="00756E79">
        <w:rPr>
          <w:rFonts w:asciiTheme="minorHAnsi" w:hAnsiTheme="minorHAnsi" w:cs="Verdana,Italic"/>
          <w:iCs/>
          <w:color w:val="000000"/>
        </w:rPr>
        <w:t xml:space="preserve"> immediate shelter </w:t>
      </w:r>
      <w:r w:rsidR="00B928F3">
        <w:rPr>
          <w:rFonts w:asciiTheme="minorHAnsi" w:hAnsiTheme="minorHAnsi" w:cs="Verdana,Italic"/>
          <w:iCs/>
          <w:color w:val="000000"/>
        </w:rPr>
        <w:t xml:space="preserve">or assistance </w:t>
      </w:r>
      <w:r w:rsidR="00C32B84" w:rsidRPr="00756E79">
        <w:rPr>
          <w:rFonts w:asciiTheme="minorHAnsi" w:hAnsiTheme="minorHAnsi" w:cs="Verdana,Italic"/>
          <w:iCs/>
          <w:color w:val="000000"/>
        </w:rPr>
        <w:t>following an earthquake.</w:t>
      </w:r>
    </w:p>
    <w:p w14:paraId="2322F924" w14:textId="32208553" w:rsidR="007A6D72" w:rsidRPr="00DB1AAF" w:rsidRDefault="007A6D72"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The generally cold, wet climate may add urgency to sheltering operations.</w:t>
      </w:r>
    </w:p>
    <w:p w14:paraId="3CB7D668" w14:textId="6909730A" w:rsidR="007E64C8" w:rsidRDefault="00C32B84"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The number of individuals seeking shelter will exceed the City’s emergency shelter capacity.</w:t>
      </w:r>
    </w:p>
    <w:p w14:paraId="523CA506" w14:textId="5B35DB8C" w:rsidR="00C32B84" w:rsidRPr="007E64C8" w:rsidRDefault="00C32B84"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There is a large population of individuals in Seattle with access and functional needs that must be addressed during disaster response and recovery.</w:t>
      </w:r>
    </w:p>
    <w:p w14:paraId="355A955D" w14:textId="4FF28256" w:rsidR="00C32B84" w:rsidRPr="007E64C8" w:rsidRDefault="00C32B84"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Social media</w:t>
      </w:r>
      <w:r w:rsidR="00C827C9">
        <w:rPr>
          <w:rFonts w:asciiTheme="minorHAnsi" w:hAnsiTheme="minorHAnsi" w:cs="Verdana,Italic"/>
          <w:iCs/>
          <w:color w:val="000000"/>
        </w:rPr>
        <w:t xml:space="preserve">, </w:t>
      </w:r>
      <w:r w:rsidR="005B05D2">
        <w:rPr>
          <w:rFonts w:asciiTheme="minorHAnsi" w:hAnsiTheme="minorHAnsi" w:cs="Verdana,Italic"/>
          <w:iCs/>
          <w:color w:val="000000"/>
        </w:rPr>
        <w:t>when</w:t>
      </w:r>
      <w:r w:rsidR="00C827C9">
        <w:rPr>
          <w:rFonts w:asciiTheme="minorHAnsi" w:hAnsiTheme="minorHAnsi" w:cs="Verdana,Italic"/>
          <w:iCs/>
          <w:color w:val="000000"/>
        </w:rPr>
        <w:t xml:space="preserve"> available,</w:t>
      </w:r>
      <w:r w:rsidRPr="007E64C8">
        <w:rPr>
          <w:rFonts w:asciiTheme="minorHAnsi" w:hAnsiTheme="minorHAnsi" w:cs="Verdana,Italic"/>
          <w:iCs/>
          <w:color w:val="000000"/>
        </w:rPr>
        <w:t xml:space="preserve"> will be an important source of information for the general public</w:t>
      </w:r>
      <w:r w:rsidR="002B1D5B">
        <w:rPr>
          <w:rFonts w:asciiTheme="minorHAnsi" w:hAnsiTheme="minorHAnsi" w:cs="Verdana,Italic"/>
          <w:iCs/>
          <w:color w:val="000000"/>
        </w:rPr>
        <w:t>;</w:t>
      </w:r>
      <w:r w:rsidRPr="007E64C8">
        <w:rPr>
          <w:rFonts w:asciiTheme="minorHAnsi" w:hAnsiTheme="minorHAnsi" w:cs="Verdana,Italic"/>
          <w:iCs/>
          <w:color w:val="000000"/>
        </w:rPr>
        <w:t xml:space="preserve"> however</w:t>
      </w:r>
      <w:r w:rsidR="002B1D5B">
        <w:rPr>
          <w:rFonts w:asciiTheme="minorHAnsi" w:hAnsiTheme="minorHAnsi" w:cs="Verdana,Italic"/>
          <w:iCs/>
          <w:color w:val="000000"/>
        </w:rPr>
        <w:t>,</w:t>
      </w:r>
      <w:r w:rsidRPr="007E64C8">
        <w:rPr>
          <w:rFonts w:asciiTheme="minorHAnsi" w:hAnsiTheme="minorHAnsi" w:cs="Verdana,Italic"/>
          <w:iCs/>
          <w:color w:val="000000"/>
        </w:rPr>
        <w:t xml:space="preserve"> </w:t>
      </w:r>
      <w:r w:rsidR="008D7FAB">
        <w:rPr>
          <w:rFonts w:asciiTheme="minorHAnsi" w:hAnsiTheme="minorHAnsi" w:cs="Verdana,Italic"/>
          <w:iCs/>
          <w:color w:val="000000"/>
        </w:rPr>
        <w:t xml:space="preserve">varying </w:t>
      </w:r>
      <w:r w:rsidRPr="007E64C8">
        <w:rPr>
          <w:rFonts w:asciiTheme="minorHAnsi" w:hAnsiTheme="minorHAnsi" w:cs="Verdana,Italic"/>
          <w:iCs/>
          <w:color w:val="000000"/>
        </w:rPr>
        <w:t xml:space="preserve">accuracy </w:t>
      </w:r>
      <w:r w:rsidR="005B05D2">
        <w:rPr>
          <w:rFonts w:asciiTheme="minorHAnsi" w:hAnsiTheme="minorHAnsi" w:cs="Verdana,Italic"/>
          <w:iCs/>
          <w:color w:val="000000"/>
        </w:rPr>
        <w:t xml:space="preserve">and currency </w:t>
      </w:r>
      <w:r w:rsidRPr="007E64C8">
        <w:rPr>
          <w:rFonts w:asciiTheme="minorHAnsi" w:hAnsiTheme="minorHAnsi" w:cs="Verdana,Italic"/>
          <w:iCs/>
          <w:color w:val="000000"/>
        </w:rPr>
        <w:t>of social media reports may cause confusion.</w:t>
      </w:r>
    </w:p>
    <w:p w14:paraId="0D19C521" w14:textId="3B8C374D" w:rsidR="00C32B84" w:rsidRPr="007E64C8" w:rsidRDefault="00C32B84"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7E64C8">
        <w:rPr>
          <w:rFonts w:asciiTheme="minorHAnsi" w:hAnsiTheme="minorHAnsi" w:cs="Verdana,Italic"/>
          <w:iCs/>
          <w:color w:val="000000"/>
        </w:rPr>
        <w:t>Missing person reports could number in the hundreds to thousands.</w:t>
      </w:r>
    </w:p>
    <w:p w14:paraId="62381DB2" w14:textId="474374EB" w:rsidR="004A0473" w:rsidRDefault="004A0473"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sidRPr="00444DD9">
        <w:rPr>
          <w:rFonts w:asciiTheme="minorHAnsi" w:hAnsiTheme="minorHAnsi" w:cs="Verdana,Italic"/>
          <w:iCs/>
          <w:color w:val="000000"/>
        </w:rPr>
        <w:t xml:space="preserve">The number of expected deaths will likely exceed the capacity of the Medical Examiner’s Office </w:t>
      </w:r>
      <w:r>
        <w:rPr>
          <w:rFonts w:asciiTheme="minorHAnsi" w:hAnsiTheme="minorHAnsi" w:cs="Verdana,Italic"/>
          <w:iCs/>
          <w:color w:val="000000"/>
        </w:rPr>
        <w:t>and</w:t>
      </w:r>
      <w:r w:rsidRPr="00444DD9">
        <w:rPr>
          <w:rFonts w:asciiTheme="minorHAnsi" w:hAnsiTheme="minorHAnsi" w:cs="Verdana,Italic"/>
          <w:iCs/>
          <w:color w:val="000000"/>
        </w:rPr>
        <w:t xml:space="preserve"> local mutual aid, which will require the mobilization of federal resources, establishment of temporary morgues, and instructions to the public on fatality management.</w:t>
      </w:r>
    </w:p>
    <w:p w14:paraId="76FDC633" w14:textId="3FC5651D" w:rsidR="00BB6D16" w:rsidRPr="00E403CE" w:rsidRDefault="00157945"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Staffing shortages will not be limited to City staff. </w:t>
      </w:r>
      <w:r w:rsidR="003C7888" w:rsidRPr="00E403CE">
        <w:rPr>
          <w:rFonts w:asciiTheme="minorHAnsi" w:hAnsiTheme="minorHAnsi" w:cs="Verdana,Italic"/>
          <w:iCs/>
          <w:color w:val="000000"/>
        </w:rPr>
        <w:t>All organizations i</w:t>
      </w:r>
      <w:r w:rsidRPr="00E403CE">
        <w:rPr>
          <w:rFonts w:asciiTheme="minorHAnsi" w:hAnsiTheme="minorHAnsi" w:cs="Verdana,Italic"/>
          <w:iCs/>
          <w:color w:val="000000"/>
        </w:rPr>
        <w:t>n the City will have staff</w:t>
      </w:r>
      <w:r w:rsidR="00BB6D16" w:rsidRPr="00E403CE">
        <w:rPr>
          <w:rFonts w:asciiTheme="minorHAnsi" w:hAnsiTheme="minorHAnsi" w:cs="Verdana,Italic"/>
          <w:iCs/>
          <w:color w:val="000000"/>
        </w:rPr>
        <w:t xml:space="preserve"> directly impacted by the disaster</w:t>
      </w:r>
      <w:r w:rsidRPr="00E403CE">
        <w:rPr>
          <w:rFonts w:asciiTheme="minorHAnsi" w:hAnsiTheme="minorHAnsi" w:cs="Verdana,Italic"/>
          <w:iCs/>
          <w:color w:val="000000"/>
        </w:rPr>
        <w:t xml:space="preserve"> and/or unable to get to work. </w:t>
      </w:r>
    </w:p>
    <w:p w14:paraId="412420AD" w14:textId="448FEADC" w:rsidR="00187247" w:rsidRPr="00833ACE" w:rsidRDefault="00052610"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Many essential services (e.g. </w:t>
      </w:r>
      <w:r w:rsidR="00C01327">
        <w:rPr>
          <w:rFonts w:asciiTheme="minorHAnsi" w:hAnsiTheme="minorHAnsi" w:cs="Verdana,Italic"/>
          <w:iCs/>
          <w:color w:val="000000"/>
        </w:rPr>
        <w:t>in-home</w:t>
      </w:r>
      <w:r>
        <w:rPr>
          <w:rFonts w:asciiTheme="minorHAnsi" w:hAnsiTheme="minorHAnsi" w:cs="Verdana,Italic"/>
          <w:iCs/>
          <w:color w:val="000000"/>
        </w:rPr>
        <w:t xml:space="preserve"> care, meal delivery, etc.) </w:t>
      </w:r>
      <w:r w:rsidR="00567557">
        <w:rPr>
          <w:rFonts w:asciiTheme="minorHAnsi" w:hAnsiTheme="minorHAnsi" w:cs="Verdana,Italic"/>
          <w:iCs/>
          <w:color w:val="000000"/>
        </w:rPr>
        <w:t>will be disrupted by a major earthquake, further exacerbating existing vulnerabilities.</w:t>
      </w:r>
    </w:p>
    <w:p w14:paraId="395B669F" w14:textId="573CCDF9" w:rsidR="00E6564F" w:rsidRPr="00795F40" w:rsidRDefault="00E6564F" w:rsidP="00795F40">
      <w:pPr>
        <w:spacing w:before="0" w:after="60" w:line="240" w:lineRule="auto"/>
        <w:jc w:val="both"/>
        <w:rPr>
          <w:rFonts w:asciiTheme="minorHAnsi" w:eastAsiaTheme="minorHAnsi" w:hAnsiTheme="minorHAnsi" w:cs="Verdana,Italic"/>
          <w:iCs/>
          <w:color w:val="000000"/>
          <w:szCs w:val="24"/>
        </w:rPr>
      </w:pPr>
    </w:p>
    <w:p w14:paraId="2D5CF564" w14:textId="2EC2A418" w:rsidR="009426AD" w:rsidRDefault="00C43185" w:rsidP="009426AD">
      <w:pPr>
        <w:pStyle w:val="Heading2"/>
      </w:pPr>
      <w:bookmarkStart w:id="19" w:name="_Toc27405080"/>
      <w:bookmarkStart w:id="20" w:name="_Hlk23422598"/>
      <w:r>
        <w:t xml:space="preserve">Mitigation &amp; </w:t>
      </w:r>
      <w:r w:rsidR="009426AD">
        <w:t>Preparedness Activities</w:t>
      </w:r>
      <w:bookmarkEnd w:id="19"/>
    </w:p>
    <w:p w14:paraId="2D6E1731" w14:textId="01E94746" w:rsidR="009426AD" w:rsidRPr="006E3DA5" w:rsidRDefault="00F74801" w:rsidP="006E3DA5">
      <w:pPr>
        <w:spacing w:before="0" w:after="60" w:line="240" w:lineRule="auto"/>
        <w:jc w:val="both"/>
      </w:pPr>
      <w:r>
        <w:t>Recognizing</w:t>
      </w:r>
      <w:r w:rsidR="009426AD">
        <w:t xml:space="preserve"> the </w:t>
      </w:r>
      <w:r w:rsidR="00863A07">
        <w:t>City’s vulnerability to earthquakes, City staff regularly</w:t>
      </w:r>
      <w:r w:rsidR="009426AD">
        <w:t xml:space="preserve"> </w:t>
      </w:r>
      <w:r w:rsidR="00D04C25">
        <w:t xml:space="preserve">engage in activities to </w:t>
      </w:r>
      <w:r w:rsidR="00863A07">
        <w:t xml:space="preserve">increase </w:t>
      </w:r>
      <w:r w:rsidR="00A47B03">
        <w:t xml:space="preserve">the community’s preparedness and reduce its vulnerability. </w:t>
      </w:r>
      <w:r w:rsidR="00264647">
        <w:t>Some of t</w:t>
      </w:r>
      <w:r w:rsidR="002F4738">
        <w:t>hese activities include:</w:t>
      </w:r>
    </w:p>
    <w:p w14:paraId="1008866B" w14:textId="2BAF0AFA" w:rsidR="00B904D1" w:rsidRDefault="0084628E"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bookmarkStart w:id="21" w:name="_Hlk23422507"/>
      <w:bookmarkEnd w:id="20"/>
      <w:r>
        <w:rPr>
          <w:rFonts w:asciiTheme="minorHAnsi" w:hAnsiTheme="minorHAnsi" w:cs="Verdana,Italic"/>
          <w:iCs/>
          <w:color w:val="000000"/>
        </w:rPr>
        <w:t>Developing City-wide</w:t>
      </w:r>
      <w:r w:rsidR="00B904D1">
        <w:rPr>
          <w:rFonts w:asciiTheme="minorHAnsi" w:hAnsiTheme="minorHAnsi" w:cs="Verdana,Italic"/>
          <w:iCs/>
          <w:color w:val="000000"/>
        </w:rPr>
        <w:t>, departmental, function</w:t>
      </w:r>
      <w:r w:rsidR="00073666">
        <w:rPr>
          <w:rFonts w:asciiTheme="minorHAnsi" w:hAnsiTheme="minorHAnsi" w:cs="Verdana,Italic"/>
          <w:iCs/>
          <w:color w:val="000000"/>
        </w:rPr>
        <w:t>-</w:t>
      </w:r>
      <w:r w:rsidR="00B904D1">
        <w:rPr>
          <w:rFonts w:asciiTheme="minorHAnsi" w:hAnsiTheme="minorHAnsi" w:cs="Verdana,Italic"/>
          <w:iCs/>
          <w:color w:val="000000"/>
        </w:rPr>
        <w:t>specific</w:t>
      </w:r>
      <w:r w:rsidR="00FF4E79">
        <w:rPr>
          <w:rFonts w:asciiTheme="minorHAnsi" w:hAnsiTheme="minorHAnsi" w:cs="Verdana,Italic"/>
          <w:iCs/>
          <w:color w:val="000000"/>
        </w:rPr>
        <w:t>, and regional</w:t>
      </w:r>
      <w:r w:rsidR="00073666">
        <w:rPr>
          <w:rFonts w:asciiTheme="minorHAnsi" w:hAnsiTheme="minorHAnsi" w:cs="Verdana,Italic"/>
          <w:iCs/>
          <w:color w:val="000000"/>
        </w:rPr>
        <w:t xml:space="preserve"> response</w:t>
      </w:r>
      <w:r w:rsidR="00FF4E79">
        <w:rPr>
          <w:rFonts w:asciiTheme="minorHAnsi" w:hAnsiTheme="minorHAnsi" w:cs="Verdana,Italic"/>
          <w:iCs/>
          <w:color w:val="000000"/>
        </w:rPr>
        <w:t>, mitigation, and recovery</w:t>
      </w:r>
      <w:r w:rsidR="00B904D1">
        <w:rPr>
          <w:rFonts w:asciiTheme="minorHAnsi" w:hAnsiTheme="minorHAnsi" w:cs="Verdana,Italic"/>
          <w:iCs/>
          <w:color w:val="000000"/>
        </w:rPr>
        <w:t xml:space="preserve"> plans and procedures;</w:t>
      </w:r>
    </w:p>
    <w:p w14:paraId="75D5C8EB" w14:textId="66690174" w:rsidR="00073666" w:rsidRDefault="00B904D1"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Training City staff and partners on </w:t>
      </w:r>
      <w:r w:rsidR="00073666">
        <w:rPr>
          <w:rFonts w:asciiTheme="minorHAnsi" w:hAnsiTheme="minorHAnsi" w:cs="Verdana,Italic"/>
          <w:iCs/>
          <w:color w:val="000000"/>
        </w:rPr>
        <w:t>their various response functions;</w:t>
      </w:r>
    </w:p>
    <w:p w14:paraId="1B2C67E8" w14:textId="0B7D1B29" w:rsidR="005B7C5C" w:rsidRDefault="00073666"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Conducting exercises to validate and refine plans and training; </w:t>
      </w:r>
    </w:p>
    <w:p w14:paraId="630B0305" w14:textId="6C7A3EEE" w:rsidR="00776E08" w:rsidRDefault="009407EC"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W</w:t>
      </w:r>
      <w:r w:rsidR="00776E08" w:rsidRPr="00833ACE">
        <w:rPr>
          <w:rFonts w:asciiTheme="minorHAnsi" w:hAnsiTheme="minorHAnsi" w:cs="Verdana,Italic"/>
          <w:iCs/>
          <w:color w:val="000000"/>
        </w:rPr>
        <w:t>orking to address the hazard posed by Unreinforced Masonry Buildings. U</w:t>
      </w:r>
      <w:r w:rsidR="00E21946">
        <w:rPr>
          <w:rFonts w:asciiTheme="minorHAnsi" w:hAnsiTheme="minorHAnsi" w:cs="Verdana,Italic"/>
          <w:iCs/>
          <w:color w:val="000000"/>
        </w:rPr>
        <w:t>nr</w:t>
      </w:r>
      <w:r w:rsidR="00D35505">
        <w:rPr>
          <w:rFonts w:asciiTheme="minorHAnsi" w:hAnsiTheme="minorHAnsi" w:cs="Verdana,Italic"/>
          <w:iCs/>
          <w:color w:val="000000"/>
        </w:rPr>
        <w:t>einforced Masonry Buildings</w:t>
      </w:r>
      <w:r w:rsidR="00776E08" w:rsidRPr="00833ACE">
        <w:rPr>
          <w:rFonts w:asciiTheme="minorHAnsi" w:hAnsiTheme="minorHAnsi" w:cs="Verdana,Italic"/>
          <w:iCs/>
          <w:color w:val="000000"/>
        </w:rPr>
        <w:t>, typically brick buildings built prior to WWII, are especially vulnerable during earthquakes because the walls and parapets aren't securely tied to the floors and roof</w:t>
      </w:r>
      <w:r>
        <w:rPr>
          <w:rFonts w:asciiTheme="minorHAnsi" w:hAnsiTheme="minorHAnsi" w:cs="Verdana,Italic"/>
          <w:iCs/>
          <w:color w:val="000000"/>
        </w:rPr>
        <w:t>;</w:t>
      </w:r>
    </w:p>
    <w:p w14:paraId="479D5B53" w14:textId="22B7C938" w:rsidR="00776E08" w:rsidRDefault="00F8571C"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Retrofitting City-owned buildings and infrastructure</w:t>
      </w:r>
      <w:r w:rsidR="002B1D5B">
        <w:rPr>
          <w:rFonts w:asciiTheme="minorHAnsi" w:hAnsiTheme="minorHAnsi" w:cs="Verdana,Italic"/>
          <w:iCs/>
          <w:color w:val="000000"/>
        </w:rPr>
        <w:t>.</w:t>
      </w:r>
      <w:r w:rsidR="008A6F0B">
        <w:rPr>
          <w:rFonts w:asciiTheme="minorHAnsi" w:hAnsiTheme="minorHAnsi" w:cs="Verdana,Italic"/>
          <w:iCs/>
          <w:color w:val="000000"/>
        </w:rPr>
        <w:t xml:space="preserve"> The City used a </w:t>
      </w:r>
      <w:r w:rsidR="007A6D72" w:rsidRPr="00833ACE">
        <w:rPr>
          <w:rFonts w:asciiTheme="minorHAnsi" w:hAnsiTheme="minorHAnsi" w:cs="Verdana,Italic"/>
          <w:iCs/>
          <w:color w:val="000000"/>
        </w:rPr>
        <w:t>2003 levy to retrofit 32 of the City’s 33 fire stations</w:t>
      </w:r>
      <w:r w:rsidR="009C615F">
        <w:rPr>
          <w:rFonts w:asciiTheme="minorHAnsi" w:hAnsiTheme="minorHAnsi" w:cs="Verdana,Italic"/>
          <w:iCs/>
          <w:color w:val="000000"/>
        </w:rPr>
        <w:t xml:space="preserve">, </w:t>
      </w:r>
      <w:r w:rsidR="007A6D72" w:rsidRPr="00833ACE">
        <w:rPr>
          <w:rFonts w:asciiTheme="minorHAnsi" w:hAnsiTheme="minorHAnsi" w:cs="Verdana,Italic"/>
          <w:iCs/>
          <w:color w:val="000000"/>
        </w:rPr>
        <w:t xml:space="preserve">harden fire hydrants so firefighters can draw water directly out of eight City </w:t>
      </w:r>
      <w:r w:rsidR="007A6D72" w:rsidRPr="00833ACE">
        <w:rPr>
          <w:rFonts w:asciiTheme="minorHAnsi" w:hAnsiTheme="minorHAnsi" w:cs="Verdana,Italic"/>
          <w:iCs/>
          <w:color w:val="000000"/>
        </w:rPr>
        <w:lastRenderedPageBreak/>
        <w:t>reservoirs, place emergency generators at community centers, place</w:t>
      </w:r>
      <w:r w:rsidR="00992B76">
        <w:rPr>
          <w:rFonts w:asciiTheme="minorHAnsi" w:hAnsiTheme="minorHAnsi" w:cs="Verdana,Italic"/>
          <w:iCs/>
          <w:color w:val="000000"/>
        </w:rPr>
        <w:t xml:space="preserve"> </w:t>
      </w:r>
      <w:r w:rsidR="007A6D72" w:rsidRPr="00833ACE">
        <w:rPr>
          <w:rFonts w:asciiTheme="minorHAnsi" w:hAnsiTheme="minorHAnsi" w:cs="Verdana,Italic"/>
          <w:iCs/>
          <w:color w:val="000000"/>
        </w:rPr>
        <w:t>emergency supply caches in four areas of the City</w:t>
      </w:r>
      <w:r w:rsidR="009C615F">
        <w:rPr>
          <w:rFonts w:asciiTheme="minorHAnsi" w:hAnsiTheme="minorHAnsi" w:cs="Verdana,Italic"/>
          <w:iCs/>
          <w:color w:val="000000"/>
        </w:rPr>
        <w:t>, a</w:t>
      </w:r>
      <w:r w:rsidR="0055686B">
        <w:rPr>
          <w:rFonts w:asciiTheme="minorHAnsi" w:hAnsiTheme="minorHAnsi" w:cs="Verdana,Italic"/>
          <w:iCs/>
          <w:color w:val="000000"/>
        </w:rPr>
        <w:t>nd build a new EOC and Fire Alarm Center</w:t>
      </w:r>
      <w:r w:rsidR="00312E1C">
        <w:rPr>
          <w:rFonts w:asciiTheme="minorHAnsi" w:hAnsiTheme="minorHAnsi" w:cs="Verdana,Italic"/>
          <w:iCs/>
          <w:color w:val="000000"/>
        </w:rPr>
        <w:t>;</w:t>
      </w:r>
    </w:p>
    <w:p w14:paraId="48FEC782" w14:textId="2E935F94" w:rsidR="00992B76" w:rsidRPr="00D8259B" w:rsidRDefault="00A44152"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rPr>
      </w:pPr>
      <w:r w:rsidRPr="00D8259B">
        <w:rPr>
          <w:rFonts w:asciiTheme="minorHAnsi" w:hAnsiTheme="minorHAnsi" w:cs="Verdana,Italic"/>
          <w:iCs/>
        </w:rPr>
        <w:t>Upgrading the seismic resilience</w:t>
      </w:r>
      <w:r w:rsidR="006A7CBB" w:rsidRPr="00D8259B">
        <w:rPr>
          <w:rFonts w:asciiTheme="minorHAnsi" w:hAnsiTheme="minorHAnsi" w:cs="Verdana,Italic"/>
          <w:iCs/>
        </w:rPr>
        <w:t xml:space="preserve"> of infrastructure including</w:t>
      </w:r>
      <w:r w:rsidR="00992B76" w:rsidRPr="00D8259B">
        <w:rPr>
          <w:rFonts w:asciiTheme="minorHAnsi" w:hAnsiTheme="minorHAnsi" w:cs="Verdana,Italic"/>
          <w:iCs/>
        </w:rPr>
        <w:t>:</w:t>
      </w:r>
    </w:p>
    <w:p w14:paraId="107C773A" w14:textId="16C191E2" w:rsidR="00776E08" w:rsidRPr="00264647" w:rsidRDefault="000E19DD" w:rsidP="00133D2C">
      <w:pPr>
        <w:pStyle w:val="SDRRP-BulletLevel2"/>
        <w:rPr>
          <w:rFonts w:asciiTheme="minorHAnsi" w:hAnsiTheme="minorHAnsi"/>
          <w:color w:val="auto"/>
        </w:rPr>
      </w:pPr>
      <w:r w:rsidRPr="00D8259B">
        <w:rPr>
          <w:rFonts w:asciiTheme="minorHAnsi" w:hAnsiTheme="minorHAnsi"/>
          <w:color w:val="auto"/>
        </w:rPr>
        <w:t>Conducting</w:t>
      </w:r>
      <w:r w:rsidR="006A7CBB" w:rsidRPr="00D8259B">
        <w:rPr>
          <w:rFonts w:asciiTheme="minorHAnsi" w:hAnsiTheme="minorHAnsi"/>
          <w:color w:val="auto"/>
        </w:rPr>
        <w:t xml:space="preserve"> </w:t>
      </w:r>
      <w:r w:rsidR="00312E1C" w:rsidRPr="00D8259B">
        <w:rPr>
          <w:rFonts w:asciiTheme="minorHAnsi" w:hAnsiTheme="minorHAnsi"/>
          <w:color w:val="auto"/>
        </w:rPr>
        <w:t xml:space="preserve">seismic </w:t>
      </w:r>
      <w:r w:rsidR="00312E1C" w:rsidRPr="00264647">
        <w:rPr>
          <w:rFonts w:asciiTheme="minorHAnsi" w:hAnsiTheme="minorHAnsi"/>
          <w:color w:val="auto"/>
        </w:rPr>
        <w:t xml:space="preserve">retrofitting </w:t>
      </w:r>
      <w:r w:rsidR="00312E1C" w:rsidRPr="00D8259B">
        <w:rPr>
          <w:rFonts w:asciiTheme="minorHAnsi" w:hAnsiTheme="minorHAnsi"/>
          <w:color w:val="auto"/>
        </w:rPr>
        <w:t>of</w:t>
      </w:r>
      <w:r w:rsidR="00312E1C" w:rsidRPr="00264647">
        <w:rPr>
          <w:rFonts w:asciiTheme="minorHAnsi" w:hAnsiTheme="minorHAnsi"/>
          <w:color w:val="auto"/>
        </w:rPr>
        <w:t xml:space="preserve"> bridges</w:t>
      </w:r>
      <w:r w:rsidR="00884725" w:rsidRPr="00264647">
        <w:rPr>
          <w:rFonts w:asciiTheme="minorHAnsi" w:hAnsiTheme="minorHAnsi"/>
          <w:color w:val="auto"/>
        </w:rPr>
        <w:t xml:space="preserve"> and areaways</w:t>
      </w:r>
      <w:r w:rsidR="006A7CBB" w:rsidRPr="00264647">
        <w:rPr>
          <w:rFonts w:asciiTheme="minorHAnsi" w:hAnsiTheme="minorHAnsi"/>
          <w:color w:val="auto"/>
        </w:rPr>
        <w:t xml:space="preserve"> </w:t>
      </w:r>
      <w:r w:rsidR="006A7CBB" w:rsidRPr="00D8259B">
        <w:rPr>
          <w:rFonts w:asciiTheme="minorHAnsi" w:hAnsiTheme="minorHAnsi"/>
          <w:color w:val="auto"/>
        </w:rPr>
        <w:t>and replacing the seawalls</w:t>
      </w:r>
      <w:r w:rsidR="008D7FAB">
        <w:rPr>
          <w:rFonts w:asciiTheme="minorHAnsi" w:hAnsiTheme="minorHAnsi"/>
          <w:color w:val="auto"/>
        </w:rPr>
        <w:t xml:space="preserve">, including the </w:t>
      </w:r>
      <w:r w:rsidR="00776E08" w:rsidRPr="00D8259B">
        <w:rPr>
          <w:rFonts w:asciiTheme="minorHAnsi" w:hAnsiTheme="minorHAnsi"/>
          <w:color w:val="auto"/>
        </w:rPr>
        <w:t>Elliott Bay</w:t>
      </w:r>
      <w:r w:rsidR="008D7FAB">
        <w:rPr>
          <w:rFonts w:asciiTheme="minorHAnsi" w:hAnsiTheme="minorHAnsi"/>
          <w:color w:val="auto"/>
        </w:rPr>
        <w:t xml:space="preserve"> seawall</w:t>
      </w:r>
      <w:r w:rsidR="00D362F6" w:rsidRPr="00D8259B">
        <w:rPr>
          <w:rFonts w:asciiTheme="minorHAnsi" w:hAnsiTheme="minorHAnsi"/>
          <w:color w:val="auto"/>
        </w:rPr>
        <w:t>,</w:t>
      </w:r>
    </w:p>
    <w:p w14:paraId="0F9DD7A6" w14:textId="494C9067" w:rsidR="00776E08" w:rsidRPr="00264647" w:rsidRDefault="003E7150" w:rsidP="00E403CE">
      <w:pPr>
        <w:pStyle w:val="SDRRP-BulletLevel2"/>
        <w:rPr>
          <w:rFonts w:asciiTheme="minorHAnsi" w:hAnsiTheme="minorHAnsi"/>
          <w:color w:val="auto"/>
        </w:rPr>
      </w:pPr>
      <w:r w:rsidRPr="00264647">
        <w:rPr>
          <w:rFonts w:asciiTheme="minorHAnsi" w:hAnsiTheme="minorHAnsi"/>
          <w:color w:val="auto"/>
        </w:rPr>
        <w:t xml:space="preserve">Upgrading Seattle City Light </w:t>
      </w:r>
      <w:r w:rsidR="00992B76" w:rsidRPr="00264647">
        <w:rPr>
          <w:rFonts w:asciiTheme="minorHAnsi" w:hAnsiTheme="minorHAnsi"/>
          <w:color w:val="auto"/>
        </w:rPr>
        <w:t>(S</w:t>
      </w:r>
      <w:r w:rsidR="00F468DC" w:rsidRPr="003B7891">
        <w:rPr>
          <w:rFonts w:asciiTheme="minorHAnsi" w:hAnsiTheme="minorHAnsi"/>
          <w:color w:val="auto"/>
        </w:rPr>
        <w:t xml:space="preserve">CL) </w:t>
      </w:r>
      <w:r w:rsidR="003B23DA" w:rsidRPr="002B644D">
        <w:rPr>
          <w:rFonts w:asciiTheme="minorHAnsi" w:hAnsiTheme="minorHAnsi"/>
          <w:color w:val="auto"/>
        </w:rPr>
        <w:t>facilities including</w:t>
      </w:r>
      <w:r w:rsidR="00776E08" w:rsidRPr="00264647">
        <w:rPr>
          <w:rFonts w:asciiTheme="minorHAnsi" w:hAnsiTheme="minorHAnsi"/>
          <w:color w:val="auto"/>
        </w:rPr>
        <w:t xml:space="preserve"> </w:t>
      </w:r>
      <w:r w:rsidR="003B23DA" w:rsidRPr="00264647">
        <w:rPr>
          <w:rFonts w:asciiTheme="minorHAnsi" w:hAnsiTheme="minorHAnsi"/>
          <w:color w:val="auto"/>
        </w:rPr>
        <w:t>substatio</w:t>
      </w:r>
      <w:r w:rsidR="00C262AA" w:rsidRPr="00264647">
        <w:rPr>
          <w:rFonts w:asciiTheme="minorHAnsi" w:hAnsiTheme="minorHAnsi"/>
          <w:color w:val="auto"/>
        </w:rPr>
        <w:t>ns</w:t>
      </w:r>
      <w:r w:rsidR="003B23DA" w:rsidRPr="00264647">
        <w:rPr>
          <w:rFonts w:asciiTheme="minorHAnsi" w:hAnsiTheme="minorHAnsi"/>
          <w:color w:val="auto"/>
        </w:rPr>
        <w:t xml:space="preserve"> and </w:t>
      </w:r>
      <w:r w:rsidR="00776E08" w:rsidRPr="00264647">
        <w:rPr>
          <w:rFonts w:asciiTheme="minorHAnsi" w:hAnsiTheme="minorHAnsi"/>
          <w:color w:val="auto"/>
        </w:rPr>
        <w:t>the System Operations Center</w:t>
      </w:r>
      <w:r w:rsidR="00D362F6" w:rsidRPr="00264647">
        <w:rPr>
          <w:rFonts w:asciiTheme="minorHAnsi" w:hAnsiTheme="minorHAnsi"/>
          <w:color w:val="auto"/>
        </w:rPr>
        <w:t>,</w:t>
      </w:r>
      <w:r w:rsidR="003B23DA" w:rsidRPr="00264647">
        <w:rPr>
          <w:rFonts w:asciiTheme="minorHAnsi" w:hAnsiTheme="minorHAnsi"/>
          <w:color w:val="auto"/>
        </w:rPr>
        <w:t xml:space="preserve"> </w:t>
      </w:r>
      <w:r w:rsidR="00776E08" w:rsidRPr="00264647">
        <w:rPr>
          <w:rFonts w:asciiTheme="minorHAnsi" w:hAnsiTheme="minorHAnsi"/>
          <w:color w:val="auto"/>
        </w:rPr>
        <w:t xml:space="preserve"> </w:t>
      </w:r>
    </w:p>
    <w:p w14:paraId="636C2E34" w14:textId="450010C2" w:rsidR="00776E08" w:rsidRPr="00D729C7" w:rsidRDefault="00992B76" w:rsidP="00133D2C">
      <w:pPr>
        <w:pStyle w:val="SDRRP-BulletLevel2"/>
        <w:rPr>
          <w:rFonts w:asciiTheme="minorHAnsi" w:hAnsiTheme="minorHAnsi"/>
          <w:color w:val="auto"/>
        </w:rPr>
      </w:pPr>
      <w:r w:rsidRPr="00D729C7">
        <w:rPr>
          <w:rFonts w:asciiTheme="minorHAnsi" w:hAnsiTheme="minorHAnsi"/>
          <w:color w:val="auto"/>
        </w:rPr>
        <w:t>Conducting</w:t>
      </w:r>
      <w:r w:rsidR="00776E08" w:rsidRPr="00D729C7">
        <w:rPr>
          <w:rFonts w:asciiTheme="minorHAnsi" w:hAnsiTheme="minorHAnsi"/>
          <w:color w:val="auto"/>
        </w:rPr>
        <w:t xml:space="preserve"> seismic upgrades to existing</w:t>
      </w:r>
      <w:r w:rsidRPr="00D729C7">
        <w:rPr>
          <w:rFonts w:asciiTheme="minorHAnsi" w:hAnsiTheme="minorHAnsi"/>
          <w:color w:val="auto"/>
        </w:rPr>
        <w:t xml:space="preserve"> Seattle Public Utilities (SPU)</w:t>
      </w:r>
      <w:r w:rsidR="00776E08" w:rsidRPr="00D729C7">
        <w:rPr>
          <w:rFonts w:asciiTheme="minorHAnsi" w:hAnsiTheme="minorHAnsi"/>
          <w:color w:val="auto"/>
        </w:rPr>
        <w:t xml:space="preserve"> infrastructure</w:t>
      </w:r>
      <w:r w:rsidR="00F468DC" w:rsidRPr="00D729C7">
        <w:rPr>
          <w:rFonts w:asciiTheme="minorHAnsi" w:hAnsiTheme="minorHAnsi"/>
          <w:color w:val="auto"/>
        </w:rPr>
        <w:t xml:space="preserve"> and designing new facilities </w:t>
      </w:r>
      <w:r w:rsidR="00776E08" w:rsidRPr="00D729C7">
        <w:rPr>
          <w:rFonts w:asciiTheme="minorHAnsi" w:hAnsiTheme="minorHAnsi"/>
          <w:color w:val="auto"/>
        </w:rPr>
        <w:t>meet or exceed current seismic standards</w:t>
      </w:r>
      <w:r w:rsidR="00D362F6" w:rsidRPr="00D729C7">
        <w:rPr>
          <w:rFonts w:asciiTheme="minorHAnsi" w:hAnsiTheme="minorHAnsi"/>
          <w:color w:val="auto"/>
        </w:rPr>
        <w:t>,</w:t>
      </w:r>
    </w:p>
    <w:p w14:paraId="49B477C2" w14:textId="72FD740F" w:rsidR="00776E08" w:rsidRPr="00264647" w:rsidRDefault="00F468DC" w:rsidP="00133D2C">
      <w:pPr>
        <w:pStyle w:val="SDRRP-BulletLevel2"/>
        <w:rPr>
          <w:rFonts w:asciiTheme="minorHAnsi" w:hAnsiTheme="minorHAnsi"/>
          <w:color w:val="auto"/>
        </w:rPr>
      </w:pPr>
      <w:r w:rsidRPr="00D8259B">
        <w:rPr>
          <w:rFonts w:asciiTheme="minorHAnsi" w:hAnsiTheme="minorHAnsi"/>
          <w:color w:val="auto"/>
        </w:rPr>
        <w:t xml:space="preserve">Creating </w:t>
      </w:r>
      <w:r w:rsidR="00EA44B4" w:rsidRPr="00D8259B">
        <w:rPr>
          <w:rFonts w:asciiTheme="minorHAnsi" w:hAnsiTheme="minorHAnsi"/>
          <w:color w:val="auto"/>
        </w:rPr>
        <w:t xml:space="preserve">backup data centers </w:t>
      </w:r>
      <w:r w:rsidR="00776E08" w:rsidRPr="00D8259B">
        <w:rPr>
          <w:rFonts w:asciiTheme="minorHAnsi" w:hAnsiTheme="minorHAnsi"/>
          <w:color w:val="auto"/>
        </w:rPr>
        <w:t xml:space="preserve">to provide redundancy for the City’s </w:t>
      </w:r>
      <w:r w:rsidR="00D81DDF">
        <w:rPr>
          <w:rFonts w:asciiTheme="minorHAnsi" w:hAnsiTheme="minorHAnsi"/>
          <w:color w:val="auto"/>
        </w:rPr>
        <w:t>information technology (IT)</w:t>
      </w:r>
      <w:r w:rsidR="00776E08" w:rsidRPr="00D8259B">
        <w:rPr>
          <w:rFonts w:asciiTheme="minorHAnsi" w:hAnsiTheme="minorHAnsi"/>
          <w:color w:val="auto"/>
        </w:rPr>
        <w:t xml:space="preserve"> services</w:t>
      </w:r>
      <w:r w:rsidR="00D362F6" w:rsidRPr="00D8259B">
        <w:rPr>
          <w:rFonts w:asciiTheme="minorHAnsi" w:hAnsiTheme="minorHAnsi"/>
          <w:color w:val="auto"/>
        </w:rPr>
        <w:t>, and</w:t>
      </w:r>
    </w:p>
    <w:p w14:paraId="0687CA31" w14:textId="7D089208" w:rsidR="00776E08" w:rsidRPr="00D8259B" w:rsidRDefault="005A4ED2" w:rsidP="00133D2C">
      <w:pPr>
        <w:pStyle w:val="SDRRP-BulletLevel2"/>
        <w:rPr>
          <w:color w:val="auto"/>
        </w:rPr>
      </w:pPr>
      <w:r w:rsidRPr="00D8259B">
        <w:rPr>
          <w:rFonts w:asciiTheme="minorHAnsi" w:hAnsiTheme="minorHAnsi"/>
          <w:color w:val="auto"/>
        </w:rPr>
        <w:t>I</w:t>
      </w:r>
      <w:r w:rsidR="00776E08" w:rsidRPr="00D8259B">
        <w:rPr>
          <w:rFonts w:asciiTheme="minorHAnsi" w:hAnsiTheme="minorHAnsi"/>
          <w:color w:val="auto"/>
        </w:rPr>
        <w:t xml:space="preserve">mproving the capability </w:t>
      </w:r>
      <w:r w:rsidR="00FB5CC6" w:rsidRPr="00D8259B">
        <w:rPr>
          <w:rFonts w:asciiTheme="minorHAnsi" w:hAnsiTheme="minorHAnsi"/>
          <w:color w:val="auto"/>
        </w:rPr>
        <w:t xml:space="preserve">and adding generators for </w:t>
      </w:r>
      <w:r w:rsidR="00776E08" w:rsidRPr="00D8259B">
        <w:rPr>
          <w:rFonts w:asciiTheme="minorHAnsi" w:hAnsiTheme="minorHAnsi"/>
          <w:color w:val="auto"/>
        </w:rPr>
        <w:t xml:space="preserve">Priority 1 and 2 shelter </w:t>
      </w:r>
      <w:r w:rsidR="00FB5CC6" w:rsidRPr="00D8259B">
        <w:rPr>
          <w:rFonts w:asciiTheme="minorHAnsi" w:hAnsiTheme="minorHAnsi"/>
          <w:color w:val="auto"/>
        </w:rPr>
        <w:t>sites;</w:t>
      </w:r>
    </w:p>
    <w:p w14:paraId="68CD239D" w14:textId="7FAF3E62" w:rsidR="00F8571C" w:rsidRPr="007A6D72" w:rsidRDefault="00884725" w:rsidP="00833A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Apply</w:t>
      </w:r>
      <w:r w:rsidR="002B1D5B">
        <w:rPr>
          <w:rFonts w:asciiTheme="minorHAnsi" w:hAnsiTheme="minorHAnsi" w:cs="Verdana,Italic"/>
          <w:iCs/>
          <w:color w:val="000000"/>
        </w:rPr>
        <w:t>ing</w:t>
      </w:r>
      <w:r>
        <w:rPr>
          <w:rFonts w:asciiTheme="minorHAnsi" w:hAnsiTheme="minorHAnsi" w:cs="Verdana,Italic"/>
          <w:iCs/>
          <w:color w:val="000000"/>
        </w:rPr>
        <w:t xml:space="preserve"> for grant funding to do seismic and non-structural retrofit of City facilities; </w:t>
      </w:r>
    </w:p>
    <w:p w14:paraId="5B5538EF" w14:textId="41B84D38" w:rsidR="003B4B77" w:rsidRDefault="003B4B77" w:rsidP="003B4B77">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Sponsoring regular personal preparedness training for </w:t>
      </w:r>
      <w:r w:rsidR="00FA4BB0">
        <w:rPr>
          <w:rFonts w:asciiTheme="minorHAnsi" w:hAnsiTheme="minorHAnsi" w:cs="Verdana,Italic"/>
          <w:iCs/>
          <w:color w:val="000000"/>
        </w:rPr>
        <w:t>staff</w:t>
      </w:r>
      <w:r>
        <w:rPr>
          <w:rFonts w:asciiTheme="minorHAnsi" w:hAnsiTheme="minorHAnsi" w:cs="Verdana,Italic"/>
          <w:iCs/>
          <w:color w:val="000000"/>
        </w:rPr>
        <w:t xml:space="preserve">; </w:t>
      </w:r>
    </w:p>
    <w:p w14:paraId="490BBCF4" w14:textId="56773948" w:rsidR="007912BE" w:rsidRDefault="008D58A0"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Maintain</w:t>
      </w:r>
      <w:r w:rsidR="00FA4BB0">
        <w:rPr>
          <w:rFonts w:asciiTheme="minorHAnsi" w:hAnsiTheme="minorHAnsi" w:cs="Verdana,Italic"/>
          <w:iCs/>
          <w:color w:val="000000"/>
        </w:rPr>
        <w:t>ing</w:t>
      </w:r>
      <w:r>
        <w:rPr>
          <w:rFonts w:asciiTheme="minorHAnsi" w:hAnsiTheme="minorHAnsi" w:cs="Verdana,Italic"/>
          <w:iCs/>
          <w:color w:val="000000"/>
        </w:rPr>
        <w:t xml:space="preserve"> and </w:t>
      </w:r>
      <w:r w:rsidR="00FA4BB0">
        <w:rPr>
          <w:rFonts w:asciiTheme="minorHAnsi" w:hAnsiTheme="minorHAnsi" w:cs="Verdana,Italic"/>
          <w:iCs/>
          <w:color w:val="000000"/>
        </w:rPr>
        <w:t>updating</w:t>
      </w:r>
      <w:r w:rsidR="00E90478">
        <w:rPr>
          <w:rFonts w:asciiTheme="minorHAnsi" w:hAnsiTheme="minorHAnsi" w:cs="Verdana,Italic"/>
          <w:iCs/>
          <w:color w:val="000000"/>
        </w:rPr>
        <w:t xml:space="preserve"> a wide variety of </w:t>
      </w:r>
      <w:r>
        <w:rPr>
          <w:rFonts w:asciiTheme="minorHAnsi" w:hAnsiTheme="minorHAnsi" w:cs="Verdana,Italic"/>
          <w:iCs/>
          <w:color w:val="000000"/>
        </w:rPr>
        <w:t>emergency management related service agreements</w:t>
      </w:r>
      <w:r w:rsidR="00FA4BB0">
        <w:rPr>
          <w:rFonts w:asciiTheme="minorHAnsi" w:hAnsiTheme="minorHAnsi" w:cs="Verdana,Italic"/>
          <w:iCs/>
          <w:color w:val="000000"/>
        </w:rPr>
        <w:t>, contracts and memoranda of understanding</w:t>
      </w:r>
      <w:r w:rsidR="00264647">
        <w:rPr>
          <w:rFonts w:asciiTheme="minorHAnsi" w:hAnsiTheme="minorHAnsi" w:cs="Verdana,Italic"/>
          <w:iCs/>
          <w:color w:val="000000"/>
        </w:rPr>
        <w:t>; and</w:t>
      </w:r>
    </w:p>
    <w:p w14:paraId="19E1B441" w14:textId="08BFAF85" w:rsidR="004318B3" w:rsidRPr="00E403CE" w:rsidRDefault="003C1912" w:rsidP="00E403CE">
      <w:pPr>
        <w:pStyle w:val="ListParagraph"/>
        <w:keepNext w:val="0"/>
        <w:widowControl w:val="0"/>
        <w:numPr>
          <w:ilvl w:val="0"/>
          <w:numId w:val="18"/>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Offering </w:t>
      </w:r>
      <w:r w:rsidR="002256E6">
        <w:rPr>
          <w:rFonts w:asciiTheme="minorHAnsi" w:hAnsiTheme="minorHAnsi" w:cs="Verdana,Italic"/>
          <w:iCs/>
          <w:color w:val="000000"/>
        </w:rPr>
        <w:t xml:space="preserve">home seismic retrofit </w:t>
      </w:r>
      <w:r>
        <w:rPr>
          <w:rFonts w:asciiTheme="minorHAnsi" w:hAnsiTheme="minorHAnsi" w:cs="Verdana,Italic"/>
          <w:iCs/>
          <w:color w:val="000000"/>
        </w:rPr>
        <w:t>c</w:t>
      </w:r>
      <w:r w:rsidR="008D7FAB">
        <w:rPr>
          <w:rFonts w:asciiTheme="minorHAnsi" w:hAnsiTheme="minorHAnsi" w:cs="Verdana,Italic"/>
          <w:iCs/>
          <w:color w:val="000000"/>
        </w:rPr>
        <w:t>lasse</w:t>
      </w:r>
      <w:r>
        <w:rPr>
          <w:rFonts w:asciiTheme="minorHAnsi" w:hAnsiTheme="minorHAnsi" w:cs="Verdana,Italic"/>
          <w:iCs/>
          <w:color w:val="000000"/>
        </w:rPr>
        <w:t>s to the community</w:t>
      </w:r>
      <w:r w:rsidR="002256E6">
        <w:rPr>
          <w:rFonts w:asciiTheme="minorHAnsi" w:hAnsiTheme="minorHAnsi" w:cs="Verdana,Italic"/>
          <w:iCs/>
          <w:color w:val="000000"/>
        </w:rPr>
        <w:t>.</w:t>
      </w:r>
    </w:p>
    <w:p w14:paraId="68175D35" w14:textId="77777777" w:rsidR="002B1D5B" w:rsidRPr="006F0A42" w:rsidRDefault="002B1D5B" w:rsidP="006F0A42">
      <w:pPr>
        <w:widowControl w:val="0"/>
        <w:autoSpaceDE w:val="0"/>
        <w:autoSpaceDN w:val="0"/>
        <w:adjustRightInd w:val="0"/>
        <w:spacing w:before="0" w:after="0" w:line="240" w:lineRule="auto"/>
        <w:rPr>
          <w:rFonts w:asciiTheme="minorHAnsi" w:hAnsiTheme="minorHAnsi" w:cs="Verdana,Italic"/>
          <w:iCs/>
          <w:color w:val="000000"/>
        </w:rPr>
      </w:pPr>
    </w:p>
    <w:bookmarkEnd w:id="21"/>
    <w:p w14:paraId="528CFD74" w14:textId="01C4F64A" w:rsidR="008D7FAB" w:rsidRDefault="00035CC0" w:rsidP="008D7FAB">
      <w:pPr>
        <w:rPr>
          <w:rFonts w:eastAsiaTheme="minorHAnsi"/>
        </w:rPr>
      </w:pPr>
      <w:r>
        <w:t xml:space="preserve">Additionally, the City </w:t>
      </w:r>
      <w:r w:rsidR="00FA31FD">
        <w:t xml:space="preserve">is taking steps to ensure that residents and community members are prepared. </w:t>
      </w:r>
      <w:r w:rsidR="00FA31FD" w:rsidRPr="00DE54FC">
        <w:t xml:space="preserve">The Office of Emergency Management </w:t>
      </w:r>
      <w:r w:rsidR="00C164EF">
        <w:t xml:space="preserve">(OEM) </w:t>
      </w:r>
      <w:r w:rsidR="00FA31FD" w:rsidRPr="00DE54FC">
        <w:t>trains thousands of community members every year on emergency preparedness. The goal of OEM</w:t>
      </w:r>
      <w:r w:rsidR="00FA31FD" w:rsidRPr="009B2BA5">
        <w:t>’</w:t>
      </w:r>
      <w:r w:rsidR="00FA31FD" w:rsidRPr="00DE54FC">
        <w:t>s outreach and education is to increase people’s ability to remain self-sufficient and effectively work with their neighbors during a disaster. OEM’s Seattle Neighborhood</w:t>
      </w:r>
      <w:r w:rsidR="00FA31FD" w:rsidRPr="009B2BA5">
        <w:t>s</w:t>
      </w:r>
      <w:r w:rsidR="00FA31FD" w:rsidRPr="00DE54FC">
        <w:t xml:space="preserve"> Actively Prepare (SNAP) program specifically works with groups of neighbors to provide guidance on how they prepare together before a disaster and respond effectively during a disaster. The organized effort afforded by both Hub sites and SNAP groups can be helpful to the community wide response by providing a framework for sharing information and </w:t>
      </w:r>
      <w:proofErr w:type="gramStart"/>
      <w:r w:rsidR="00FA31FD" w:rsidRPr="00DE54FC">
        <w:t>resources, and</w:t>
      </w:r>
      <w:proofErr w:type="gramEnd"/>
      <w:r w:rsidR="00FA31FD" w:rsidRPr="00DE54FC">
        <w:t xml:space="preserve"> addressing community need</w:t>
      </w:r>
      <w:r w:rsidR="00FA31FD" w:rsidRPr="00105F7E">
        <w:t xml:space="preserve">s. </w:t>
      </w:r>
      <w:r w:rsidR="00042831">
        <w:t xml:space="preserve">OEM works with </w:t>
      </w:r>
      <w:r w:rsidR="00776E08">
        <w:t xml:space="preserve">Community Safety </w:t>
      </w:r>
      <w:r w:rsidR="003263E8">
        <w:t xml:space="preserve">Ambassadors </w:t>
      </w:r>
      <w:r w:rsidR="00042831">
        <w:t>who serve as</w:t>
      </w:r>
      <w:r w:rsidR="00776E08">
        <w:t xml:space="preserve"> bi-lingual cultural ambassadors and community trainers, </w:t>
      </w:r>
      <w:r w:rsidR="00620701">
        <w:t>in order to better</w:t>
      </w:r>
      <w:r w:rsidR="00776E08">
        <w:t xml:space="preserve"> engage with many of the City’s ethnic communities through language and culture, building trust as well as awareness of natural hazards and personal preparedness.</w:t>
      </w:r>
      <w:r w:rsidR="008D7FAB">
        <w:rPr>
          <w:rFonts w:asciiTheme="minorHAnsi" w:hAnsiTheme="minorHAnsi" w:cs="Verdana,Italic"/>
          <w:iCs/>
          <w:color w:val="000000"/>
        </w:rPr>
        <w:t xml:space="preserve"> </w:t>
      </w:r>
      <w:r w:rsidR="008D6364">
        <w:rPr>
          <w:rFonts w:asciiTheme="minorHAnsi" w:hAnsiTheme="minorHAnsi" w:cs="Verdana,Italic"/>
          <w:iCs/>
          <w:color w:val="000000"/>
        </w:rPr>
        <w:t xml:space="preserve">Community Emergency Hubs across the </w:t>
      </w:r>
      <w:r w:rsidR="005447BD">
        <w:rPr>
          <w:rFonts w:asciiTheme="minorHAnsi" w:hAnsiTheme="minorHAnsi" w:cs="Verdana,Italic"/>
          <w:iCs/>
          <w:color w:val="000000"/>
        </w:rPr>
        <w:t xml:space="preserve">city serve as pre-designated ‘hubs’ where neighbors can come together to help each other. The hubs vary considerably in the amount that the neighboring community has organized around them. </w:t>
      </w:r>
      <w:r w:rsidR="008D7FAB">
        <w:t>More information about the City’s community preparedness efforts</w:t>
      </w:r>
      <w:r w:rsidR="005447BD">
        <w:t>, including the hubs,</w:t>
      </w:r>
      <w:r w:rsidR="008D7FAB">
        <w:t xml:space="preserve"> can be found at: </w:t>
      </w:r>
      <w:hyperlink r:id="rId24" w:history="1">
        <w:r w:rsidR="008D7FAB">
          <w:rPr>
            <w:rStyle w:val="Hyperlink"/>
          </w:rPr>
          <w:t>http://www.seattle.gov/emergency-management/prepare</w:t>
        </w:r>
      </w:hyperlink>
      <w:r w:rsidR="008D7FAB">
        <w:t>.</w:t>
      </w:r>
    </w:p>
    <w:p w14:paraId="4AF600B3" w14:textId="1F3FAE45" w:rsidR="00DE54FC" w:rsidRPr="00833ACE" w:rsidRDefault="00DE54FC" w:rsidP="00D8259B">
      <w:pPr>
        <w:rPr>
          <w:rFonts w:asciiTheme="minorHAnsi" w:hAnsiTheme="minorHAnsi" w:cs="Verdana,Italic"/>
          <w:iCs/>
          <w:color w:val="000000"/>
        </w:rPr>
        <w:sectPr w:rsidR="00DE54FC" w:rsidRPr="00833ACE" w:rsidSect="00F0640E">
          <w:pgSz w:w="12240" w:h="15840"/>
          <w:pgMar w:top="1080" w:right="1440" w:bottom="1080" w:left="1440" w:header="360" w:footer="360" w:gutter="0"/>
          <w:pgNumType w:start="1" w:chapStyle="1"/>
          <w:cols w:space="720"/>
          <w:titlePg/>
          <w:docGrid w:linePitch="360"/>
        </w:sectPr>
      </w:pPr>
    </w:p>
    <w:p w14:paraId="5A85B7E1" w14:textId="77777777" w:rsidR="00084067" w:rsidRDefault="00084067" w:rsidP="00084067">
      <w:pPr>
        <w:pStyle w:val="Heading1"/>
      </w:pPr>
      <w:bookmarkStart w:id="22" w:name="_Toc27405081"/>
      <w:r>
        <w:lastRenderedPageBreak/>
        <w:t>CONCEPT OF OPERATIONS</w:t>
      </w:r>
      <w:bookmarkEnd w:id="22"/>
    </w:p>
    <w:p w14:paraId="12E198DB" w14:textId="71BE1B35" w:rsidR="005447BD" w:rsidRDefault="00ED6B4F" w:rsidP="00833ACE">
      <w:r>
        <w:t xml:space="preserve">The </w:t>
      </w:r>
      <w:r w:rsidR="00490692">
        <w:t xml:space="preserve">City will follow the plans and procedures captured in the CEMP, its functional annexes, and supporting procedures. Rather than repeating the content already described there, this annex will highlight how response to a </w:t>
      </w:r>
      <w:r w:rsidR="0067425C">
        <w:t xml:space="preserve">major </w:t>
      </w:r>
      <w:r w:rsidR="00490692">
        <w:t xml:space="preserve">earthquake will be </w:t>
      </w:r>
      <w:r w:rsidR="00C01327">
        <w:t>unique and</w:t>
      </w:r>
      <w:r w:rsidR="0097708A">
        <w:t xml:space="preserve"> refer to the other plans as relevant. </w:t>
      </w:r>
    </w:p>
    <w:p w14:paraId="6017DECC" w14:textId="3035554B" w:rsidR="00ED6B4F" w:rsidRPr="00ED6B4F" w:rsidRDefault="00993E14" w:rsidP="00833ACE">
      <w:r>
        <w:rPr>
          <w:rFonts w:asciiTheme="minorHAnsi" w:hAnsiTheme="minorHAnsi" w:cs="Verdana,Italic"/>
          <w:iCs/>
          <w:color w:val="000000"/>
        </w:rPr>
        <w:t xml:space="preserve">There will be significant communications and transportation challenges following a </w:t>
      </w:r>
      <w:r w:rsidR="0067425C">
        <w:rPr>
          <w:rFonts w:asciiTheme="minorHAnsi" w:hAnsiTheme="minorHAnsi" w:cs="Verdana,Italic"/>
          <w:iCs/>
          <w:color w:val="000000"/>
        </w:rPr>
        <w:t xml:space="preserve">major </w:t>
      </w:r>
      <w:r>
        <w:rPr>
          <w:rFonts w:asciiTheme="minorHAnsi" w:hAnsiTheme="minorHAnsi" w:cs="Verdana,Italic"/>
          <w:iCs/>
          <w:color w:val="000000"/>
        </w:rPr>
        <w:t xml:space="preserve">earthquake, which will hinder centralized coordination and decision-making. The City will strive to reestablish citywide coordination as quickly as possible, </w:t>
      </w:r>
      <w:r w:rsidR="00917589">
        <w:rPr>
          <w:rFonts w:asciiTheme="minorHAnsi" w:hAnsiTheme="minorHAnsi" w:cs="Verdana,Italic"/>
          <w:iCs/>
          <w:color w:val="000000"/>
        </w:rPr>
        <w:t xml:space="preserve">though </w:t>
      </w:r>
      <w:r>
        <w:rPr>
          <w:rFonts w:asciiTheme="minorHAnsi" w:hAnsiTheme="minorHAnsi" w:cs="Verdana,Italic"/>
          <w:iCs/>
          <w:color w:val="000000"/>
        </w:rPr>
        <w:t xml:space="preserve">this plan </w:t>
      </w:r>
      <w:r w:rsidR="00917589">
        <w:rPr>
          <w:rFonts w:asciiTheme="minorHAnsi" w:hAnsiTheme="minorHAnsi" w:cs="Verdana,Italic"/>
          <w:iCs/>
          <w:color w:val="000000"/>
        </w:rPr>
        <w:t xml:space="preserve">also </w:t>
      </w:r>
      <w:r>
        <w:rPr>
          <w:rFonts w:asciiTheme="minorHAnsi" w:hAnsiTheme="minorHAnsi" w:cs="Verdana,Italic"/>
          <w:iCs/>
          <w:color w:val="000000"/>
        </w:rPr>
        <w:t>includes considerations for lack of communications and decentralized decision making</w:t>
      </w:r>
      <w:r w:rsidR="008462FA">
        <w:rPr>
          <w:rFonts w:asciiTheme="minorHAnsi" w:hAnsiTheme="minorHAnsi" w:cs="Verdana,Italic"/>
          <w:iCs/>
          <w:color w:val="000000"/>
        </w:rPr>
        <w:t xml:space="preserve"> in the initial phase of response</w:t>
      </w:r>
      <w:r>
        <w:rPr>
          <w:rFonts w:asciiTheme="minorHAnsi" w:hAnsiTheme="minorHAnsi" w:cs="Verdana,Italic"/>
          <w:iCs/>
          <w:color w:val="000000"/>
        </w:rPr>
        <w:t>.</w:t>
      </w:r>
    </w:p>
    <w:p w14:paraId="42934B1D" w14:textId="71C9A6FB" w:rsidR="00CF26CB" w:rsidRDefault="00CF26CB" w:rsidP="00CF26CB">
      <w:pPr>
        <w:pStyle w:val="Heading2"/>
      </w:pPr>
      <w:bookmarkStart w:id="23" w:name="_Toc27405082"/>
      <w:r>
        <w:t>City Strategy</w:t>
      </w:r>
      <w:bookmarkEnd w:id="23"/>
    </w:p>
    <w:p w14:paraId="4F652742" w14:textId="52BF4720" w:rsidR="00D94975" w:rsidRDefault="001C5F76" w:rsidP="00C35B26">
      <w:pPr>
        <w:autoSpaceDE w:val="0"/>
        <w:autoSpaceDN w:val="0"/>
        <w:adjustRightInd w:val="0"/>
        <w:spacing w:before="0" w:after="0" w:line="240" w:lineRule="auto"/>
        <w:rPr>
          <w:rFonts w:asciiTheme="minorHAnsi" w:hAnsiTheme="minorHAnsi" w:cs="Verdana,Italic"/>
          <w:iCs/>
          <w:color w:val="000000"/>
        </w:rPr>
      </w:pPr>
      <w:r>
        <w:t xml:space="preserve">The </w:t>
      </w:r>
      <w:r w:rsidR="00F92EA3">
        <w:rPr>
          <w:rFonts w:asciiTheme="minorHAnsi" w:hAnsiTheme="minorHAnsi" w:cs="Verdana,Italic"/>
          <w:iCs/>
          <w:color w:val="000000"/>
        </w:rPr>
        <w:t xml:space="preserve">City response to an earthquake </w:t>
      </w:r>
      <w:r w:rsidR="004E50B2">
        <w:rPr>
          <w:rFonts w:asciiTheme="minorHAnsi" w:hAnsiTheme="minorHAnsi" w:cs="Verdana,Italic"/>
          <w:iCs/>
          <w:color w:val="000000"/>
        </w:rPr>
        <w:t xml:space="preserve">and all subsequent aftershocks </w:t>
      </w:r>
      <w:r w:rsidR="00F92EA3">
        <w:rPr>
          <w:rFonts w:asciiTheme="minorHAnsi" w:hAnsiTheme="minorHAnsi" w:cs="Verdana,Italic"/>
          <w:iCs/>
          <w:color w:val="000000"/>
        </w:rPr>
        <w:t>will be a balance between addressing immediate life safety</w:t>
      </w:r>
      <w:r w:rsidR="004871BC">
        <w:rPr>
          <w:rFonts w:asciiTheme="minorHAnsi" w:hAnsiTheme="minorHAnsi" w:cs="Verdana,Italic"/>
          <w:iCs/>
          <w:color w:val="000000"/>
        </w:rPr>
        <w:t>/</w:t>
      </w:r>
      <w:r w:rsidR="00F92EA3">
        <w:rPr>
          <w:rFonts w:asciiTheme="minorHAnsi" w:hAnsiTheme="minorHAnsi" w:cs="Verdana,Italic"/>
          <w:iCs/>
          <w:color w:val="000000"/>
        </w:rPr>
        <w:t xml:space="preserve">rescue </w:t>
      </w:r>
      <w:proofErr w:type="gramStart"/>
      <w:r w:rsidR="00F92EA3">
        <w:rPr>
          <w:rFonts w:asciiTheme="minorHAnsi" w:hAnsiTheme="minorHAnsi" w:cs="Verdana,Italic"/>
          <w:iCs/>
          <w:color w:val="000000"/>
        </w:rPr>
        <w:t>operations</w:t>
      </w:r>
      <w:r w:rsidR="00792E8A">
        <w:rPr>
          <w:rFonts w:asciiTheme="minorHAnsi" w:hAnsiTheme="minorHAnsi" w:cs="Verdana,Italic"/>
          <w:iCs/>
          <w:color w:val="000000"/>
        </w:rPr>
        <w:t>,</w:t>
      </w:r>
      <w:r w:rsidR="00F92EA3">
        <w:rPr>
          <w:rFonts w:asciiTheme="minorHAnsi" w:hAnsiTheme="minorHAnsi" w:cs="Verdana,Italic"/>
          <w:iCs/>
          <w:color w:val="000000"/>
        </w:rPr>
        <w:t xml:space="preserve"> and</w:t>
      </w:r>
      <w:proofErr w:type="gramEnd"/>
      <w:r w:rsidR="00F92EA3">
        <w:rPr>
          <w:rFonts w:asciiTheme="minorHAnsi" w:hAnsiTheme="minorHAnsi" w:cs="Verdana,Italic"/>
          <w:iCs/>
          <w:color w:val="000000"/>
        </w:rPr>
        <w:t xml:space="preserve"> mitigating the ongoing consequences from the earthquake by providing for the basic needs of the community. </w:t>
      </w:r>
      <w:r w:rsidR="000B4E91">
        <w:rPr>
          <w:rFonts w:asciiTheme="minorHAnsi" w:hAnsiTheme="minorHAnsi" w:cs="Verdana,Italic"/>
          <w:iCs/>
          <w:color w:val="000000"/>
        </w:rPr>
        <w:t>Response to a</w:t>
      </w:r>
      <w:r w:rsidR="008961C4">
        <w:rPr>
          <w:rFonts w:asciiTheme="minorHAnsi" w:hAnsiTheme="minorHAnsi" w:cs="Verdana,Italic"/>
          <w:iCs/>
          <w:color w:val="000000"/>
        </w:rPr>
        <w:t xml:space="preserve"> </w:t>
      </w:r>
      <w:r w:rsidR="000B4E91">
        <w:rPr>
          <w:rFonts w:asciiTheme="minorHAnsi" w:hAnsiTheme="minorHAnsi" w:cs="Verdana,Italic"/>
          <w:iCs/>
          <w:color w:val="000000"/>
        </w:rPr>
        <w:t xml:space="preserve">severe earthquake may quickly exceed the capacity of </w:t>
      </w:r>
      <w:r w:rsidR="001D1694">
        <w:rPr>
          <w:rFonts w:asciiTheme="minorHAnsi" w:hAnsiTheme="minorHAnsi" w:cs="Verdana,Italic"/>
          <w:iCs/>
          <w:color w:val="000000"/>
        </w:rPr>
        <w:t xml:space="preserve">City </w:t>
      </w:r>
      <w:r w:rsidR="00E03EC9">
        <w:rPr>
          <w:rFonts w:asciiTheme="minorHAnsi" w:hAnsiTheme="minorHAnsi" w:cs="Verdana,Italic"/>
          <w:iCs/>
          <w:color w:val="000000"/>
        </w:rPr>
        <w:t xml:space="preserve">resources. In order to meet the need, the City will coordinate with </w:t>
      </w:r>
      <w:r w:rsidR="00D42C50">
        <w:rPr>
          <w:rFonts w:asciiTheme="minorHAnsi" w:hAnsiTheme="minorHAnsi" w:cs="Verdana,Italic"/>
          <w:iCs/>
          <w:color w:val="000000"/>
        </w:rPr>
        <w:t>governmental and non-governmental partners as well as the community itself to rise to</w:t>
      </w:r>
      <w:r w:rsidR="008961C4">
        <w:rPr>
          <w:rFonts w:asciiTheme="minorHAnsi" w:hAnsiTheme="minorHAnsi" w:cs="Verdana,Italic"/>
          <w:iCs/>
          <w:color w:val="000000"/>
        </w:rPr>
        <w:t xml:space="preserve"> </w:t>
      </w:r>
      <w:r w:rsidR="00914F5B">
        <w:rPr>
          <w:rFonts w:asciiTheme="minorHAnsi" w:hAnsiTheme="minorHAnsi" w:cs="Verdana,Italic"/>
          <w:iCs/>
          <w:color w:val="000000"/>
        </w:rPr>
        <w:t xml:space="preserve">meet </w:t>
      </w:r>
      <w:r w:rsidR="00D42C50">
        <w:rPr>
          <w:rFonts w:asciiTheme="minorHAnsi" w:hAnsiTheme="minorHAnsi" w:cs="Verdana,Italic"/>
          <w:iCs/>
          <w:color w:val="000000"/>
        </w:rPr>
        <w:t xml:space="preserve">the </w:t>
      </w:r>
      <w:r w:rsidR="00914F5B">
        <w:rPr>
          <w:rFonts w:asciiTheme="minorHAnsi" w:hAnsiTheme="minorHAnsi" w:cs="Verdana,Italic"/>
          <w:iCs/>
          <w:color w:val="000000"/>
        </w:rPr>
        <w:t xml:space="preserve">tremendous need. </w:t>
      </w:r>
    </w:p>
    <w:p w14:paraId="16817D3A" w14:textId="2B2EDDAA" w:rsidR="00D94975" w:rsidRDefault="0001230D" w:rsidP="00833ACE">
      <w:pPr>
        <w:pStyle w:val="Heading3"/>
      </w:pPr>
      <w:r>
        <w:t>Incident Management</w:t>
      </w:r>
    </w:p>
    <w:p w14:paraId="703D7D79" w14:textId="7BE5F417" w:rsidR="00C35B26" w:rsidRDefault="00C35B26" w:rsidP="005146EF">
      <w:p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 xml:space="preserve">The Seattle </w:t>
      </w:r>
      <w:r w:rsidR="009A0597">
        <w:rPr>
          <w:rFonts w:asciiTheme="minorHAnsi" w:hAnsiTheme="minorHAnsi" w:cs="Verdana,Italic"/>
          <w:iCs/>
          <w:color w:val="000000"/>
        </w:rPr>
        <w:t xml:space="preserve">Fire Department (SFD) </w:t>
      </w:r>
      <w:r>
        <w:rPr>
          <w:rFonts w:asciiTheme="minorHAnsi" w:hAnsiTheme="minorHAnsi" w:cs="Verdana,Italic"/>
          <w:iCs/>
          <w:color w:val="000000"/>
        </w:rPr>
        <w:t xml:space="preserve">will lead </w:t>
      </w:r>
      <w:r w:rsidR="009A0597">
        <w:rPr>
          <w:rFonts w:asciiTheme="minorHAnsi" w:hAnsiTheme="minorHAnsi" w:cs="Verdana,Italic"/>
          <w:iCs/>
          <w:color w:val="000000"/>
        </w:rPr>
        <w:t xml:space="preserve">the </w:t>
      </w:r>
      <w:r>
        <w:rPr>
          <w:rFonts w:asciiTheme="minorHAnsi" w:hAnsiTheme="minorHAnsi" w:cs="Verdana,Italic"/>
          <w:iCs/>
          <w:color w:val="000000"/>
        </w:rPr>
        <w:t>Unified Command structure</w:t>
      </w:r>
      <w:r w:rsidR="00EF094D">
        <w:rPr>
          <w:rFonts w:asciiTheme="minorHAnsi" w:hAnsiTheme="minorHAnsi" w:cs="Verdana,Italic"/>
          <w:iCs/>
          <w:color w:val="000000"/>
        </w:rPr>
        <w:t>(s)</w:t>
      </w:r>
      <w:r>
        <w:rPr>
          <w:rFonts w:asciiTheme="minorHAnsi" w:hAnsiTheme="minorHAnsi" w:cs="Verdana,Italic"/>
          <w:iCs/>
          <w:color w:val="000000"/>
        </w:rPr>
        <w:t xml:space="preserve"> due to the initial </w:t>
      </w:r>
      <w:r w:rsidR="005447BD">
        <w:rPr>
          <w:rFonts w:asciiTheme="minorHAnsi" w:hAnsiTheme="minorHAnsi" w:cs="Verdana,Italic"/>
          <w:iCs/>
          <w:color w:val="000000"/>
        </w:rPr>
        <w:t>lifesaving</w:t>
      </w:r>
      <w:r>
        <w:rPr>
          <w:rFonts w:asciiTheme="minorHAnsi" w:hAnsiTheme="minorHAnsi" w:cs="Verdana,Italic"/>
          <w:iCs/>
          <w:color w:val="000000"/>
        </w:rPr>
        <w:t xml:space="preserve"> priorities of </w:t>
      </w:r>
      <w:r w:rsidR="00662156">
        <w:rPr>
          <w:rFonts w:asciiTheme="minorHAnsi" w:hAnsiTheme="minorHAnsi" w:cs="Verdana,Italic"/>
          <w:iCs/>
          <w:color w:val="000000"/>
        </w:rPr>
        <w:t>firefighting</w:t>
      </w:r>
      <w:r>
        <w:rPr>
          <w:rFonts w:asciiTheme="minorHAnsi" w:hAnsiTheme="minorHAnsi" w:cs="Verdana,Italic"/>
          <w:iCs/>
          <w:color w:val="000000"/>
        </w:rPr>
        <w:t xml:space="preserve">, </w:t>
      </w:r>
      <w:r w:rsidR="005447BD">
        <w:rPr>
          <w:rFonts w:asciiTheme="minorHAnsi" w:hAnsiTheme="minorHAnsi" w:cs="Verdana,Italic"/>
          <w:iCs/>
          <w:color w:val="000000"/>
        </w:rPr>
        <w:t xml:space="preserve">urban search </w:t>
      </w:r>
      <w:r>
        <w:rPr>
          <w:rFonts w:asciiTheme="minorHAnsi" w:hAnsiTheme="minorHAnsi" w:cs="Verdana,Italic"/>
          <w:iCs/>
          <w:color w:val="000000"/>
        </w:rPr>
        <w:t xml:space="preserve">and </w:t>
      </w:r>
      <w:r w:rsidR="005447BD">
        <w:rPr>
          <w:rFonts w:asciiTheme="minorHAnsi" w:hAnsiTheme="minorHAnsi" w:cs="Verdana,Italic"/>
          <w:iCs/>
          <w:color w:val="000000"/>
        </w:rPr>
        <w:t>rescue</w:t>
      </w:r>
      <w:r>
        <w:rPr>
          <w:rFonts w:asciiTheme="minorHAnsi" w:hAnsiTheme="minorHAnsi" w:cs="Verdana,Italic"/>
          <w:iCs/>
          <w:color w:val="000000"/>
        </w:rPr>
        <w:t xml:space="preserve">, and emergency medical care. </w:t>
      </w:r>
      <w:r w:rsidR="00325C5E">
        <w:rPr>
          <w:rFonts w:asciiTheme="minorHAnsi" w:hAnsiTheme="minorHAnsi" w:cs="Verdana,Italic"/>
          <w:iCs/>
          <w:color w:val="000000"/>
        </w:rPr>
        <w:t xml:space="preserve">If an earthquake causes significant damage, </w:t>
      </w:r>
      <w:r w:rsidR="009E68E8">
        <w:rPr>
          <w:rFonts w:asciiTheme="minorHAnsi" w:hAnsiTheme="minorHAnsi" w:cs="Verdana,Italic"/>
          <w:iCs/>
          <w:color w:val="000000"/>
        </w:rPr>
        <w:t xml:space="preserve">SFD will decentralize operations by Battalions. </w:t>
      </w:r>
      <w:r w:rsidR="004C36E2">
        <w:t>Responders may have to make difficult choices regarding where to assign the limited resources available</w:t>
      </w:r>
      <w:r w:rsidR="005447BD">
        <w:t xml:space="preserve"> and will priorit</w:t>
      </w:r>
      <w:r w:rsidR="00CB40D2">
        <w:t>ize</w:t>
      </w:r>
      <w:r w:rsidR="005447BD">
        <w:t xml:space="preserve"> actions with the greatest potential to save the most lives</w:t>
      </w:r>
      <w:r w:rsidR="004C36E2">
        <w:t xml:space="preserve">. </w:t>
      </w:r>
      <w:r w:rsidR="006913B7">
        <w:rPr>
          <w:rFonts w:asciiTheme="minorHAnsi" w:hAnsiTheme="minorHAnsi" w:cs="Verdana,Italic"/>
          <w:iCs/>
          <w:color w:val="000000"/>
        </w:rPr>
        <w:t>The operations of the individual Unified Command</w:t>
      </w:r>
      <w:r w:rsidR="00DD3ADE">
        <w:rPr>
          <w:rFonts w:asciiTheme="minorHAnsi" w:hAnsiTheme="minorHAnsi" w:cs="Verdana,Italic"/>
          <w:iCs/>
          <w:color w:val="000000"/>
        </w:rPr>
        <w:t xml:space="preserve">s/Battalions will be coordinated by the </w:t>
      </w:r>
      <w:r w:rsidR="005447BD">
        <w:rPr>
          <w:rFonts w:asciiTheme="minorHAnsi" w:hAnsiTheme="minorHAnsi" w:cs="Verdana,Italic"/>
          <w:iCs/>
          <w:color w:val="000000"/>
        </w:rPr>
        <w:t>SFD</w:t>
      </w:r>
      <w:r w:rsidR="00DD3ADE">
        <w:rPr>
          <w:rFonts w:asciiTheme="minorHAnsi" w:hAnsiTheme="minorHAnsi" w:cs="Verdana,Italic"/>
          <w:iCs/>
          <w:color w:val="000000"/>
        </w:rPr>
        <w:t xml:space="preserve"> Resource Management Center (RMC), which will reallocate resources among Battalions </w:t>
      </w:r>
      <w:r w:rsidR="008D59E6">
        <w:rPr>
          <w:rFonts w:asciiTheme="minorHAnsi" w:hAnsiTheme="minorHAnsi" w:cs="Verdana,Italic"/>
          <w:iCs/>
          <w:color w:val="000000"/>
        </w:rPr>
        <w:t>so</w:t>
      </w:r>
      <w:r w:rsidR="00DD3ADE">
        <w:rPr>
          <w:rFonts w:asciiTheme="minorHAnsi" w:hAnsiTheme="minorHAnsi" w:cs="Verdana,Italic"/>
          <w:iCs/>
          <w:color w:val="000000"/>
        </w:rPr>
        <w:t xml:space="preserve"> that the </w:t>
      </w:r>
      <w:r w:rsidR="008D59E6">
        <w:rPr>
          <w:rFonts w:asciiTheme="minorHAnsi" w:hAnsiTheme="minorHAnsi" w:cs="Verdana,Italic"/>
          <w:iCs/>
          <w:color w:val="000000"/>
        </w:rPr>
        <w:t xml:space="preserve">incidents with the highest likelihood of saving </w:t>
      </w:r>
      <w:r w:rsidR="00697639">
        <w:rPr>
          <w:rFonts w:asciiTheme="minorHAnsi" w:hAnsiTheme="minorHAnsi" w:cs="Verdana,Italic"/>
          <w:iCs/>
          <w:color w:val="000000"/>
        </w:rPr>
        <w:t>li</w:t>
      </w:r>
      <w:r w:rsidR="00AE2092">
        <w:rPr>
          <w:rFonts w:asciiTheme="minorHAnsi" w:hAnsiTheme="minorHAnsi" w:cs="Verdana,Italic"/>
          <w:iCs/>
          <w:color w:val="000000"/>
        </w:rPr>
        <w:t>ves</w:t>
      </w:r>
      <w:r w:rsidR="00697639">
        <w:rPr>
          <w:rFonts w:asciiTheme="minorHAnsi" w:hAnsiTheme="minorHAnsi" w:cs="Verdana,Italic"/>
          <w:iCs/>
          <w:color w:val="000000"/>
        </w:rPr>
        <w:t xml:space="preserve"> across the City will get priority for resources, regardless of which Battalion they are in. </w:t>
      </w:r>
      <w:r w:rsidR="00EF71A6">
        <w:rPr>
          <w:rFonts w:asciiTheme="minorHAnsi" w:hAnsiTheme="minorHAnsi" w:cs="Verdana,Italic"/>
          <w:iCs/>
          <w:color w:val="000000"/>
        </w:rPr>
        <w:t xml:space="preserve">Other operational departments </w:t>
      </w:r>
      <w:r w:rsidR="005447BD">
        <w:rPr>
          <w:rFonts w:asciiTheme="minorHAnsi" w:hAnsiTheme="minorHAnsi" w:cs="Verdana,Italic"/>
          <w:iCs/>
          <w:color w:val="000000"/>
        </w:rPr>
        <w:t xml:space="preserve">(initially police, transportation, public utilities, information technology, amateur radio, and other departments as requested) </w:t>
      </w:r>
      <w:r w:rsidR="00EF71A6">
        <w:rPr>
          <w:rFonts w:asciiTheme="minorHAnsi" w:hAnsiTheme="minorHAnsi" w:cs="Verdana,Italic"/>
          <w:iCs/>
          <w:color w:val="000000"/>
        </w:rPr>
        <w:t>will have resources report to the Battalions</w:t>
      </w:r>
      <w:r w:rsidR="00B76605">
        <w:rPr>
          <w:rFonts w:asciiTheme="minorHAnsi" w:hAnsiTheme="minorHAnsi" w:cs="Verdana,Italic"/>
          <w:iCs/>
          <w:color w:val="000000"/>
        </w:rPr>
        <w:t xml:space="preserve"> to </w:t>
      </w:r>
      <w:r w:rsidR="005447BD">
        <w:rPr>
          <w:rFonts w:asciiTheme="minorHAnsi" w:hAnsiTheme="minorHAnsi" w:cs="Verdana,Italic"/>
          <w:iCs/>
          <w:color w:val="000000"/>
        </w:rPr>
        <w:t xml:space="preserve">establish Unified Command and </w:t>
      </w:r>
      <w:r w:rsidR="001C5F76">
        <w:rPr>
          <w:rFonts w:asciiTheme="minorHAnsi" w:hAnsiTheme="minorHAnsi" w:cs="Verdana,Italic"/>
          <w:iCs/>
          <w:color w:val="000000"/>
        </w:rPr>
        <w:t xml:space="preserve">support </w:t>
      </w:r>
      <w:r w:rsidR="00AF6D00">
        <w:rPr>
          <w:rFonts w:asciiTheme="minorHAnsi" w:hAnsiTheme="minorHAnsi" w:cs="Verdana,Italic"/>
          <w:iCs/>
          <w:color w:val="000000"/>
        </w:rPr>
        <w:t>lifesaving</w:t>
      </w:r>
      <w:r w:rsidR="001C5F76">
        <w:rPr>
          <w:rFonts w:asciiTheme="minorHAnsi" w:hAnsiTheme="minorHAnsi" w:cs="Verdana,Italic"/>
          <w:iCs/>
          <w:color w:val="000000"/>
        </w:rPr>
        <w:t xml:space="preserve"> operations.</w:t>
      </w:r>
      <w:r>
        <w:rPr>
          <w:rFonts w:asciiTheme="minorHAnsi" w:hAnsiTheme="minorHAnsi" w:cs="Verdana,Italic"/>
          <w:iCs/>
          <w:color w:val="000000"/>
        </w:rPr>
        <w:t xml:space="preserve"> As priorities shift over the course of the incident, the lead department </w:t>
      </w:r>
      <w:r w:rsidR="005447BD">
        <w:rPr>
          <w:rFonts w:asciiTheme="minorHAnsi" w:hAnsiTheme="minorHAnsi" w:cs="Verdana,Italic"/>
          <w:iCs/>
          <w:color w:val="000000"/>
        </w:rPr>
        <w:t xml:space="preserve">in the Unified Command(s) </w:t>
      </w:r>
      <w:r>
        <w:rPr>
          <w:rFonts w:asciiTheme="minorHAnsi" w:hAnsiTheme="minorHAnsi" w:cs="Verdana,Italic"/>
          <w:iCs/>
          <w:color w:val="000000"/>
        </w:rPr>
        <w:t>may shift accordingly.</w:t>
      </w:r>
      <w:r w:rsidR="004C36E2">
        <w:rPr>
          <w:rFonts w:asciiTheme="minorHAnsi" w:hAnsiTheme="minorHAnsi" w:cs="Verdana,Italic"/>
          <w:iCs/>
          <w:color w:val="000000"/>
        </w:rPr>
        <w:t xml:space="preserve"> </w:t>
      </w:r>
    </w:p>
    <w:p w14:paraId="7A5B826B" w14:textId="623347EB" w:rsidR="00270B86" w:rsidRDefault="0001230D" w:rsidP="00833ACE">
      <w:pPr>
        <w:pStyle w:val="Heading3"/>
      </w:pPr>
      <w:r>
        <w:t xml:space="preserve">Consequence Management </w:t>
      </w:r>
    </w:p>
    <w:p w14:paraId="7ADD0749" w14:textId="3F271EF6" w:rsidR="0051134A" w:rsidRDefault="001C5F76" w:rsidP="00BB3D60">
      <w:pPr>
        <w:rPr>
          <w:rFonts w:asciiTheme="minorHAnsi" w:hAnsiTheme="minorHAnsi" w:cs="Verdana,Italic"/>
          <w:iCs/>
          <w:color w:val="000000"/>
        </w:rPr>
      </w:pPr>
      <w:r>
        <w:rPr>
          <w:rFonts w:asciiTheme="minorHAnsi" w:hAnsiTheme="minorHAnsi" w:cs="Verdana,Italic"/>
          <w:iCs/>
          <w:color w:val="000000"/>
        </w:rPr>
        <w:t xml:space="preserve">Concurrently, </w:t>
      </w:r>
      <w:r w:rsidR="005F14E9">
        <w:rPr>
          <w:rFonts w:asciiTheme="minorHAnsi" w:hAnsiTheme="minorHAnsi" w:cs="Verdana,Italic"/>
          <w:iCs/>
          <w:color w:val="000000"/>
        </w:rPr>
        <w:t xml:space="preserve">designated EOC Department Representatives </w:t>
      </w:r>
      <w:r w:rsidR="008C5BDE">
        <w:rPr>
          <w:rFonts w:asciiTheme="minorHAnsi" w:hAnsiTheme="minorHAnsi" w:cs="Verdana,Italic"/>
          <w:iCs/>
          <w:color w:val="000000"/>
        </w:rPr>
        <w:t>will report to the EOC</w:t>
      </w:r>
      <w:r w:rsidR="001A65C0">
        <w:rPr>
          <w:rFonts w:asciiTheme="minorHAnsi" w:hAnsiTheme="minorHAnsi" w:cs="Verdana,Italic"/>
          <w:iCs/>
          <w:color w:val="000000"/>
        </w:rPr>
        <w:t xml:space="preserve"> and other </w:t>
      </w:r>
      <w:r w:rsidR="00E6600A">
        <w:rPr>
          <w:rFonts w:asciiTheme="minorHAnsi" w:hAnsiTheme="minorHAnsi" w:cs="Verdana,Italic"/>
          <w:iCs/>
          <w:color w:val="000000"/>
        </w:rPr>
        <w:t xml:space="preserve">departmental </w:t>
      </w:r>
      <w:r w:rsidR="001A65C0">
        <w:rPr>
          <w:rFonts w:asciiTheme="minorHAnsi" w:hAnsiTheme="minorHAnsi" w:cs="Verdana,Italic"/>
          <w:iCs/>
          <w:color w:val="000000"/>
        </w:rPr>
        <w:t>operations centers</w:t>
      </w:r>
      <w:r w:rsidR="008C5BDE">
        <w:rPr>
          <w:rFonts w:asciiTheme="minorHAnsi" w:hAnsiTheme="minorHAnsi" w:cs="Verdana,Italic"/>
          <w:iCs/>
          <w:color w:val="000000"/>
        </w:rPr>
        <w:t xml:space="preserve"> </w:t>
      </w:r>
      <w:r w:rsidR="00E6600A">
        <w:rPr>
          <w:rFonts w:asciiTheme="minorHAnsi" w:hAnsiTheme="minorHAnsi" w:cs="Verdana,Italic"/>
          <w:iCs/>
          <w:color w:val="000000"/>
        </w:rPr>
        <w:t xml:space="preserve">(DOC) </w:t>
      </w:r>
      <w:r w:rsidR="008C5BDE">
        <w:rPr>
          <w:rFonts w:asciiTheme="minorHAnsi" w:hAnsiTheme="minorHAnsi" w:cs="Verdana,Italic"/>
          <w:iCs/>
          <w:color w:val="000000"/>
        </w:rPr>
        <w:t xml:space="preserve">to begin immediately addressing </w:t>
      </w:r>
      <w:r w:rsidR="00ED1DC6">
        <w:rPr>
          <w:rFonts w:asciiTheme="minorHAnsi" w:hAnsiTheme="minorHAnsi" w:cs="Verdana,Italic"/>
          <w:iCs/>
          <w:color w:val="000000"/>
        </w:rPr>
        <w:t xml:space="preserve">the </w:t>
      </w:r>
      <w:r w:rsidR="0035119B">
        <w:rPr>
          <w:rFonts w:asciiTheme="minorHAnsi" w:hAnsiTheme="minorHAnsi" w:cs="Verdana,Italic"/>
          <w:iCs/>
          <w:color w:val="000000"/>
        </w:rPr>
        <w:t>cascading consequences of the earthquake (e.g. shelter, food, and drinking water for the community)</w:t>
      </w:r>
      <w:r w:rsidR="0042115A">
        <w:rPr>
          <w:rFonts w:asciiTheme="minorHAnsi" w:hAnsiTheme="minorHAnsi" w:cs="Verdana,Italic"/>
          <w:iCs/>
          <w:color w:val="000000"/>
        </w:rPr>
        <w:t>. These City-wide operations will be coordinated through the E</w:t>
      </w:r>
      <w:r w:rsidR="005D1D0C">
        <w:rPr>
          <w:rFonts w:asciiTheme="minorHAnsi" w:hAnsiTheme="minorHAnsi" w:cs="Verdana,Italic"/>
          <w:iCs/>
          <w:color w:val="000000"/>
        </w:rPr>
        <w:t>OC, which</w:t>
      </w:r>
      <w:r w:rsidR="005447BD">
        <w:rPr>
          <w:rFonts w:asciiTheme="minorHAnsi" w:hAnsiTheme="minorHAnsi" w:cs="Verdana,Italic"/>
          <w:iCs/>
          <w:color w:val="000000"/>
        </w:rPr>
        <w:t>, th</w:t>
      </w:r>
      <w:r w:rsidR="000467AE">
        <w:rPr>
          <w:rFonts w:asciiTheme="minorHAnsi" w:hAnsiTheme="minorHAnsi" w:cs="Verdana,Italic"/>
          <w:iCs/>
          <w:color w:val="000000"/>
        </w:rPr>
        <w:t>r</w:t>
      </w:r>
      <w:r w:rsidR="005447BD">
        <w:rPr>
          <w:rFonts w:asciiTheme="minorHAnsi" w:hAnsiTheme="minorHAnsi" w:cs="Verdana,Italic"/>
          <w:iCs/>
          <w:color w:val="000000"/>
        </w:rPr>
        <w:t>ough any activated DOCs,</w:t>
      </w:r>
      <w:r w:rsidR="005D1D0C">
        <w:rPr>
          <w:rFonts w:asciiTheme="minorHAnsi" w:hAnsiTheme="minorHAnsi" w:cs="Verdana,Italic"/>
          <w:iCs/>
          <w:color w:val="000000"/>
        </w:rPr>
        <w:t xml:space="preserve"> will </w:t>
      </w:r>
      <w:r w:rsidR="00D162E1">
        <w:rPr>
          <w:rFonts w:asciiTheme="minorHAnsi" w:hAnsiTheme="minorHAnsi" w:cs="Verdana,Italic"/>
          <w:iCs/>
          <w:color w:val="000000"/>
        </w:rPr>
        <w:t xml:space="preserve">oversee all resources not assigned to a specific Unified Command. </w:t>
      </w:r>
      <w:r w:rsidR="00A57DDC">
        <w:rPr>
          <w:rFonts w:asciiTheme="minorHAnsi" w:hAnsiTheme="minorHAnsi" w:cs="Verdana,Italic"/>
          <w:iCs/>
          <w:color w:val="000000"/>
        </w:rPr>
        <w:t xml:space="preserve">This may include </w:t>
      </w:r>
      <w:r w:rsidR="005447BD">
        <w:rPr>
          <w:rFonts w:asciiTheme="minorHAnsi" w:hAnsiTheme="minorHAnsi" w:cs="Verdana,Italic"/>
          <w:iCs/>
          <w:color w:val="000000"/>
        </w:rPr>
        <w:t xml:space="preserve">coordinating some independent response activity such as </w:t>
      </w:r>
      <w:r w:rsidR="00A57DDC">
        <w:rPr>
          <w:rFonts w:asciiTheme="minorHAnsi" w:hAnsiTheme="minorHAnsi" w:cs="Verdana,Italic"/>
          <w:iCs/>
          <w:color w:val="000000"/>
        </w:rPr>
        <w:t>repair</w:t>
      </w:r>
      <w:r w:rsidR="005447BD">
        <w:rPr>
          <w:rFonts w:asciiTheme="minorHAnsi" w:hAnsiTheme="minorHAnsi" w:cs="Verdana,Italic"/>
          <w:iCs/>
          <w:color w:val="000000"/>
        </w:rPr>
        <w:t>ing</w:t>
      </w:r>
      <w:r w:rsidR="00A57DDC">
        <w:rPr>
          <w:rFonts w:asciiTheme="minorHAnsi" w:hAnsiTheme="minorHAnsi" w:cs="Verdana,Italic"/>
          <w:iCs/>
          <w:color w:val="000000"/>
        </w:rPr>
        <w:t xml:space="preserve"> d</w:t>
      </w:r>
      <w:r w:rsidR="00A57DDC">
        <w:t>amage to dams, water storage facilities, or large pipelines</w:t>
      </w:r>
      <w:r w:rsidR="005447BD">
        <w:t>, and clearing priority roads.</w:t>
      </w:r>
      <w:r w:rsidR="00A57DDC">
        <w:t xml:space="preserve"> </w:t>
      </w:r>
      <w:r w:rsidR="005D1D0C">
        <w:rPr>
          <w:rFonts w:asciiTheme="minorHAnsi" w:hAnsiTheme="minorHAnsi" w:cs="Verdana,Italic"/>
          <w:iCs/>
          <w:color w:val="000000"/>
        </w:rPr>
        <w:t>SFD and the other operational department</w:t>
      </w:r>
      <w:r w:rsidR="001B189B">
        <w:rPr>
          <w:rFonts w:asciiTheme="minorHAnsi" w:hAnsiTheme="minorHAnsi" w:cs="Verdana,Italic"/>
          <w:iCs/>
          <w:color w:val="000000"/>
        </w:rPr>
        <w:t xml:space="preserve"> representatives</w:t>
      </w:r>
      <w:r w:rsidR="00E54436">
        <w:rPr>
          <w:rFonts w:asciiTheme="minorHAnsi" w:hAnsiTheme="minorHAnsi" w:cs="Verdana,Italic"/>
          <w:iCs/>
          <w:color w:val="000000"/>
        </w:rPr>
        <w:t xml:space="preserve"> are</w:t>
      </w:r>
      <w:r w:rsidR="001B189B">
        <w:rPr>
          <w:rFonts w:asciiTheme="minorHAnsi" w:hAnsiTheme="minorHAnsi" w:cs="Verdana,Italic"/>
          <w:iCs/>
          <w:color w:val="000000"/>
        </w:rPr>
        <w:t xml:space="preserve"> </w:t>
      </w:r>
      <w:r w:rsidR="00E54436">
        <w:rPr>
          <w:rFonts w:asciiTheme="minorHAnsi" w:hAnsiTheme="minorHAnsi" w:cs="Verdana,Italic"/>
          <w:iCs/>
          <w:color w:val="000000"/>
        </w:rPr>
        <w:t xml:space="preserve">in the EOC </w:t>
      </w:r>
      <w:r w:rsidR="005D1D0C">
        <w:rPr>
          <w:rFonts w:asciiTheme="minorHAnsi" w:hAnsiTheme="minorHAnsi" w:cs="Verdana,Italic"/>
          <w:iCs/>
          <w:color w:val="000000"/>
        </w:rPr>
        <w:t xml:space="preserve">to ensure coordination with </w:t>
      </w:r>
      <w:r w:rsidR="005447BD">
        <w:rPr>
          <w:rFonts w:asciiTheme="minorHAnsi" w:hAnsiTheme="minorHAnsi" w:cs="Verdana,Italic"/>
          <w:iCs/>
          <w:color w:val="000000"/>
        </w:rPr>
        <w:t>incident management</w:t>
      </w:r>
      <w:r w:rsidR="005D1D0C">
        <w:rPr>
          <w:rFonts w:asciiTheme="minorHAnsi" w:hAnsiTheme="minorHAnsi" w:cs="Verdana,Italic"/>
          <w:iCs/>
          <w:color w:val="000000"/>
        </w:rPr>
        <w:t xml:space="preserve">. </w:t>
      </w:r>
    </w:p>
    <w:p w14:paraId="3A86EBA3" w14:textId="6F322268" w:rsidR="00D869DB" w:rsidRDefault="00207C7D" w:rsidP="00D869DB">
      <w:r>
        <w:rPr>
          <w:rFonts w:asciiTheme="minorHAnsi" w:hAnsiTheme="minorHAnsi" w:cs="Verdana,Italic"/>
          <w:iCs/>
          <w:color w:val="000000"/>
        </w:rPr>
        <w:t xml:space="preserve">The EOC will also serve as the central location for coordinating the City’s public information and </w:t>
      </w:r>
      <w:r w:rsidR="00A96551">
        <w:rPr>
          <w:rFonts w:asciiTheme="minorHAnsi" w:hAnsiTheme="minorHAnsi" w:cs="Verdana,Italic"/>
          <w:iCs/>
          <w:color w:val="000000"/>
        </w:rPr>
        <w:t xml:space="preserve">policy-level </w:t>
      </w:r>
      <w:r w:rsidR="00D869DB">
        <w:rPr>
          <w:rFonts w:asciiTheme="minorHAnsi" w:hAnsiTheme="minorHAnsi" w:cs="Verdana,Italic"/>
          <w:iCs/>
          <w:color w:val="000000"/>
        </w:rPr>
        <w:t xml:space="preserve">efforts. </w:t>
      </w:r>
      <w:r w:rsidR="00D869DB">
        <w:t>The</w:t>
      </w:r>
      <w:r w:rsidR="00936C47">
        <w:t xml:space="preserve"> </w:t>
      </w:r>
      <w:r w:rsidR="00936C47" w:rsidRPr="00133D2C">
        <w:t>OEM Staff Duty Officer</w:t>
      </w:r>
      <w:r w:rsidR="002F359C">
        <w:t xml:space="preserve"> </w:t>
      </w:r>
      <w:r w:rsidR="009E1B2C">
        <w:t xml:space="preserve">will release the </w:t>
      </w:r>
      <w:r w:rsidR="00D869DB">
        <w:t>first public message</w:t>
      </w:r>
      <w:r w:rsidR="004E3934">
        <w:t xml:space="preserve">, using the pre-scripted, pre-translated Alert Seattle earthquake messaging, if the earthquake </w:t>
      </w:r>
      <w:r w:rsidR="005447BD">
        <w:t xml:space="preserve">is </w:t>
      </w:r>
      <w:r w:rsidR="004E3934">
        <w:t xml:space="preserve">severe enough to merit activation of the EOC. </w:t>
      </w:r>
      <w:r w:rsidR="00D869DB">
        <w:t xml:space="preserve"> This message will include instructions to limit travel on roadways, prepare for aftershocks, </w:t>
      </w:r>
      <w:r w:rsidR="00D869DB">
        <w:lastRenderedPageBreak/>
        <w:t>limit use of the phone system, prepare to be without power, and help neighbors.</w:t>
      </w:r>
      <w:r w:rsidR="00F75913">
        <w:t xml:space="preserve"> The Mayor </w:t>
      </w:r>
      <w:r w:rsidR="00493554">
        <w:t xml:space="preserve">and their Emergency Executive Board (EEB) will convene at the EOC to issue </w:t>
      </w:r>
      <w:r w:rsidR="00F75913">
        <w:t>an emergency proclamation</w:t>
      </w:r>
      <w:r w:rsidR="00493554">
        <w:t>, weigh policy options, and implement</w:t>
      </w:r>
      <w:r w:rsidR="00BB3D60">
        <w:t xml:space="preserve"> </w:t>
      </w:r>
      <w:r w:rsidR="00F75913">
        <w:t>emergency powers as needed.</w:t>
      </w:r>
    </w:p>
    <w:p w14:paraId="37872C73" w14:textId="6C2AD140" w:rsidR="006E7BFC" w:rsidRDefault="006E7BFC" w:rsidP="005A22E2">
      <w:pPr>
        <w:pStyle w:val="Heading3"/>
      </w:pPr>
      <w:bookmarkStart w:id="24" w:name="_Hlk23422688"/>
      <w:r>
        <w:t>Isolation</w:t>
      </w:r>
      <w:r w:rsidR="00CE5C89">
        <w:t xml:space="preserve"> Phase</w:t>
      </w:r>
    </w:p>
    <w:p w14:paraId="046AAFA2" w14:textId="2526C22E" w:rsidR="00517F0F" w:rsidRDefault="00E90698" w:rsidP="00517F0F">
      <w:r>
        <w:t xml:space="preserve">A </w:t>
      </w:r>
      <w:r w:rsidR="0067425C">
        <w:t xml:space="preserve">major </w:t>
      </w:r>
      <w:r>
        <w:t xml:space="preserve">earthquake could leave the City of Seattle isolated from outside help due to a combination of transportation vulnerabilities and potentially crippling regional impacts. Outside resources, </w:t>
      </w:r>
      <w:r w:rsidR="00604457">
        <w:t xml:space="preserve">such as equipment, </w:t>
      </w:r>
      <w:r>
        <w:t>material</w:t>
      </w:r>
      <w:r w:rsidR="00604457">
        <w:t>,</w:t>
      </w:r>
      <w:r>
        <w:t xml:space="preserve"> and personnel might be delayed or diverted. </w:t>
      </w:r>
      <w:r w:rsidR="00EE234C">
        <w:t xml:space="preserve">During this potential period of isolation, the City will </w:t>
      </w:r>
      <w:r w:rsidR="007966F9">
        <w:t>leverage the use of all available resources, including those of private and non-profit partners</w:t>
      </w:r>
      <w:r w:rsidR="00F105BA">
        <w:t xml:space="preserve">. </w:t>
      </w:r>
      <w:r w:rsidR="00BB0358">
        <w:t>To the extent possible, these efforts will be coordinated through the EOC</w:t>
      </w:r>
      <w:r w:rsidR="005F4EF5">
        <w:t xml:space="preserve"> </w:t>
      </w:r>
      <w:r w:rsidR="00CA51F9">
        <w:t>which includes Office of Economic Development</w:t>
      </w:r>
      <w:r w:rsidR="00575D20">
        <w:t>’s</w:t>
      </w:r>
      <w:r w:rsidR="00A91939">
        <w:t xml:space="preserve"> (OED)</w:t>
      </w:r>
      <w:r w:rsidR="00575D20">
        <w:t xml:space="preserve"> linkages to businesses. It is exp</w:t>
      </w:r>
      <w:r w:rsidR="00F13847">
        <w:t xml:space="preserve">ected </w:t>
      </w:r>
      <w:r w:rsidR="001015CB">
        <w:t xml:space="preserve">that </w:t>
      </w:r>
      <w:r w:rsidR="005447BD">
        <w:t>there will be many</w:t>
      </w:r>
      <w:r w:rsidR="00BB0358">
        <w:t xml:space="preserve"> </w:t>
      </w:r>
      <w:r w:rsidR="00642923">
        <w:t xml:space="preserve">independent efforts that the City will </w:t>
      </w:r>
      <w:r w:rsidR="00642923" w:rsidRPr="00133D2C">
        <w:t xml:space="preserve">attempt to </w:t>
      </w:r>
      <w:r w:rsidR="0072704A" w:rsidRPr="0072704A">
        <w:t>c</w:t>
      </w:r>
      <w:r w:rsidR="0072704A" w:rsidRPr="00791060">
        <w:t>oordinate</w:t>
      </w:r>
      <w:r w:rsidR="0072704A">
        <w:t xml:space="preserve"> </w:t>
      </w:r>
      <w:r w:rsidR="00642923">
        <w:t xml:space="preserve">through public information and outreach. </w:t>
      </w:r>
      <w:r w:rsidR="00517F0F">
        <w:rPr>
          <w:rFonts w:asciiTheme="minorHAnsi" w:hAnsiTheme="minorHAnsi" w:cs="Verdana,Italic"/>
          <w:iCs/>
          <w:color w:val="000000"/>
        </w:rPr>
        <w:t xml:space="preserve"> </w:t>
      </w:r>
      <w:r w:rsidR="005F4EF5">
        <w:t>E</w:t>
      </w:r>
      <w:r w:rsidR="00517F0F">
        <w:t xml:space="preserve">very effort </w:t>
      </w:r>
      <w:r w:rsidR="005F4EF5">
        <w:t>will</w:t>
      </w:r>
      <w:r w:rsidR="00517F0F">
        <w:t xml:space="preserve"> be made to enlist the support of the community,</w:t>
      </w:r>
      <w:r w:rsidR="00327631">
        <w:t xml:space="preserve"> </w:t>
      </w:r>
      <w:r w:rsidR="005447BD">
        <w:t xml:space="preserve">according to the needs of the incident. An earthquake that leaves Seattle isolated will likely require community activities such as: </w:t>
      </w:r>
      <w:r w:rsidR="00517F0F">
        <w:t xml:space="preserve">encouraging individuals to clear their streets and sidewalks of debris, </w:t>
      </w:r>
      <w:r w:rsidR="005A09C7">
        <w:t>shar</w:t>
      </w:r>
      <w:r w:rsidR="00782BD8">
        <w:t>ing</w:t>
      </w:r>
      <w:r w:rsidR="005A09C7">
        <w:t xml:space="preserve"> resources with their neighbors</w:t>
      </w:r>
      <w:r w:rsidR="0008054C">
        <w:t xml:space="preserve"> to provide food and shelter to</w:t>
      </w:r>
      <w:r w:rsidR="00A15454">
        <w:t xml:space="preserve"> their community</w:t>
      </w:r>
      <w:r w:rsidR="00A93F01">
        <w:t xml:space="preserve">, and potentially </w:t>
      </w:r>
      <w:r w:rsidR="00D729C7" w:rsidRPr="006F0A42">
        <w:t xml:space="preserve">support life safety </w:t>
      </w:r>
      <w:r w:rsidR="00A93F01" w:rsidRPr="0037784E">
        <w:t>operations.</w:t>
      </w:r>
      <w:r w:rsidR="00A15454">
        <w:t xml:space="preserve"> </w:t>
      </w:r>
    </w:p>
    <w:bookmarkEnd w:id="24"/>
    <w:p w14:paraId="31EB8783" w14:textId="7EFE016C" w:rsidR="005A22E2" w:rsidRDefault="005A22E2" w:rsidP="005A22E2">
      <w:pPr>
        <w:pStyle w:val="Heading3"/>
      </w:pPr>
      <w:r>
        <w:t>Partnership</w:t>
      </w:r>
      <w:r w:rsidR="00CE5C89">
        <w:t xml:space="preserve"> Phase</w:t>
      </w:r>
    </w:p>
    <w:p w14:paraId="154E3F73" w14:textId="4C08199B" w:rsidR="007D69D7" w:rsidRDefault="00ED6C98" w:rsidP="00ED6C98">
      <w:r>
        <w:t xml:space="preserve">Communication and coordination with neighboring jurisdictions and the State will be established as early as possible. The </w:t>
      </w:r>
      <w:r w:rsidR="00AD1201">
        <w:t xml:space="preserve">EOC will lead efforts to </w:t>
      </w:r>
      <w:r>
        <w:t>efficiently coordinate with</w:t>
      </w:r>
      <w:r w:rsidR="003F164F">
        <w:t xml:space="preserve"> neighboring jurisdictions</w:t>
      </w:r>
      <w:r>
        <w:t xml:space="preserve"> and incorporate private sector, State and Federal resources.</w:t>
      </w:r>
      <w:r w:rsidR="00CD398D">
        <w:t xml:space="preserve"> </w:t>
      </w:r>
      <w:r>
        <w:t>As resources arrive from outside the City, they will be integrated into response operations as directed in the City</w:t>
      </w:r>
      <w:r w:rsidR="001015CB">
        <w:t xml:space="preserve"> EOC</w:t>
      </w:r>
      <w:r>
        <w:t xml:space="preserve"> Consolidated Action Plan and, where appropriate, individual Incident Action Plans</w:t>
      </w:r>
      <w:r w:rsidR="001015CB">
        <w:t xml:space="preserve"> will direct department field/tactical operations</w:t>
      </w:r>
      <w:r>
        <w:t xml:space="preserve">. </w:t>
      </w:r>
      <w:r w:rsidR="007D69D7">
        <w:t xml:space="preserve">The City will establish </w:t>
      </w:r>
      <w:r w:rsidR="00842642">
        <w:t>l</w:t>
      </w:r>
      <w:r w:rsidR="005B10B2">
        <w:t>ogistics s</w:t>
      </w:r>
      <w:r w:rsidR="00786812">
        <w:t xml:space="preserve">taging </w:t>
      </w:r>
      <w:r w:rsidR="005B10B2">
        <w:t xml:space="preserve">areas </w:t>
      </w:r>
      <w:r w:rsidR="008C37F4">
        <w:t xml:space="preserve">to receive </w:t>
      </w:r>
      <w:r w:rsidR="005447BD">
        <w:t xml:space="preserve">outside resources and community points of distribution </w:t>
      </w:r>
      <w:r w:rsidR="006F0A42">
        <w:t>(</w:t>
      </w:r>
      <w:r w:rsidR="007B2670">
        <w:t>or other means</w:t>
      </w:r>
      <w:r w:rsidR="006F0A42">
        <w:t>)</w:t>
      </w:r>
      <w:r w:rsidR="007B2670">
        <w:t xml:space="preserve"> </w:t>
      </w:r>
      <w:r w:rsidR="005447BD">
        <w:t xml:space="preserve">to distribute them </w:t>
      </w:r>
      <w:r w:rsidR="00D723EF">
        <w:t xml:space="preserve">across the City. </w:t>
      </w:r>
      <w:r w:rsidR="00CB1465">
        <w:t xml:space="preserve">The City </w:t>
      </w:r>
      <w:r w:rsidR="004E3C92">
        <w:t xml:space="preserve">will </w:t>
      </w:r>
      <w:r w:rsidR="005B10B2" w:rsidRPr="00133D2C">
        <w:t>need to integrate</w:t>
      </w:r>
      <w:r w:rsidR="004E3C92" w:rsidRPr="00133D2C">
        <w:t xml:space="preserve"> private sector logistics </w:t>
      </w:r>
      <w:r w:rsidR="005B10B2" w:rsidRPr="00133D2C">
        <w:t>support</w:t>
      </w:r>
      <w:r w:rsidR="004E3C92" w:rsidRPr="00133D2C">
        <w:t xml:space="preserve"> to help</w:t>
      </w:r>
      <w:r w:rsidR="004E3C92">
        <w:t xml:space="preserve"> manage the influx of resources. </w:t>
      </w:r>
      <w:r w:rsidR="003038DA">
        <w:t>City departments</w:t>
      </w:r>
      <w:r w:rsidR="009F27D4">
        <w:t xml:space="preserve"> should plan on overseeing large numbers of </w:t>
      </w:r>
      <w:r w:rsidR="001015CB">
        <w:t xml:space="preserve">incoming </w:t>
      </w:r>
      <w:r w:rsidR="009F27D4">
        <w:t>mutual aid personnel.</w:t>
      </w:r>
      <w:r w:rsidR="00792E4C">
        <w:t xml:space="preserve"> </w:t>
      </w:r>
    </w:p>
    <w:p w14:paraId="02EA0529" w14:textId="31974B96" w:rsidR="00684BCF" w:rsidRDefault="00176B36" w:rsidP="00500AAC">
      <w:pPr>
        <w:pStyle w:val="Heading2"/>
      </w:pPr>
      <w:bookmarkStart w:id="25" w:name="_Toc27405083"/>
      <w:r>
        <w:t xml:space="preserve">Earthquake Response </w:t>
      </w:r>
      <w:r w:rsidR="004F68CB">
        <w:t>Priorities</w:t>
      </w:r>
      <w:bookmarkEnd w:id="25"/>
    </w:p>
    <w:p w14:paraId="314FF652" w14:textId="6AF8AEB0" w:rsidR="00CC1EB4" w:rsidRDefault="00750C86" w:rsidP="002242CD">
      <w:pPr>
        <w:spacing w:before="0" w:after="0" w:line="240" w:lineRule="auto"/>
      </w:pPr>
      <w:r w:rsidRPr="002242CD">
        <w:t xml:space="preserve">As with all incidents, the City’s </w:t>
      </w:r>
      <w:r w:rsidR="004A15F6" w:rsidRPr="002242CD">
        <w:t>response priorities will be life safety, incident stabilization, and protecting property and the environment. In a</w:t>
      </w:r>
      <w:r w:rsidR="00253912" w:rsidRPr="00833ACE">
        <w:t xml:space="preserve"> </w:t>
      </w:r>
      <w:r w:rsidR="0067425C">
        <w:t>major</w:t>
      </w:r>
      <w:r w:rsidR="0067425C" w:rsidRPr="00833ACE">
        <w:t xml:space="preserve"> </w:t>
      </w:r>
      <w:r w:rsidR="004A15F6" w:rsidRPr="002242CD">
        <w:t>earthquake</w:t>
      </w:r>
      <w:r w:rsidR="00253912" w:rsidRPr="00833ACE">
        <w:t xml:space="preserve"> the City may </w:t>
      </w:r>
      <w:r w:rsidR="00EA2419" w:rsidRPr="00833ACE">
        <w:t>not have resources to address all immediate life safety needs</w:t>
      </w:r>
      <w:r w:rsidR="008B250F" w:rsidRPr="00833ACE">
        <w:t xml:space="preserve"> (controlling fires, providing emergency medical care, conducting rescues, etc</w:t>
      </w:r>
      <w:r w:rsidR="00A311B6">
        <w:t>.</w:t>
      </w:r>
      <w:r w:rsidR="008B250F" w:rsidRPr="00833ACE">
        <w:t>)</w:t>
      </w:r>
      <w:r w:rsidR="00EA2419" w:rsidRPr="00833ACE">
        <w:t xml:space="preserve">, so </w:t>
      </w:r>
      <w:r w:rsidR="004B5377" w:rsidRPr="00833ACE">
        <w:t xml:space="preserve">responders will prioritize </w:t>
      </w:r>
      <w:r w:rsidR="00ED710C" w:rsidRPr="00833ACE">
        <w:t xml:space="preserve">actions that have the greatest chance of saving the most lives. </w:t>
      </w:r>
    </w:p>
    <w:p w14:paraId="05639729" w14:textId="5D0E4AEB" w:rsidR="00CC1EB4" w:rsidRDefault="00231543" w:rsidP="00833ACE">
      <w:pPr>
        <w:pStyle w:val="Heading3"/>
      </w:pPr>
      <w:r>
        <w:t>Adjusting</w:t>
      </w:r>
      <w:r w:rsidR="00C320F6">
        <w:t xml:space="preserve"> Incident Priorities</w:t>
      </w:r>
    </w:p>
    <w:p w14:paraId="5AE34051" w14:textId="628357FD" w:rsidR="00C624E3" w:rsidRDefault="005B05D2" w:rsidP="002242CD">
      <w:pPr>
        <w:spacing w:before="0" w:after="0" w:line="240" w:lineRule="auto"/>
      </w:pPr>
      <w:r w:rsidRPr="002242CD">
        <w:t xml:space="preserve">In a </w:t>
      </w:r>
      <w:r>
        <w:t>major</w:t>
      </w:r>
      <w:r w:rsidRPr="002242CD">
        <w:t xml:space="preserve"> earthquake, there is a close tie between critical infrastructure and life safety—timely restoration of critical infrastructure will help ensure the viability of life safety operations. </w:t>
      </w:r>
      <w:r w:rsidR="00CC1EB4">
        <w:t>A</w:t>
      </w:r>
      <w:r w:rsidR="00ED710C" w:rsidRPr="00833ACE">
        <w:t xml:space="preserve">s the </w:t>
      </w:r>
      <w:r w:rsidR="00791060">
        <w:t>incident progresses</w:t>
      </w:r>
      <w:r w:rsidR="00ED710C" w:rsidRPr="00833ACE">
        <w:t xml:space="preserve"> after </w:t>
      </w:r>
      <w:r w:rsidR="003D3A70" w:rsidRPr="00833ACE">
        <w:t>an earthquake</w:t>
      </w:r>
      <w:r w:rsidR="0066400F">
        <w:t xml:space="preserve"> and subsequent aftershocks</w:t>
      </w:r>
      <w:r w:rsidR="003D3A70" w:rsidRPr="00833ACE">
        <w:t xml:space="preserve">, </w:t>
      </w:r>
      <w:r w:rsidR="005842E1" w:rsidRPr="00833ACE">
        <w:t>activities that may have previously been classified as incident stabilization</w:t>
      </w:r>
      <w:r w:rsidR="00A26FAE" w:rsidRPr="00833ACE">
        <w:t xml:space="preserve"> </w:t>
      </w:r>
      <w:r w:rsidR="000108FF" w:rsidRPr="00833ACE">
        <w:t>(</w:t>
      </w:r>
      <w:r w:rsidR="00485F32" w:rsidRPr="00833ACE">
        <w:t xml:space="preserve">for example </w:t>
      </w:r>
      <w:r w:rsidR="000108FF" w:rsidRPr="00833ACE">
        <w:t>providing shelter, food</w:t>
      </w:r>
      <w:r w:rsidR="00791060">
        <w:t>,</w:t>
      </w:r>
      <w:r w:rsidR="000108FF" w:rsidRPr="00833ACE">
        <w:t xml:space="preserve"> and potable water) </w:t>
      </w:r>
      <w:r w:rsidR="00A26FAE" w:rsidRPr="00833ACE">
        <w:t>may elevate to life safety</w:t>
      </w:r>
      <w:r w:rsidR="003D3A70" w:rsidRPr="00833ACE">
        <w:t xml:space="preserve"> concerns. </w:t>
      </w:r>
      <w:r w:rsidR="009261A3">
        <w:t>The City</w:t>
      </w:r>
      <w:r w:rsidR="00C82833">
        <w:t xml:space="preserve"> will initiate critical incident stabilization tasks </w:t>
      </w:r>
      <w:r w:rsidR="009261A3">
        <w:t>concurrently with life safety operations</w:t>
      </w:r>
      <w:r w:rsidR="00D05832">
        <w:t xml:space="preserve">.  Resource allocation will continue to be evaluated between various incident missions according </w:t>
      </w:r>
      <w:r w:rsidR="000970D8">
        <w:t>to the</w:t>
      </w:r>
      <w:r w:rsidR="00D05832">
        <w:t xml:space="preserve"> greatest number of people </w:t>
      </w:r>
      <w:r w:rsidR="000970D8">
        <w:t>who could be saved</w:t>
      </w:r>
      <w:r w:rsidR="00D05832">
        <w:t xml:space="preserve">. </w:t>
      </w:r>
      <w:r w:rsidR="00CF4C3A" w:rsidRPr="00141171">
        <w:t xml:space="preserve"> </w:t>
      </w:r>
      <w:r w:rsidR="00843989">
        <w:t xml:space="preserve">These prioritization discussions will occur in the EOC Operations Section, with guidance from the EOC Director and input from other subject matter experts, including the </w:t>
      </w:r>
      <w:r w:rsidR="00754E50">
        <w:t xml:space="preserve">RMC and </w:t>
      </w:r>
      <w:r w:rsidR="00843989">
        <w:t>EOC Planning and Logistics Section Chiefs, as needed.</w:t>
      </w:r>
      <w:r w:rsidR="00794778">
        <w:t xml:space="preserve"> The priorities </w:t>
      </w:r>
      <w:r w:rsidR="0052578E">
        <w:t xml:space="preserve">will be incorporated into the objectives and tasks </w:t>
      </w:r>
      <w:r w:rsidR="003A7D5A">
        <w:t xml:space="preserve">captured in the EOC CAP. </w:t>
      </w:r>
      <w:r w:rsidR="00E66EE4">
        <w:t xml:space="preserve">If the </w:t>
      </w:r>
      <w:r w:rsidR="00CC6806">
        <w:t xml:space="preserve">EOC </w:t>
      </w:r>
      <w:r w:rsidR="00E66EE4">
        <w:t xml:space="preserve">Operations Section is unable to agree upon priorities or </w:t>
      </w:r>
      <w:proofErr w:type="gramStart"/>
      <w:r w:rsidR="00E66EE4">
        <w:t>is in need of</w:t>
      </w:r>
      <w:proofErr w:type="gramEnd"/>
      <w:r w:rsidR="00E66EE4">
        <w:t xml:space="preserve"> policy support </w:t>
      </w:r>
      <w:r w:rsidR="00231543">
        <w:t>for</w:t>
      </w:r>
      <w:r w:rsidR="00DE0FE6">
        <w:t xml:space="preserve"> </w:t>
      </w:r>
      <w:r w:rsidR="00C83610">
        <w:t>proposed actions, they will elevate the discussion to the Emergency Executive Board.</w:t>
      </w:r>
    </w:p>
    <w:p w14:paraId="141D0414" w14:textId="47446FFE" w:rsidR="00A264FB" w:rsidRPr="00833ACE" w:rsidRDefault="00A264FB" w:rsidP="00833ACE">
      <w:pPr>
        <w:pStyle w:val="Heading3"/>
      </w:pPr>
      <w:r w:rsidRPr="00833ACE">
        <w:lastRenderedPageBreak/>
        <w:t>Community Lifelines</w:t>
      </w:r>
    </w:p>
    <w:p w14:paraId="463E3EE8" w14:textId="14B82516" w:rsidR="00781C80" w:rsidRPr="009072AE" w:rsidRDefault="002242CD" w:rsidP="00833ACE">
      <w:pPr>
        <w:rPr>
          <w:rFonts w:asciiTheme="minorHAnsi" w:hAnsiTheme="minorHAnsi"/>
        </w:rPr>
      </w:pPr>
      <w:bookmarkStart w:id="26" w:name="_Toc513118312"/>
      <w:bookmarkEnd w:id="26"/>
      <w:r>
        <w:rPr>
          <w:rFonts w:asciiTheme="minorHAnsi" w:hAnsiTheme="minorHAnsi"/>
        </w:rPr>
        <w:t>Achieving i</w:t>
      </w:r>
      <w:r w:rsidR="00781C80">
        <w:rPr>
          <w:rFonts w:asciiTheme="minorHAnsi" w:hAnsiTheme="minorHAnsi"/>
        </w:rPr>
        <w:t xml:space="preserve">ncident stabilization will require </w:t>
      </w:r>
      <w:r w:rsidR="005447BD">
        <w:rPr>
          <w:rFonts w:asciiTheme="minorHAnsi" w:hAnsiTheme="minorHAnsi"/>
        </w:rPr>
        <w:t xml:space="preserve">coordinating the repair and restoration of </w:t>
      </w:r>
      <w:r w:rsidR="00781C80">
        <w:rPr>
          <w:rFonts w:asciiTheme="minorHAnsi" w:hAnsiTheme="minorHAnsi"/>
        </w:rPr>
        <w:t xml:space="preserve">complex systems with many interdependencies. The </w:t>
      </w:r>
      <w:r w:rsidR="009A67A9">
        <w:rPr>
          <w:rFonts w:asciiTheme="minorHAnsi" w:hAnsiTheme="minorHAnsi"/>
        </w:rPr>
        <w:t xml:space="preserve">National Response Framework </w:t>
      </w:r>
      <w:r w:rsidR="00D17652">
        <w:rPr>
          <w:rFonts w:asciiTheme="minorHAnsi" w:hAnsiTheme="minorHAnsi"/>
        </w:rPr>
        <w:t xml:space="preserve">includes </w:t>
      </w:r>
      <w:r w:rsidR="009A67A9">
        <w:rPr>
          <w:rFonts w:asciiTheme="minorHAnsi" w:hAnsiTheme="minorHAnsi"/>
        </w:rPr>
        <w:t>seven C</w:t>
      </w:r>
      <w:r w:rsidR="00781C80">
        <w:rPr>
          <w:rFonts w:asciiTheme="minorHAnsi" w:hAnsiTheme="minorHAnsi"/>
        </w:rPr>
        <w:t xml:space="preserve">ommunity </w:t>
      </w:r>
      <w:r w:rsidR="009A67A9">
        <w:rPr>
          <w:rFonts w:asciiTheme="minorHAnsi" w:hAnsiTheme="minorHAnsi"/>
        </w:rPr>
        <w:t>L</w:t>
      </w:r>
      <w:r w:rsidR="00781C80">
        <w:rPr>
          <w:rFonts w:asciiTheme="minorHAnsi" w:hAnsiTheme="minorHAnsi"/>
        </w:rPr>
        <w:t>ifelines</w:t>
      </w:r>
      <w:r w:rsidR="00D17652">
        <w:rPr>
          <w:rFonts w:asciiTheme="minorHAnsi" w:hAnsiTheme="minorHAnsi"/>
        </w:rPr>
        <w:t>,</w:t>
      </w:r>
      <w:r w:rsidR="00781C80">
        <w:rPr>
          <w:rFonts w:asciiTheme="minorHAnsi" w:hAnsiTheme="minorHAnsi"/>
        </w:rPr>
        <w:t xml:space="preserve"> </w:t>
      </w:r>
      <w:r w:rsidR="009A67A9">
        <w:rPr>
          <w:rFonts w:asciiTheme="minorHAnsi" w:hAnsiTheme="minorHAnsi"/>
        </w:rPr>
        <w:t xml:space="preserve">which </w:t>
      </w:r>
      <w:r w:rsidR="00781C80">
        <w:rPr>
          <w:rFonts w:asciiTheme="minorHAnsi" w:hAnsiTheme="minorHAnsi"/>
        </w:rPr>
        <w:t xml:space="preserve">describe the systems </w:t>
      </w:r>
      <w:r w:rsidR="00144D01">
        <w:rPr>
          <w:rFonts w:asciiTheme="minorHAnsi" w:hAnsiTheme="minorHAnsi"/>
        </w:rPr>
        <w:t xml:space="preserve">essential to human health and safety and </w:t>
      </w:r>
      <w:r w:rsidR="00781C80">
        <w:rPr>
          <w:rFonts w:asciiTheme="minorHAnsi" w:hAnsiTheme="minorHAnsi"/>
        </w:rPr>
        <w:t xml:space="preserve">necessary to </w:t>
      </w:r>
      <w:r w:rsidR="00E81014">
        <w:t>enable the continuous operation of government functions and critical business</w:t>
      </w:r>
      <w:r w:rsidR="00794778">
        <w:rPr>
          <w:rFonts w:asciiTheme="minorHAnsi" w:hAnsiTheme="minorHAnsi"/>
        </w:rPr>
        <w:t xml:space="preserve">. These lifelines </w:t>
      </w:r>
      <w:r w:rsidR="00801BBD">
        <w:rPr>
          <w:rFonts w:asciiTheme="minorHAnsi" w:hAnsiTheme="minorHAnsi"/>
        </w:rPr>
        <w:t xml:space="preserve">help </w:t>
      </w:r>
      <w:r w:rsidR="005447BD">
        <w:rPr>
          <w:rFonts w:asciiTheme="minorHAnsi" w:hAnsiTheme="minorHAnsi"/>
        </w:rPr>
        <w:t xml:space="preserve">incident </w:t>
      </w:r>
      <w:r w:rsidR="00801BBD">
        <w:rPr>
          <w:rFonts w:asciiTheme="minorHAnsi" w:hAnsiTheme="minorHAnsi"/>
        </w:rPr>
        <w:t xml:space="preserve">personnel </w:t>
      </w:r>
      <w:r w:rsidR="009072AE" w:rsidRPr="00833ACE">
        <w:rPr>
          <w:rFonts w:asciiTheme="minorHAnsi" w:hAnsiTheme="minorHAnsi"/>
        </w:rPr>
        <w:t>p</w:t>
      </w:r>
      <w:r w:rsidR="00781C80" w:rsidRPr="00833ACE">
        <w:rPr>
          <w:rFonts w:asciiTheme="minorHAnsi" w:hAnsiTheme="minorHAnsi"/>
        </w:rPr>
        <w:t xml:space="preserve">rioritize, sequence, and focus response efforts towards maintaining or restoring the most critical services and infrastructure. </w:t>
      </w:r>
      <w:r w:rsidR="00781C80">
        <w:rPr>
          <w:rFonts w:asciiTheme="minorHAnsi" w:hAnsiTheme="minorHAnsi"/>
        </w:rPr>
        <w:t>The Community Lifelines are:</w:t>
      </w:r>
    </w:p>
    <w:p w14:paraId="0600D489" w14:textId="77777777"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Safety and Security</w:t>
      </w:r>
    </w:p>
    <w:p w14:paraId="6A37BED4" w14:textId="1CADC53D"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Food, Water, Shelter</w:t>
      </w:r>
    </w:p>
    <w:p w14:paraId="2A5E44FF" w14:textId="77777777"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Health and Medical</w:t>
      </w:r>
    </w:p>
    <w:p w14:paraId="3A1EC6E1" w14:textId="77737A6E"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 xml:space="preserve">Energy (Power </w:t>
      </w:r>
      <w:r w:rsidR="00D17652">
        <w:rPr>
          <w:rFonts w:asciiTheme="minorHAnsi" w:hAnsiTheme="minorHAnsi"/>
        </w:rPr>
        <w:t>and</w:t>
      </w:r>
      <w:r w:rsidRPr="00833ACE">
        <w:rPr>
          <w:rFonts w:asciiTheme="minorHAnsi" w:hAnsiTheme="minorHAnsi"/>
        </w:rPr>
        <w:t xml:space="preserve"> Fuel)</w:t>
      </w:r>
    </w:p>
    <w:p w14:paraId="6CDBBB5A" w14:textId="77777777"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Communications</w:t>
      </w:r>
    </w:p>
    <w:p w14:paraId="5B04ECAD" w14:textId="77777777" w:rsidR="00781C80" w:rsidRPr="00833ACE" w:rsidRDefault="00781C80" w:rsidP="00833ACE">
      <w:pPr>
        <w:pStyle w:val="ListParagraph"/>
        <w:numPr>
          <w:ilvl w:val="0"/>
          <w:numId w:val="26"/>
        </w:numPr>
        <w:spacing w:before="0" w:after="0" w:line="240" w:lineRule="auto"/>
        <w:rPr>
          <w:rFonts w:asciiTheme="minorHAnsi" w:hAnsiTheme="minorHAnsi"/>
        </w:rPr>
      </w:pPr>
      <w:r w:rsidRPr="00833ACE">
        <w:rPr>
          <w:rFonts w:asciiTheme="minorHAnsi" w:hAnsiTheme="minorHAnsi"/>
        </w:rPr>
        <w:t>Transportation</w:t>
      </w:r>
    </w:p>
    <w:p w14:paraId="2E8EBA31" w14:textId="77777777" w:rsidR="00357A03" w:rsidRDefault="00781C80">
      <w:pPr>
        <w:pStyle w:val="ListParagraph"/>
        <w:numPr>
          <w:ilvl w:val="0"/>
          <w:numId w:val="26"/>
        </w:numPr>
        <w:spacing w:before="0" w:after="0" w:line="240" w:lineRule="auto"/>
        <w:rPr>
          <w:rFonts w:asciiTheme="minorHAnsi" w:hAnsiTheme="minorHAnsi"/>
        </w:rPr>
      </w:pPr>
      <w:r w:rsidRPr="00833ACE">
        <w:rPr>
          <w:rFonts w:asciiTheme="minorHAnsi" w:hAnsiTheme="minorHAnsi"/>
        </w:rPr>
        <w:t>Hazardous Materials</w:t>
      </w:r>
    </w:p>
    <w:p w14:paraId="5CA9096B" w14:textId="77777777" w:rsidR="00357A03" w:rsidRDefault="00357A03" w:rsidP="00357A03">
      <w:pPr>
        <w:spacing w:before="0" w:after="0" w:line="240" w:lineRule="auto"/>
        <w:rPr>
          <w:rFonts w:asciiTheme="minorHAnsi" w:hAnsiTheme="minorHAnsi"/>
        </w:rPr>
      </w:pPr>
    </w:p>
    <w:p w14:paraId="6299BE56" w14:textId="10F270E4" w:rsidR="00E51C90" w:rsidRPr="00833ACE" w:rsidRDefault="00357A03" w:rsidP="00833ACE">
      <w:pPr>
        <w:spacing w:before="0" w:after="0" w:line="240" w:lineRule="auto"/>
        <w:rPr>
          <w:rFonts w:asciiTheme="minorHAnsi" w:eastAsiaTheme="minorHAnsi" w:hAnsiTheme="minorHAnsi"/>
          <w:szCs w:val="24"/>
        </w:rPr>
      </w:pPr>
      <w:r w:rsidRPr="00833ACE">
        <w:rPr>
          <w:rFonts w:asciiTheme="minorHAnsi" w:hAnsiTheme="minorHAnsi"/>
        </w:rPr>
        <w:t xml:space="preserve">The status of these lifelines </w:t>
      </w:r>
      <w:r w:rsidR="00022F0F">
        <w:rPr>
          <w:rFonts w:asciiTheme="minorHAnsi" w:hAnsiTheme="minorHAnsi"/>
        </w:rPr>
        <w:t xml:space="preserve">will help decisionmakers develop </w:t>
      </w:r>
      <w:r w:rsidRPr="00833ACE">
        <w:rPr>
          <w:rFonts w:asciiTheme="minorHAnsi" w:hAnsiTheme="minorHAnsi"/>
        </w:rPr>
        <w:t>operational priorities</w:t>
      </w:r>
      <w:r w:rsidR="009E3BDA">
        <w:rPr>
          <w:rFonts w:asciiTheme="minorHAnsi" w:hAnsiTheme="minorHAnsi"/>
        </w:rPr>
        <w:t xml:space="preserve"> and identify gaps and limiting factors to addressing those priorities. </w:t>
      </w:r>
    </w:p>
    <w:p w14:paraId="2BC657DF" w14:textId="6FE41139" w:rsidR="003D304E" w:rsidRDefault="005F44E8" w:rsidP="005F44E8">
      <w:pPr>
        <w:pStyle w:val="Heading2"/>
      </w:pPr>
      <w:bookmarkStart w:id="27" w:name="_Toc27405084"/>
      <w:r>
        <w:t>Initial City Objectives For Ear</w:t>
      </w:r>
      <w:r w:rsidR="00A00F2F">
        <w:t>t</w:t>
      </w:r>
      <w:r>
        <w:t>hquake</w:t>
      </w:r>
      <w:bookmarkEnd w:id="27"/>
    </w:p>
    <w:p w14:paraId="504B1DBC" w14:textId="0C25E357" w:rsidR="003F10F4" w:rsidRDefault="003F10F4" w:rsidP="003F10F4">
      <w:r>
        <w:t xml:space="preserve">The City has captured anticipated initial </w:t>
      </w:r>
      <w:r w:rsidR="00E27A8E">
        <w:t>objectives and tasks</w:t>
      </w:r>
      <w:r>
        <w:t xml:space="preserve"> in the EOC Consolidated Action Plan (CAP), </w:t>
      </w:r>
      <w:r w:rsidRPr="00CA0046">
        <w:t xml:space="preserve">included as </w:t>
      </w:r>
      <w:r w:rsidR="001710E1" w:rsidRPr="00490BE7">
        <w:t xml:space="preserve">Appendix </w:t>
      </w:r>
      <w:r w:rsidR="00CA0046" w:rsidRPr="00CA0046">
        <w:t xml:space="preserve">1 </w:t>
      </w:r>
      <w:r w:rsidR="00E27A8E" w:rsidRPr="00CA0046">
        <w:t>of this</w:t>
      </w:r>
      <w:r w:rsidR="00E27A8E">
        <w:t xml:space="preserve"> plan</w:t>
      </w:r>
      <w:r>
        <w:t>. The CAP reflects incident management efforts such as controlling fires, providing emergency medical care</w:t>
      </w:r>
      <w:r w:rsidR="007F08E8">
        <w:t>,</w:t>
      </w:r>
      <w:r>
        <w:t xml:space="preserve"> and conducting rescues</w:t>
      </w:r>
      <w:r w:rsidR="007F08E8">
        <w:t>,</w:t>
      </w:r>
      <w:r>
        <w:t xml:space="preserve"> as well as consequence management activities such as sheltering and food and water distribution. </w:t>
      </w:r>
    </w:p>
    <w:p w14:paraId="42B32EBC" w14:textId="186B016D" w:rsidR="00EB7BC0" w:rsidRDefault="00EB7BC0" w:rsidP="00EB7BC0">
      <w:r>
        <w:t>Initial City objectives provide a starting point for the response and will be modified as needed</w:t>
      </w:r>
      <w:r w:rsidR="0008605E">
        <w:t>:</w:t>
      </w:r>
    </w:p>
    <w:p w14:paraId="684C1623" w14:textId="77777777"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Develop and maintain situational awareness to ensure unity of effort in City response and recovery operations</w:t>
      </w:r>
      <w:r w:rsidR="00C47281">
        <w:rPr>
          <w:rFonts w:asciiTheme="minorHAnsi" w:hAnsiTheme="minorHAnsi"/>
        </w:rPr>
        <w:t>;</w:t>
      </w:r>
    </w:p>
    <w:p w14:paraId="49FA399F" w14:textId="64DCB8C8"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 xml:space="preserve">Support a City-wide strategy for firefighting, </w:t>
      </w:r>
      <w:r w:rsidR="00B76605">
        <w:rPr>
          <w:rFonts w:asciiTheme="minorHAnsi" w:hAnsiTheme="minorHAnsi"/>
        </w:rPr>
        <w:t>e</w:t>
      </w:r>
      <w:r w:rsidR="00B76605" w:rsidRPr="00293A16">
        <w:rPr>
          <w:rFonts w:asciiTheme="minorHAnsi" w:hAnsiTheme="minorHAnsi"/>
        </w:rPr>
        <w:t xml:space="preserve">mergency </w:t>
      </w:r>
      <w:r w:rsidR="00B76605">
        <w:rPr>
          <w:rFonts w:asciiTheme="minorHAnsi" w:hAnsiTheme="minorHAnsi"/>
        </w:rPr>
        <w:t>m</w:t>
      </w:r>
      <w:r w:rsidR="00B76605" w:rsidRPr="00293A16">
        <w:rPr>
          <w:rFonts w:asciiTheme="minorHAnsi" w:hAnsiTheme="minorHAnsi"/>
        </w:rPr>
        <w:t xml:space="preserve">edical </w:t>
      </w:r>
      <w:r w:rsidR="00B76605">
        <w:rPr>
          <w:rFonts w:asciiTheme="minorHAnsi" w:hAnsiTheme="minorHAnsi"/>
        </w:rPr>
        <w:t>s</w:t>
      </w:r>
      <w:r w:rsidR="00B76605" w:rsidRPr="00293A16">
        <w:rPr>
          <w:rFonts w:asciiTheme="minorHAnsi" w:hAnsiTheme="minorHAnsi"/>
        </w:rPr>
        <w:t>ervice</w:t>
      </w:r>
      <w:r w:rsidRPr="00293A16">
        <w:rPr>
          <w:rFonts w:asciiTheme="minorHAnsi" w:hAnsiTheme="minorHAnsi"/>
        </w:rPr>
        <w:t>, rescue and hazardous material response with Seattle Fire Department as the lead agency</w:t>
      </w:r>
      <w:r w:rsidR="00C47281">
        <w:rPr>
          <w:rFonts w:asciiTheme="minorHAnsi" w:hAnsiTheme="minorHAnsi"/>
        </w:rPr>
        <w:t>;</w:t>
      </w:r>
    </w:p>
    <w:p w14:paraId="1F815ABC" w14:textId="77777777"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Execute a damage assessment plan</w:t>
      </w:r>
      <w:r w:rsidR="00C47281">
        <w:rPr>
          <w:rFonts w:asciiTheme="minorHAnsi" w:hAnsiTheme="minorHAnsi"/>
        </w:rPr>
        <w:t>;</w:t>
      </w:r>
    </w:p>
    <w:p w14:paraId="4082AD32" w14:textId="77777777"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Stabilize essential lifelines to support City operations and the community</w:t>
      </w:r>
      <w:r w:rsidR="00C47281">
        <w:rPr>
          <w:rFonts w:asciiTheme="minorHAnsi" w:hAnsiTheme="minorHAnsi"/>
        </w:rPr>
        <w:t>;</w:t>
      </w:r>
    </w:p>
    <w:p w14:paraId="703B3B44" w14:textId="02A9B6A3"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Establish shelter capacity in coordination with regional efforts</w:t>
      </w:r>
      <w:r w:rsidR="00C47281">
        <w:rPr>
          <w:rFonts w:asciiTheme="minorHAnsi" w:hAnsiTheme="minorHAnsi"/>
        </w:rPr>
        <w:t>;</w:t>
      </w:r>
    </w:p>
    <w:p w14:paraId="2B5D9352" w14:textId="43D046DC" w:rsidR="00293A16" w:rsidRPr="00293A16"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 xml:space="preserve">Provide timely and reliable information </w:t>
      </w:r>
      <w:r w:rsidR="00237525">
        <w:rPr>
          <w:rFonts w:asciiTheme="minorHAnsi" w:hAnsiTheme="minorHAnsi"/>
        </w:rPr>
        <w:t xml:space="preserve">to the public </w:t>
      </w:r>
      <w:r w:rsidRPr="00293A16">
        <w:rPr>
          <w:rFonts w:asciiTheme="minorHAnsi" w:hAnsiTheme="minorHAnsi"/>
        </w:rPr>
        <w:t>about response and recovery efforts and protective actions</w:t>
      </w:r>
      <w:r w:rsidR="00C47281">
        <w:rPr>
          <w:rFonts w:asciiTheme="minorHAnsi" w:hAnsiTheme="minorHAnsi"/>
        </w:rPr>
        <w:t>; and</w:t>
      </w:r>
    </w:p>
    <w:p w14:paraId="19520615" w14:textId="5711A84D" w:rsidR="008E2EE4" w:rsidRPr="00A10043" w:rsidRDefault="00293A16" w:rsidP="00833ACE">
      <w:pPr>
        <w:pStyle w:val="ListParagraph"/>
        <w:keepNext w:val="0"/>
        <w:widowControl w:val="0"/>
        <w:numPr>
          <w:ilvl w:val="0"/>
          <w:numId w:val="28"/>
        </w:numPr>
        <w:spacing w:before="0" w:after="0" w:line="240" w:lineRule="auto"/>
        <w:rPr>
          <w:rFonts w:asciiTheme="minorHAnsi" w:hAnsiTheme="minorHAnsi"/>
        </w:rPr>
      </w:pPr>
      <w:r w:rsidRPr="00293A16">
        <w:rPr>
          <w:rFonts w:asciiTheme="minorHAnsi" w:hAnsiTheme="minorHAnsi"/>
        </w:rPr>
        <w:t>Identify and address policy issues in a timely manner.</w:t>
      </w:r>
    </w:p>
    <w:p w14:paraId="3CA7CD73" w14:textId="77777777" w:rsidR="00A302F9" w:rsidRDefault="00A302F9" w:rsidP="00A302F9">
      <w:pPr>
        <w:pStyle w:val="Heading2"/>
      </w:pPr>
      <w:bookmarkStart w:id="28" w:name="_Toc27405085"/>
      <w:r>
        <w:t>Immediate Response</w:t>
      </w:r>
      <w:bookmarkEnd w:id="28"/>
    </w:p>
    <w:p w14:paraId="0C8187E0" w14:textId="3D0C5B75" w:rsidR="00A302F9" w:rsidRPr="00F3524C" w:rsidRDefault="00A302F9" w:rsidP="00A302F9">
      <w:pPr>
        <w:spacing w:before="0"/>
        <w:rPr>
          <w:rFonts w:asciiTheme="minorHAnsi" w:hAnsiTheme="minorHAnsi"/>
        </w:rPr>
      </w:pPr>
      <w:r>
        <w:rPr>
          <w:rFonts w:asciiTheme="minorHAnsi" w:hAnsiTheme="minorHAnsi"/>
        </w:rPr>
        <w:t>Many departments have their own triggers for assessing infrastructure or activating other parts of their earthquake plans. Although shaking can vary widely across the City and region, in general, if staff experience an earthquake that causes pictures to swing out of place or objects to fall off shelves in their homes or places of work, they should assume a City-wide response is underway and respond accordingly. Additionally, staff who live a considerable distance from</w:t>
      </w:r>
      <w:r w:rsidRPr="00133D2C">
        <w:rPr>
          <w:rFonts w:asciiTheme="minorHAnsi" w:hAnsiTheme="minorHAnsi"/>
        </w:rPr>
        <w:t xml:space="preserve"> the </w:t>
      </w:r>
      <w:r>
        <w:rPr>
          <w:rFonts w:asciiTheme="minorHAnsi" w:hAnsiTheme="minorHAnsi"/>
        </w:rPr>
        <w:t xml:space="preserve">City might not feel any shaking at all. These staff may initially become aware of the </w:t>
      </w:r>
      <w:r w:rsidRPr="00133D2C">
        <w:rPr>
          <w:rFonts w:asciiTheme="minorHAnsi" w:hAnsiTheme="minorHAnsi"/>
        </w:rPr>
        <w:t xml:space="preserve">earthquake </w:t>
      </w:r>
      <w:r>
        <w:rPr>
          <w:rFonts w:asciiTheme="minorHAnsi" w:hAnsiTheme="minorHAnsi"/>
        </w:rPr>
        <w:t xml:space="preserve">due to media </w:t>
      </w:r>
      <w:r w:rsidRPr="00133D2C">
        <w:rPr>
          <w:rFonts w:asciiTheme="minorHAnsi" w:hAnsiTheme="minorHAnsi"/>
        </w:rPr>
        <w:t xml:space="preserve">reports or </w:t>
      </w:r>
      <w:r>
        <w:rPr>
          <w:rFonts w:asciiTheme="minorHAnsi" w:hAnsiTheme="minorHAnsi"/>
        </w:rPr>
        <w:t xml:space="preserve">a staff notification. </w:t>
      </w:r>
      <w:r w:rsidR="00C365C7">
        <w:rPr>
          <w:rFonts w:asciiTheme="minorHAnsi" w:hAnsiTheme="minorHAnsi"/>
        </w:rPr>
        <w:t>The following protocol should be followed o</w:t>
      </w:r>
      <w:r>
        <w:rPr>
          <w:rFonts w:asciiTheme="minorHAnsi" w:hAnsiTheme="minorHAnsi"/>
        </w:rPr>
        <w:t xml:space="preserve">nce staff are aware of a </w:t>
      </w:r>
      <w:r w:rsidRPr="00133D2C">
        <w:rPr>
          <w:rFonts w:asciiTheme="minorHAnsi" w:hAnsiTheme="minorHAnsi"/>
        </w:rPr>
        <w:t xml:space="preserve">significant </w:t>
      </w:r>
      <w:r>
        <w:rPr>
          <w:rFonts w:asciiTheme="minorHAnsi" w:hAnsiTheme="minorHAnsi"/>
        </w:rPr>
        <w:t xml:space="preserve">earthquake </w:t>
      </w:r>
      <w:r w:rsidRPr="00133D2C">
        <w:rPr>
          <w:rFonts w:asciiTheme="minorHAnsi" w:hAnsiTheme="minorHAnsi"/>
        </w:rPr>
        <w:t xml:space="preserve">in </w:t>
      </w:r>
      <w:r>
        <w:rPr>
          <w:rFonts w:asciiTheme="minorHAnsi" w:hAnsiTheme="minorHAnsi"/>
        </w:rPr>
        <w:t xml:space="preserve">Seattle: </w:t>
      </w:r>
      <w:r>
        <w:rPr>
          <w:rFonts w:asciiTheme="minorHAnsi" w:hAnsiTheme="minorHAnsi"/>
        </w:rPr>
        <w:tab/>
      </w:r>
    </w:p>
    <w:p w14:paraId="604660B5" w14:textId="1E1D63DC" w:rsidR="00A302F9" w:rsidRDefault="00A302F9" w:rsidP="00A302F9">
      <w:pPr>
        <w:pStyle w:val="ListParagraph"/>
        <w:numPr>
          <w:ilvl w:val="0"/>
          <w:numId w:val="28"/>
        </w:numPr>
        <w:spacing w:before="0" w:after="0" w:line="240" w:lineRule="auto"/>
        <w:rPr>
          <w:rFonts w:asciiTheme="minorHAnsi" w:hAnsiTheme="minorHAnsi"/>
        </w:rPr>
      </w:pPr>
      <w:r w:rsidRPr="00B055DD">
        <w:rPr>
          <w:rFonts w:asciiTheme="minorHAnsi" w:hAnsiTheme="minorHAnsi"/>
          <w:b/>
          <w:bCs/>
        </w:rPr>
        <w:lastRenderedPageBreak/>
        <w:t>EOC Department Representatives and Office of Emergency Management</w:t>
      </w:r>
      <w:r w:rsidRPr="00F3524C">
        <w:rPr>
          <w:rFonts w:asciiTheme="minorHAnsi" w:hAnsiTheme="minorHAnsi"/>
        </w:rPr>
        <w:t xml:space="preserve"> </w:t>
      </w:r>
      <w:r>
        <w:rPr>
          <w:rFonts w:asciiTheme="minorHAnsi" w:hAnsiTheme="minorHAnsi"/>
        </w:rPr>
        <w:t>staff</w:t>
      </w:r>
      <w:r w:rsidRPr="00F3524C">
        <w:rPr>
          <w:rFonts w:asciiTheme="minorHAnsi" w:hAnsiTheme="minorHAnsi"/>
        </w:rPr>
        <w:t xml:space="preserve"> </w:t>
      </w:r>
      <w:r w:rsidR="00256CEE">
        <w:rPr>
          <w:rFonts w:asciiTheme="minorHAnsi" w:hAnsiTheme="minorHAnsi"/>
        </w:rPr>
        <w:t>should</w:t>
      </w:r>
      <w:r w:rsidR="00256CEE" w:rsidRPr="00F3524C">
        <w:rPr>
          <w:rFonts w:asciiTheme="minorHAnsi" w:hAnsiTheme="minorHAnsi"/>
        </w:rPr>
        <w:t xml:space="preserve"> </w:t>
      </w:r>
      <w:r w:rsidRPr="00F3524C">
        <w:rPr>
          <w:rFonts w:asciiTheme="minorHAnsi" w:hAnsiTheme="minorHAnsi"/>
        </w:rPr>
        <w:t>automatically respond to activate the Emergency Operations Center</w:t>
      </w:r>
      <w:r>
        <w:rPr>
          <w:rFonts w:asciiTheme="minorHAnsi" w:hAnsiTheme="minorHAnsi"/>
        </w:rPr>
        <w:t xml:space="preserve">, </w:t>
      </w:r>
      <w:r w:rsidRPr="00B055DD">
        <w:rPr>
          <w:rFonts w:asciiTheme="minorHAnsi" w:hAnsiTheme="minorHAnsi"/>
          <w:i/>
          <w:iCs/>
        </w:rPr>
        <w:t xml:space="preserve">unless they receive </w:t>
      </w:r>
      <w:r>
        <w:rPr>
          <w:rFonts w:asciiTheme="minorHAnsi" w:hAnsiTheme="minorHAnsi"/>
          <w:i/>
          <w:iCs/>
        </w:rPr>
        <w:t>notification</w:t>
      </w:r>
      <w:r w:rsidRPr="00B055DD">
        <w:rPr>
          <w:rFonts w:asciiTheme="minorHAnsi" w:hAnsiTheme="minorHAnsi"/>
          <w:i/>
          <w:iCs/>
        </w:rPr>
        <w:t xml:space="preserve"> telling them </w:t>
      </w:r>
      <w:r>
        <w:rPr>
          <w:rFonts w:asciiTheme="minorHAnsi" w:hAnsiTheme="minorHAnsi"/>
          <w:i/>
          <w:iCs/>
        </w:rPr>
        <w:t xml:space="preserve">otherwise. </w:t>
      </w:r>
    </w:p>
    <w:p w14:paraId="06F8F2C6" w14:textId="33A3F9AC" w:rsidR="00A302F9" w:rsidRDefault="00A302F9" w:rsidP="00A302F9">
      <w:pPr>
        <w:pStyle w:val="ListParagraph"/>
        <w:numPr>
          <w:ilvl w:val="0"/>
          <w:numId w:val="28"/>
        </w:numPr>
        <w:spacing w:before="0" w:after="0" w:line="240" w:lineRule="auto"/>
        <w:rPr>
          <w:rFonts w:asciiTheme="minorHAnsi" w:hAnsiTheme="minorHAnsi"/>
        </w:rPr>
      </w:pPr>
      <w:r>
        <w:rPr>
          <w:rFonts w:asciiTheme="minorHAnsi" w:hAnsiTheme="minorHAnsi"/>
          <w:b/>
          <w:bCs/>
        </w:rPr>
        <w:t xml:space="preserve">All other staff should follow the processes in their </w:t>
      </w:r>
      <w:r w:rsidRPr="00B055DD">
        <w:rPr>
          <w:rFonts w:asciiTheme="minorHAnsi" w:hAnsiTheme="minorHAnsi"/>
          <w:b/>
          <w:bCs/>
        </w:rPr>
        <w:t xml:space="preserve">Departmental </w:t>
      </w:r>
      <w:r w:rsidR="00921A76">
        <w:rPr>
          <w:rFonts w:asciiTheme="minorHAnsi" w:hAnsiTheme="minorHAnsi"/>
          <w:b/>
          <w:bCs/>
        </w:rPr>
        <w:t>Continuity of Operations Plan</w:t>
      </w:r>
      <w:r w:rsidR="002773EB">
        <w:rPr>
          <w:rFonts w:asciiTheme="minorHAnsi" w:hAnsiTheme="minorHAnsi"/>
          <w:b/>
          <w:bCs/>
        </w:rPr>
        <w:t xml:space="preserve">s </w:t>
      </w:r>
      <w:r w:rsidR="00921A76">
        <w:rPr>
          <w:rFonts w:asciiTheme="minorHAnsi" w:hAnsiTheme="minorHAnsi"/>
          <w:b/>
          <w:bCs/>
        </w:rPr>
        <w:t>(COOP)</w:t>
      </w:r>
      <w:r>
        <w:rPr>
          <w:rFonts w:asciiTheme="minorHAnsi" w:hAnsiTheme="minorHAnsi"/>
          <w:b/>
          <w:bCs/>
        </w:rPr>
        <w:t xml:space="preserve">. </w:t>
      </w:r>
      <w:r>
        <w:rPr>
          <w:rFonts w:asciiTheme="minorHAnsi" w:hAnsiTheme="minorHAnsi"/>
        </w:rPr>
        <w:t xml:space="preserve">COOP plans describe how staff should notify their department on their status/availability and when/where they should report to work (e.g. whether they should come in immediately, wait until their next normal shift, or plan to work from an alternate site). Staff whose responsibilities require them to physically come in, but who are unable to make it to their designated reporting location, should report to the nearest City </w:t>
      </w:r>
      <w:r w:rsidR="00774064">
        <w:rPr>
          <w:rFonts w:asciiTheme="minorHAnsi" w:hAnsiTheme="minorHAnsi"/>
        </w:rPr>
        <w:t xml:space="preserve">workforce </w:t>
      </w:r>
      <w:r>
        <w:rPr>
          <w:rFonts w:asciiTheme="minorHAnsi" w:hAnsiTheme="minorHAnsi"/>
        </w:rPr>
        <w:t xml:space="preserve">rallying point. </w:t>
      </w:r>
    </w:p>
    <w:p w14:paraId="17864271" w14:textId="264C2A1A" w:rsidR="00A302F9" w:rsidRPr="00B055DD" w:rsidRDefault="00BF19DD" w:rsidP="00A302F9">
      <w:pPr>
        <w:pStyle w:val="Heading3"/>
      </w:pPr>
      <w:r>
        <w:t>Workforce</w:t>
      </w:r>
      <w:r w:rsidRPr="00B055DD">
        <w:t xml:space="preserve"> </w:t>
      </w:r>
      <w:r w:rsidR="00A302F9" w:rsidRPr="00B055DD">
        <w:t xml:space="preserve">Rallying Points </w:t>
      </w:r>
    </w:p>
    <w:p w14:paraId="14AF987C" w14:textId="0D9E52FB" w:rsidR="00A302F9" w:rsidRPr="00133D2C" w:rsidRDefault="00A302F9" w:rsidP="00D8259B">
      <w:pPr>
        <w:spacing w:line="240" w:lineRule="auto"/>
        <w:rPr>
          <w:rFonts w:eastAsia="Times New Roman"/>
        </w:rPr>
      </w:pPr>
      <w:r>
        <w:rPr>
          <w:rFonts w:asciiTheme="minorHAnsi" w:hAnsiTheme="minorHAnsi"/>
        </w:rPr>
        <w:t>Given the potential for severe transportation and communications challenges after a major earthquake, the City has designated “</w:t>
      </w:r>
      <w:r w:rsidR="00BF19DD">
        <w:rPr>
          <w:rFonts w:asciiTheme="minorHAnsi" w:hAnsiTheme="minorHAnsi"/>
        </w:rPr>
        <w:t xml:space="preserve">Workforce </w:t>
      </w:r>
      <w:r>
        <w:rPr>
          <w:rFonts w:asciiTheme="minorHAnsi" w:hAnsiTheme="minorHAnsi"/>
        </w:rPr>
        <w:t xml:space="preserve">Rallying Points” across the City. </w:t>
      </w:r>
      <w:r>
        <w:rPr>
          <w:rFonts w:eastAsia="Times New Roman"/>
        </w:rPr>
        <w:t xml:space="preserve">Staff who know their assignments and have the resources they need to conduct them should report directly to their assignment, not to a rallying point.  </w:t>
      </w:r>
      <w:r>
        <w:rPr>
          <w:rFonts w:asciiTheme="minorHAnsi" w:hAnsiTheme="minorHAnsi"/>
        </w:rPr>
        <w:t xml:space="preserve">City personnel who </w:t>
      </w:r>
      <w:r w:rsidRPr="000E3F57">
        <w:rPr>
          <w:rFonts w:asciiTheme="minorHAnsi" w:hAnsiTheme="minorHAnsi"/>
        </w:rPr>
        <w:t xml:space="preserve">are </w:t>
      </w:r>
      <w:r w:rsidRPr="006F0A42">
        <w:rPr>
          <w:rFonts w:asciiTheme="minorHAnsi" w:hAnsiTheme="minorHAnsi"/>
          <w:i/>
        </w:rPr>
        <w:t>unable to make it to their designated emergency work location</w:t>
      </w:r>
      <w:r>
        <w:rPr>
          <w:rFonts w:asciiTheme="minorHAnsi" w:hAnsiTheme="minorHAnsi"/>
        </w:rPr>
        <w:t xml:space="preserve"> should report in to one of the </w:t>
      </w:r>
      <w:r w:rsidRPr="000A61E1">
        <w:rPr>
          <w:rFonts w:asciiTheme="minorHAnsi" w:hAnsiTheme="minorHAnsi"/>
        </w:rPr>
        <w:t xml:space="preserve">below City </w:t>
      </w:r>
      <w:proofErr w:type="gramStart"/>
      <w:r w:rsidR="00774064">
        <w:rPr>
          <w:rFonts w:asciiTheme="minorHAnsi" w:hAnsiTheme="minorHAnsi"/>
        </w:rPr>
        <w:t>workforce</w:t>
      </w:r>
      <w:proofErr w:type="gramEnd"/>
      <w:r w:rsidR="00774064" w:rsidRPr="000A61E1">
        <w:rPr>
          <w:rFonts w:asciiTheme="minorHAnsi" w:hAnsiTheme="minorHAnsi"/>
        </w:rPr>
        <w:t xml:space="preserve"> </w:t>
      </w:r>
      <w:r w:rsidRPr="000A61E1">
        <w:rPr>
          <w:rFonts w:asciiTheme="minorHAnsi" w:hAnsiTheme="minorHAnsi"/>
        </w:rPr>
        <w:t xml:space="preserve">rallying points: </w:t>
      </w:r>
    </w:p>
    <w:p w14:paraId="2F797FB3" w14:textId="688CB162" w:rsidR="00A302F9" w:rsidRDefault="00A302F9" w:rsidP="00133D2C">
      <w:pPr>
        <w:pStyle w:val="ListParagraph"/>
        <w:numPr>
          <w:ilvl w:val="0"/>
          <w:numId w:val="115"/>
        </w:numPr>
        <w:spacing w:before="0" w:after="0"/>
        <w:rPr>
          <w:rFonts w:asciiTheme="minorHAnsi" w:hAnsiTheme="minorHAnsi"/>
        </w:rPr>
      </w:pPr>
      <w:r>
        <w:rPr>
          <w:rFonts w:asciiTheme="minorHAnsi" w:hAnsiTheme="minorHAnsi"/>
        </w:rPr>
        <w:t xml:space="preserve">Northwest </w:t>
      </w:r>
      <w:r w:rsidRPr="00D90CAD">
        <w:rPr>
          <w:rFonts w:asciiTheme="minorHAnsi" w:hAnsiTheme="minorHAnsi"/>
        </w:rPr>
        <w:t>(</w:t>
      </w:r>
      <w:r>
        <w:rPr>
          <w:rFonts w:asciiTheme="minorHAnsi" w:hAnsiTheme="minorHAnsi"/>
        </w:rPr>
        <w:t>N</w:t>
      </w:r>
      <w:r w:rsidRPr="00D90CAD">
        <w:rPr>
          <w:rFonts w:asciiTheme="minorHAnsi" w:hAnsiTheme="minorHAnsi"/>
        </w:rPr>
        <w:t>orth of canal, west of I-5)</w:t>
      </w:r>
      <w:r>
        <w:rPr>
          <w:rFonts w:asciiTheme="minorHAnsi" w:hAnsiTheme="minorHAnsi"/>
        </w:rPr>
        <w:t xml:space="preserve">: </w:t>
      </w:r>
      <w:r w:rsidR="00EB1FED">
        <w:rPr>
          <w:rFonts w:asciiTheme="minorHAnsi" w:hAnsiTheme="minorHAnsi"/>
        </w:rPr>
        <w:t>North Transfer Station</w:t>
      </w:r>
    </w:p>
    <w:p w14:paraId="6324C7C6" w14:textId="787DDADC" w:rsidR="00A302F9" w:rsidRDefault="00A302F9" w:rsidP="00133D2C">
      <w:pPr>
        <w:pStyle w:val="ListParagraph"/>
        <w:numPr>
          <w:ilvl w:val="0"/>
          <w:numId w:val="115"/>
        </w:numPr>
        <w:spacing w:before="0" w:after="0"/>
        <w:rPr>
          <w:rFonts w:asciiTheme="minorHAnsi" w:hAnsiTheme="minorHAnsi"/>
        </w:rPr>
      </w:pPr>
      <w:r>
        <w:rPr>
          <w:rFonts w:asciiTheme="minorHAnsi" w:hAnsiTheme="minorHAnsi"/>
        </w:rPr>
        <w:t xml:space="preserve">Northeast </w:t>
      </w:r>
      <w:r w:rsidRPr="00D90CAD">
        <w:rPr>
          <w:rFonts w:asciiTheme="minorHAnsi" w:hAnsiTheme="minorHAnsi"/>
        </w:rPr>
        <w:t>(North of canal, East of I-5)</w:t>
      </w:r>
      <w:r>
        <w:rPr>
          <w:rFonts w:asciiTheme="minorHAnsi" w:hAnsiTheme="minorHAnsi"/>
        </w:rPr>
        <w:t xml:space="preserve">: </w:t>
      </w:r>
      <w:r w:rsidR="00503762">
        <w:rPr>
          <w:rFonts w:asciiTheme="minorHAnsi" w:hAnsiTheme="minorHAnsi"/>
        </w:rPr>
        <w:t>Lake City</w:t>
      </w:r>
      <w:r w:rsidR="0067425C">
        <w:rPr>
          <w:rFonts w:asciiTheme="minorHAnsi" w:hAnsiTheme="minorHAnsi"/>
        </w:rPr>
        <w:t xml:space="preserve"> Service Center</w:t>
      </w:r>
    </w:p>
    <w:p w14:paraId="1510D74A" w14:textId="54D102D7" w:rsidR="00A302F9" w:rsidRDefault="00A302F9" w:rsidP="00133D2C">
      <w:pPr>
        <w:pStyle w:val="ListParagraph"/>
        <w:numPr>
          <w:ilvl w:val="0"/>
          <w:numId w:val="115"/>
        </w:numPr>
        <w:spacing w:before="0" w:after="0"/>
        <w:rPr>
          <w:rFonts w:asciiTheme="minorHAnsi" w:hAnsiTheme="minorHAnsi"/>
        </w:rPr>
      </w:pPr>
      <w:r>
        <w:rPr>
          <w:rFonts w:asciiTheme="minorHAnsi" w:hAnsiTheme="minorHAnsi"/>
        </w:rPr>
        <w:t xml:space="preserve">Central </w:t>
      </w:r>
      <w:r w:rsidRPr="00D90CAD">
        <w:rPr>
          <w:rFonts w:asciiTheme="minorHAnsi" w:hAnsiTheme="minorHAnsi"/>
        </w:rPr>
        <w:t>(West of I-5, East of Magnolia and West Seattle)</w:t>
      </w:r>
      <w:r>
        <w:rPr>
          <w:rFonts w:asciiTheme="minorHAnsi" w:hAnsiTheme="minorHAnsi"/>
        </w:rPr>
        <w:t xml:space="preserve">: </w:t>
      </w:r>
      <w:r w:rsidR="0067425C">
        <w:rPr>
          <w:rFonts w:asciiTheme="minorHAnsi" w:hAnsiTheme="minorHAnsi"/>
        </w:rPr>
        <w:t>Seattle Center</w:t>
      </w:r>
    </w:p>
    <w:p w14:paraId="421FFBFD" w14:textId="7166C4E6" w:rsidR="00A302F9" w:rsidRDefault="00A302F9" w:rsidP="00A302F9">
      <w:pPr>
        <w:pStyle w:val="ListParagraph"/>
        <w:numPr>
          <w:ilvl w:val="0"/>
          <w:numId w:val="115"/>
        </w:numPr>
        <w:spacing w:before="0" w:after="0"/>
        <w:rPr>
          <w:rFonts w:asciiTheme="minorHAnsi" w:hAnsiTheme="minorHAnsi"/>
        </w:rPr>
      </w:pPr>
      <w:r>
        <w:rPr>
          <w:rFonts w:asciiTheme="minorHAnsi" w:hAnsiTheme="minorHAnsi"/>
        </w:rPr>
        <w:t xml:space="preserve">West: </w:t>
      </w:r>
      <w:r w:rsidR="0067425C">
        <w:rPr>
          <w:rFonts w:asciiTheme="minorHAnsi" w:hAnsiTheme="minorHAnsi"/>
        </w:rPr>
        <w:t>South Seattle Stadium/Camp Long</w:t>
      </w:r>
    </w:p>
    <w:p w14:paraId="6012E509" w14:textId="0F421718" w:rsidR="00A302F9" w:rsidRDefault="0067425C" w:rsidP="00A302F9">
      <w:pPr>
        <w:pStyle w:val="ListParagraph"/>
        <w:numPr>
          <w:ilvl w:val="0"/>
          <w:numId w:val="115"/>
        </w:numPr>
        <w:spacing w:before="0" w:after="0"/>
        <w:rPr>
          <w:rFonts w:asciiTheme="minorHAnsi" w:hAnsiTheme="minorHAnsi"/>
        </w:rPr>
      </w:pPr>
      <w:r>
        <w:rPr>
          <w:rFonts w:asciiTheme="minorHAnsi" w:hAnsiTheme="minorHAnsi"/>
        </w:rPr>
        <w:t xml:space="preserve">Central </w:t>
      </w:r>
      <w:r w:rsidR="00A302F9">
        <w:rPr>
          <w:rFonts w:asciiTheme="minorHAnsi" w:hAnsiTheme="minorHAnsi"/>
        </w:rPr>
        <w:t xml:space="preserve">East </w:t>
      </w:r>
      <w:r w:rsidR="00A302F9" w:rsidRPr="00840F85">
        <w:rPr>
          <w:rFonts w:asciiTheme="minorHAnsi" w:hAnsiTheme="minorHAnsi"/>
        </w:rPr>
        <w:t xml:space="preserve">(South of the canal, </w:t>
      </w:r>
      <w:r>
        <w:rPr>
          <w:rFonts w:asciiTheme="minorHAnsi" w:hAnsiTheme="minorHAnsi"/>
        </w:rPr>
        <w:t xml:space="preserve">North of 90, </w:t>
      </w:r>
      <w:r w:rsidR="00A302F9" w:rsidRPr="00840F85">
        <w:rPr>
          <w:rFonts w:asciiTheme="minorHAnsi" w:hAnsiTheme="minorHAnsi"/>
        </w:rPr>
        <w:t xml:space="preserve">east of </w:t>
      </w:r>
      <w:r>
        <w:rPr>
          <w:rFonts w:asciiTheme="minorHAnsi" w:hAnsiTheme="minorHAnsi"/>
        </w:rPr>
        <w:t>I</w:t>
      </w:r>
      <w:r w:rsidR="00A302F9" w:rsidRPr="00840F85">
        <w:rPr>
          <w:rFonts w:asciiTheme="minorHAnsi" w:hAnsiTheme="minorHAnsi"/>
        </w:rPr>
        <w:t>-5)</w:t>
      </w:r>
      <w:r w:rsidR="00A302F9">
        <w:rPr>
          <w:rFonts w:asciiTheme="minorHAnsi" w:hAnsiTheme="minorHAnsi"/>
        </w:rPr>
        <w:t xml:space="preserve">: </w:t>
      </w:r>
      <w:r w:rsidR="00C06B4D">
        <w:rPr>
          <w:rFonts w:asciiTheme="minorHAnsi" w:hAnsiTheme="minorHAnsi"/>
        </w:rPr>
        <w:t>Cal Anderson Park</w:t>
      </w:r>
      <w:r w:rsidR="00662156">
        <w:rPr>
          <w:rFonts w:asciiTheme="minorHAnsi" w:hAnsiTheme="minorHAnsi"/>
        </w:rPr>
        <w:t xml:space="preserve"> Shelter House</w:t>
      </w:r>
    </w:p>
    <w:p w14:paraId="443D5BA3" w14:textId="2CA5DFBB" w:rsidR="0067425C" w:rsidRDefault="0067425C" w:rsidP="00A302F9">
      <w:pPr>
        <w:pStyle w:val="ListParagraph"/>
        <w:numPr>
          <w:ilvl w:val="0"/>
          <w:numId w:val="115"/>
        </w:numPr>
        <w:spacing w:before="0" w:after="0"/>
        <w:rPr>
          <w:rFonts w:asciiTheme="minorHAnsi" w:hAnsiTheme="minorHAnsi"/>
        </w:rPr>
      </w:pPr>
      <w:r>
        <w:rPr>
          <w:rFonts w:asciiTheme="minorHAnsi" w:hAnsiTheme="minorHAnsi"/>
        </w:rPr>
        <w:t>South East (South of I-90, east of I-5): Jefferson Park Community Center</w:t>
      </w:r>
    </w:p>
    <w:p w14:paraId="4FE97916" w14:textId="16F4D445" w:rsidR="00A302F9" w:rsidRDefault="00A302F9" w:rsidP="00A302F9">
      <w:pPr>
        <w:pStyle w:val="ListParagraph"/>
        <w:numPr>
          <w:ilvl w:val="0"/>
          <w:numId w:val="115"/>
        </w:numPr>
        <w:spacing w:before="0" w:after="0"/>
        <w:rPr>
          <w:rFonts w:asciiTheme="minorHAnsi" w:hAnsiTheme="minorHAnsi"/>
        </w:rPr>
      </w:pPr>
      <w:r>
        <w:rPr>
          <w:rFonts w:asciiTheme="minorHAnsi" w:hAnsiTheme="minorHAnsi"/>
        </w:rPr>
        <w:t xml:space="preserve">Magnolia: </w:t>
      </w:r>
      <w:r w:rsidR="0067425C">
        <w:rPr>
          <w:rFonts w:asciiTheme="minorHAnsi" w:hAnsiTheme="minorHAnsi"/>
        </w:rPr>
        <w:t>Magnolia Community Center</w:t>
      </w:r>
    </w:p>
    <w:p w14:paraId="3CE4A43F" w14:textId="344FE49D" w:rsidR="00A302F9" w:rsidRPr="00BA1F86" w:rsidRDefault="00A302F9" w:rsidP="00A302F9">
      <w:pPr>
        <w:spacing w:before="100" w:beforeAutospacing="1" w:after="100" w:afterAutospacing="1" w:line="240" w:lineRule="auto"/>
        <w:rPr>
          <w:rFonts w:eastAsia="Times New Roman"/>
        </w:rPr>
      </w:pPr>
      <w:r>
        <w:rPr>
          <w:rFonts w:eastAsia="Times New Roman"/>
        </w:rPr>
        <w:t xml:space="preserve">The rallying points will serve as a check-in location for City staff who are unable to connect with their department chains of command for assignments and/or the resources they need to implement their assignments.  An amateur radio operator will report to each rallying point, allowing communications with the EOC in even the most austere circumstances. At the rallying points, staff will be assigned to support the highest priority mission within their skillset, regardless of their department—this may involve an assignment working directly for a Unified Command at a Battalion station, or supporting a consequence management mission coordinated through a departmental DOC or the EOC. </w:t>
      </w:r>
    </w:p>
    <w:p w14:paraId="045027EC" w14:textId="77777777" w:rsidR="00D359BD" w:rsidRDefault="00D359BD" w:rsidP="00D359BD">
      <w:pPr>
        <w:pStyle w:val="Heading2"/>
      </w:pPr>
      <w:bookmarkStart w:id="29" w:name="_Toc27405086"/>
      <w:r>
        <w:t>Initial Response Operations</w:t>
      </w:r>
      <w:bookmarkEnd w:id="29"/>
    </w:p>
    <w:p w14:paraId="655E0DC7" w14:textId="5C870F99" w:rsidR="00E7460C" w:rsidRPr="00833ACE" w:rsidRDefault="00E7460C" w:rsidP="00833ACE">
      <w:pPr>
        <w:spacing w:before="0" w:after="60" w:line="240" w:lineRule="auto"/>
        <w:rPr>
          <w:rFonts w:asciiTheme="minorHAnsi" w:hAnsiTheme="minorHAnsi"/>
        </w:rPr>
      </w:pPr>
      <w:r>
        <w:rPr>
          <w:rFonts w:asciiTheme="minorHAnsi" w:hAnsiTheme="minorHAnsi"/>
        </w:rPr>
        <w:t xml:space="preserve">Immediately after an earthquake, communications and transportation challenges may necessitate decentralized operations. </w:t>
      </w:r>
      <w:r w:rsidR="001223C2">
        <w:rPr>
          <w:rFonts w:asciiTheme="minorHAnsi" w:hAnsiTheme="minorHAnsi"/>
        </w:rPr>
        <w:t xml:space="preserve">Below are the initial response priorities of each of the </w:t>
      </w:r>
      <w:r w:rsidR="007A109D">
        <w:rPr>
          <w:rFonts w:asciiTheme="minorHAnsi" w:hAnsiTheme="minorHAnsi"/>
        </w:rPr>
        <w:t xml:space="preserve">departments with field responsibilities necessary to protect lives and property. </w:t>
      </w:r>
      <w:r w:rsidR="005C7F85">
        <w:rPr>
          <w:rFonts w:asciiTheme="minorHAnsi" w:hAnsiTheme="minorHAnsi"/>
        </w:rPr>
        <w:t>T</w:t>
      </w:r>
      <w:r w:rsidR="003A63D2">
        <w:rPr>
          <w:rFonts w:asciiTheme="minorHAnsi" w:hAnsiTheme="minorHAnsi"/>
        </w:rPr>
        <w:t>hese priorities will likely be refined (e.g.</w:t>
      </w:r>
      <w:r w:rsidR="00B02719">
        <w:rPr>
          <w:rFonts w:asciiTheme="minorHAnsi" w:hAnsiTheme="minorHAnsi"/>
        </w:rPr>
        <w:t>,</w:t>
      </w:r>
      <w:r w:rsidR="003A63D2">
        <w:rPr>
          <w:rFonts w:asciiTheme="minorHAnsi" w:hAnsiTheme="minorHAnsi"/>
        </w:rPr>
        <w:t xml:space="preserve"> as EOC</w:t>
      </w:r>
      <w:r w:rsidR="000A0A41">
        <w:rPr>
          <w:rFonts w:asciiTheme="minorHAnsi" w:hAnsiTheme="minorHAnsi"/>
        </w:rPr>
        <w:t xml:space="preserve"> staff</w:t>
      </w:r>
      <w:r w:rsidR="003A63D2">
        <w:rPr>
          <w:rFonts w:asciiTheme="minorHAnsi" w:hAnsiTheme="minorHAnsi"/>
        </w:rPr>
        <w:t xml:space="preserve"> gain understanding of where damage is concentrated and where shelters need to be established, </w:t>
      </w:r>
      <w:r w:rsidR="00E52DA3">
        <w:rPr>
          <w:rFonts w:asciiTheme="minorHAnsi" w:hAnsiTheme="minorHAnsi"/>
        </w:rPr>
        <w:t xml:space="preserve">they </w:t>
      </w:r>
      <w:r w:rsidR="003A63D2">
        <w:rPr>
          <w:rFonts w:asciiTheme="minorHAnsi" w:hAnsiTheme="minorHAnsi"/>
        </w:rPr>
        <w:t xml:space="preserve">will </w:t>
      </w:r>
      <w:r w:rsidR="005C7F85">
        <w:rPr>
          <w:rFonts w:asciiTheme="minorHAnsi" w:hAnsiTheme="minorHAnsi"/>
        </w:rPr>
        <w:t>prioritize the clearing of certain roads over others)</w:t>
      </w:r>
      <w:r w:rsidR="008B49A1">
        <w:rPr>
          <w:rFonts w:asciiTheme="minorHAnsi" w:hAnsiTheme="minorHAnsi"/>
        </w:rPr>
        <w:t>. St</w:t>
      </w:r>
      <w:r w:rsidR="005C7F85">
        <w:rPr>
          <w:rFonts w:asciiTheme="minorHAnsi" w:hAnsiTheme="minorHAnsi"/>
        </w:rPr>
        <w:t xml:space="preserve">aff and resources </w:t>
      </w:r>
      <w:r w:rsidR="00D31EF8">
        <w:rPr>
          <w:rFonts w:asciiTheme="minorHAnsi" w:hAnsiTheme="minorHAnsi"/>
        </w:rPr>
        <w:t xml:space="preserve">assigned </w:t>
      </w:r>
      <w:r w:rsidR="00E52DA3">
        <w:rPr>
          <w:rFonts w:asciiTheme="minorHAnsi" w:hAnsiTheme="minorHAnsi"/>
        </w:rPr>
        <w:t xml:space="preserve">specific missions </w:t>
      </w:r>
      <w:r w:rsidR="00D31EF8">
        <w:rPr>
          <w:rFonts w:asciiTheme="minorHAnsi" w:hAnsiTheme="minorHAnsi"/>
        </w:rPr>
        <w:t xml:space="preserve">under a Unified Command </w:t>
      </w:r>
      <w:r w:rsidR="007B6871">
        <w:rPr>
          <w:rFonts w:asciiTheme="minorHAnsi" w:hAnsiTheme="minorHAnsi"/>
        </w:rPr>
        <w:t xml:space="preserve">or </w:t>
      </w:r>
      <w:r w:rsidR="00E52DA3">
        <w:rPr>
          <w:rFonts w:asciiTheme="minorHAnsi" w:hAnsiTheme="minorHAnsi"/>
        </w:rPr>
        <w:t>in support of other departments</w:t>
      </w:r>
      <w:r w:rsidR="007B6871">
        <w:rPr>
          <w:rFonts w:asciiTheme="minorHAnsi" w:hAnsiTheme="minorHAnsi"/>
        </w:rPr>
        <w:t xml:space="preserve"> </w:t>
      </w:r>
      <w:r w:rsidR="00E52DA3">
        <w:rPr>
          <w:rFonts w:asciiTheme="minorHAnsi" w:hAnsiTheme="minorHAnsi"/>
        </w:rPr>
        <w:t xml:space="preserve">should follow those assignments. However, these priorities can help </w:t>
      </w:r>
      <w:r w:rsidR="00D31EF8">
        <w:rPr>
          <w:rFonts w:asciiTheme="minorHAnsi" w:hAnsiTheme="minorHAnsi"/>
        </w:rPr>
        <w:t xml:space="preserve">field personnel prioritize initial </w:t>
      </w:r>
      <w:r w:rsidR="00E52DA3">
        <w:rPr>
          <w:rFonts w:asciiTheme="minorHAnsi" w:hAnsiTheme="minorHAnsi"/>
        </w:rPr>
        <w:t>actions during the chaos of early response</w:t>
      </w:r>
      <w:r w:rsidR="00D31EF8">
        <w:rPr>
          <w:rFonts w:asciiTheme="minorHAnsi" w:hAnsiTheme="minorHAnsi"/>
        </w:rPr>
        <w:t xml:space="preserve">. </w:t>
      </w:r>
      <w:r w:rsidR="007B6871">
        <w:rPr>
          <w:rFonts w:asciiTheme="minorHAnsi" w:hAnsiTheme="minorHAnsi"/>
        </w:rPr>
        <w:t xml:space="preserve"> </w:t>
      </w:r>
    </w:p>
    <w:p w14:paraId="789569BB" w14:textId="78237F73" w:rsidR="000D76F8" w:rsidRPr="00F46DD8" w:rsidRDefault="00E85DFA" w:rsidP="00D359BD">
      <w:pPr>
        <w:pStyle w:val="ListParagraph"/>
        <w:numPr>
          <w:ilvl w:val="0"/>
          <w:numId w:val="29"/>
        </w:numPr>
        <w:spacing w:before="0" w:after="60" w:line="240" w:lineRule="auto"/>
        <w:rPr>
          <w:rFonts w:asciiTheme="minorHAnsi" w:hAnsiTheme="minorHAnsi"/>
        </w:rPr>
      </w:pPr>
      <w:r>
        <w:rPr>
          <w:rFonts w:asciiTheme="minorHAnsi" w:hAnsiTheme="minorHAnsi"/>
          <w:szCs w:val="22"/>
        </w:rPr>
        <w:lastRenderedPageBreak/>
        <w:t xml:space="preserve">Seattle </w:t>
      </w:r>
      <w:r w:rsidR="000D76F8">
        <w:rPr>
          <w:rFonts w:asciiTheme="minorHAnsi" w:hAnsiTheme="minorHAnsi"/>
          <w:szCs w:val="22"/>
        </w:rPr>
        <w:t>F</w:t>
      </w:r>
      <w:r w:rsidR="00013107">
        <w:rPr>
          <w:rFonts w:asciiTheme="minorHAnsi" w:hAnsiTheme="minorHAnsi"/>
          <w:szCs w:val="22"/>
        </w:rPr>
        <w:t xml:space="preserve">ire </w:t>
      </w:r>
      <w:r w:rsidR="00013107" w:rsidRPr="00F46DD8">
        <w:rPr>
          <w:rFonts w:asciiTheme="minorHAnsi" w:hAnsiTheme="minorHAnsi"/>
          <w:szCs w:val="22"/>
        </w:rPr>
        <w:t>Department</w:t>
      </w:r>
      <w:r w:rsidR="007C5099" w:rsidRPr="00F46DD8">
        <w:rPr>
          <w:rFonts w:asciiTheme="minorHAnsi" w:hAnsiTheme="minorHAnsi"/>
          <w:szCs w:val="22"/>
        </w:rPr>
        <w:t xml:space="preserve"> </w:t>
      </w:r>
      <w:r w:rsidR="00512BEE">
        <w:rPr>
          <w:rFonts w:asciiTheme="minorHAnsi" w:hAnsiTheme="minorHAnsi"/>
          <w:szCs w:val="22"/>
        </w:rPr>
        <w:t xml:space="preserve">(SFD) </w:t>
      </w:r>
      <w:r w:rsidR="007C5099" w:rsidRPr="00F46DD8">
        <w:rPr>
          <w:rFonts w:asciiTheme="minorHAnsi" w:hAnsiTheme="minorHAnsi"/>
          <w:szCs w:val="22"/>
        </w:rPr>
        <w:t xml:space="preserve">– </w:t>
      </w:r>
      <w:r w:rsidR="00264647" w:rsidRPr="00F46DD8">
        <w:rPr>
          <w:rFonts w:asciiTheme="minorHAnsi" w:hAnsiTheme="minorHAnsi"/>
          <w:szCs w:val="22"/>
        </w:rPr>
        <w:t>Prioritize</w:t>
      </w:r>
      <w:r w:rsidR="000E2746" w:rsidRPr="00F46DD8">
        <w:rPr>
          <w:rFonts w:asciiTheme="minorHAnsi" w:hAnsiTheme="minorHAnsi"/>
          <w:szCs w:val="22"/>
        </w:rPr>
        <w:t xml:space="preserve"> actions</w:t>
      </w:r>
      <w:r w:rsidR="00F13BE1" w:rsidRPr="00F46DD8">
        <w:rPr>
          <w:rFonts w:asciiTheme="minorHAnsi" w:hAnsiTheme="minorHAnsi"/>
          <w:szCs w:val="22"/>
        </w:rPr>
        <w:t xml:space="preserve"> with the greatest potential to save the most lives</w:t>
      </w:r>
      <w:r w:rsidR="000E2746" w:rsidRPr="00F46DD8">
        <w:rPr>
          <w:rFonts w:asciiTheme="minorHAnsi" w:hAnsiTheme="minorHAnsi"/>
          <w:szCs w:val="22"/>
        </w:rPr>
        <w:t xml:space="preserve"> and prevent conflagrations</w:t>
      </w:r>
      <w:r w:rsidR="009050C3" w:rsidRPr="00F46DD8">
        <w:rPr>
          <w:rFonts w:asciiTheme="minorHAnsi" w:hAnsiTheme="minorHAnsi"/>
          <w:szCs w:val="22"/>
        </w:rPr>
        <w:t>.</w:t>
      </w:r>
    </w:p>
    <w:p w14:paraId="22B4F72C" w14:textId="7D69B3A9" w:rsidR="00F47916" w:rsidRPr="00833ACE" w:rsidRDefault="005711FA" w:rsidP="00D359BD">
      <w:pPr>
        <w:pStyle w:val="ListParagraph"/>
        <w:numPr>
          <w:ilvl w:val="0"/>
          <w:numId w:val="29"/>
        </w:numPr>
        <w:spacing w:before="0" w:after="0" w:line="240" w:lineRule="auto"/>
        <w:rPr>
          <w:rFonts w:asciiTheme="minorHAnsi" w:hAnsiTheme="minorHAnsi"/>
          <w:szCs w:val="22"/>
        </w:rPr>
      </w:pPr>
      <w:r w:rsidRPr="00F46DD8">
        <w:rPr>
          <w:rFonts w:asciiTheme="minorHAnsi" w:hAnsiTheme="minorHAnsi"/>
        </w:rPr>
        <w:t>Seattle Public Utilities</w:t>
      </w:r>
      <w:r w:rsidR="00512BEE">
        <w:rPr>
          <w:rFonts w:asciiTheme="minorHAnsi" w:hAnsiTheme="minorHAnsi"/>
        </w:rPr>
        <w:t xml:space="preserve"> (SPU)</w:t>
      </w:r>
      <w:r w:rsidR="007C5099" w:rsidRPr="00F46DD8">
        <w:rPr>
          <w:rFonts w:asciiTheme="minorHAnsi" w:hAnsiTheme="minorHAnsi"/>
          <w:szCs w:val="22"/>
        </w:rPr>
        <w:t xml:space="preserve"> – </w:t>
      </w:r>
      <w:r w:rsidR="00626304" w:rsidRPr="00F46DD8">
        <w:rPr>
          <w:rFonts w:asciiTheme="minorHAnsi" w:hAnsiTheme="minorHAnsi"/>
        </w:rPr>
        <w:t>Preserve</w:t>
      </w:r>
      <w:r w:rsidR="00626304">
        <w:rPr>
          <w:rFonts w:asciiTheme="minorHAnsi" w:hAnsiTheme="minorHAnsi"/>
        </w:rPr>
        <w:t xml:space="preserve"> and move water to support firefighting operations</w:t>
      </w:r>
      <w:r w:rsidR="0078142B">
        <w:rPr>
          <w:rFonts w:asciiTheme="minorHAnsi" w:hAnsiTheme="minorHAnsi"/>
        </w:rPr>
        <w:t>.</w:t>
      </w:r>
    </w:p>
    <w:p w14:paraId="33DBB92E" w14:textId="0F0465FF" w:rsidR="00810818" w:rsidRPr="00833ACE" w:rsidRDefault="00A4498F" w:rsidP="00D359BD">
      <w:pPr>
        <w:pStyle w:val="ListParagraph"/>
        <w:numPr>
          <w:ilvl w:val="0"/>
          <w:numId w:val="29"/>
        </w:numPr>
        <w:spacing w:before="0" w:after="0" w:line="240" w:lineRule="auto"/>
        <w:rPr>
          <w:rFonts w:asciiTheme="minorHAnsi" w:hAnsiTheme="minorHAnsi"/>
          <w:szCs w:val="22"/>
        </w:rPr>
      </w:pPr>
      <w:r>
        <w:rPr>
          <w:rFonts w:asciiTheme="minorHAnsi" w:hAnsiTheme="minorHAnsi"/>
        </w:rPr>
        <w:t>Seattle Police Department</w:t>
      </w:r>
      <w:r w:rsidR="00512BEE">
        <w:rPr>
          <w:rFonts w:asciiTheme="minorHAnsi" w:hAnsiTheme="minorHAnsi"/>
        </w:rPr>
        <w:t xml:space="preserve"> (SPD)</w:t>
      </w:r>
      <w:r w:rsidR="00810818">
        <w:rPr>
          <w:rFonts w:asciiTheme="minorHAnsi" w:hAnsiTheme="minorHAnsi"/>
        </w:rPr>
        <w:t xml:space="preserve"> </w:t>
      </w:r>
      <w:r w:rsidR="00664AD8">
        <w:rPr>
          <w:rFonts w:asciiTheme="minorHAnsi" w:hAnsiTheme="minorHAnsi"/>
        </w:rPr>
        <w:t>–</w:t>
      </w:r>
      <w:r>
        <w:rPr>
          <w:rFonts w:asciiTheme="minorHAnsi" w:hAnsiTheme="minorHAnsi"/>
          <w:szCs w:val="22"/>
        </w:rPr>
        <w:t xml:space="preserve"> </w:t>
      </w:r>
      <w:r w:rsidR="00264647">
        <w:rPr>
          <w:rFonts w:asciiTheme="minorHAnsi" w:hAnsiTheme="minorHAnsi"/>
          <w:szCs w:val="22"/>
        </w:rPr>
        <w:t xml:space="preserve">Support the Fire Department’s lifesaving operations. </w:t>
      </w:r>
    </w:p>
    <w:p w14:paraId="2C5B0165" w14:textId="7193D742" w:rsidR="00151EEF" w:rsidRPr="0092458E" w:rsidRDefault="00DA61C7" w:rsidP="00D359BD">
      <w:pPr>
        <w:pStyle w:val="ListParagraph"/>
        <w:numPr>
          <w:ilvl w:val="0"/>
          <w:numId w:val="29"/>
        </w:numPr>
        <w:spacing w:before="0" w:after="0" w:line="240" w:lineRule="auto"/>
        <w:rPr>
          <w:rFonts w:asciiTheme="minorHAnsi" w:hAnsiTheme="minorHAnsi"/>
          <w:szCs w:val="22"/>
        </w:rPr>
      </w:pPr>
      <w:r>
        <w:rPr>
          <w:rFonts w:asciiTheme="minorHAnsi" w:hAnsiTheme="minorHAnsi"/>
        </w:rPr>
        <w:t>Seattle Department of Transportation</w:t>
      </w:r>
      <w:r w:rsidR="00512BEE">
        <w:rPr>
          <w:rFonts w:asciiTheme="minorHAnsi" w:hAnsiTheme="minorHAnsi"/>
        </w:rPr>
        <w:t xml:space="preserve"> (SDOT)</w:t>
      </w:r>
      <w:r>
        <w:rPr>
          <w:rFonts w:asciiTheme="minorHAnsi" w:hAnsiTheme="minorHAnsi"/>
        </w:rPr>
        <w:t xml:space="preserve"> </w:t>
      </w:r>
      <w:r w:rsidR="00883247">
        <w:rPr>
          <w:rFonts w:asciiTheme="minorHAnsi" w:hAnsiTheme="minorHAnsi"/>
          <w:szCs w:val="22"/>
        </w:rPr>
        <w:t>–</w:t>
      </w:r>
      <w:r w:rsidR="00D359BD">
        <w:rPr>
          <w:rFonts w:asciiTheme="minorHAnsi" w:hAnsiTheme="minorHAnsi"/>
          <w:szCs w:val="22"/>
        </w:rPr>
        <w:t xml:space="preserve"> </w:t>
      </w:r>
      <w:r w:rsidR="00883247" w:rsidRPr="0092458E">
        <w:rPr>
          <w:rFonts w:asciiTheme="minorHAnsi" w:hAnsiTheme="minorHAnsi"/>
          <w:szCs w:val="22"/>
        </w:rPr>
        <w:t xml:space="preserve">Assess </w:t>
      </w:r>
      <w:r w:rsidR="00C01AE5" w:rsidRPr="0092458E">
        <w:rPr>
          <w:rFonts w:asciiTheme="minorHAnsi" w:hAnsiTheme="minorHAnsi"/>
          <w:szCs w:val="22"/>
        </w:rPr>
        <w:t>the transportation infrastructure</w:t>
      </w:r>
      <w:r w:rsidR="00C05F11" w:rsidRPr="0092458E">
        <w:rPr>
          <w:rFonts w:asciiTheme="minorHAnsi" w:hAnsiTheme="minorHAnsi"/>
          <w:szCs w:val="22"/>
        </w:rPr>
        <w:t xml:space="preserve"> with the priority of restoring lifeline routes</w:t>
      </w:r>
      <w:r w:rsidR="00264647" w:rsidRPr="0092458E">
        <w:rPr>
          <w:rFonts w:asciiTheme="minorHAnsi" w:hAnsiTheme="minorHAnsi"/>
          <w:szCs w:val="22"/>
        </w:rPr>
        <w:t>.</w:t>
      </w:r>
    </w:p>
    <w:p w14:paraId="4BF2C5D1" w14:textId="7581AF38" w:rsidR="00AC125E" w:rsidRPr="0092458E" w:rsidRDefault="00AC125E" w:rsidP="00D359BD">
      <w:pPr>
        <w:pStyle w:val="ListParagraph"/>
        <w:numPr>
          <w:ilvl w:val="0"/>
          <w:numId w:val="32"/>
        </w:numPr>
        <w:spacing w:before="0" w:after="0" w:line="240" w:lineRule="auto"/>
        <w:rPr>
          <w:rFonts w:asciiTheme="minorHAnsi" w:hAnsiTheme="minorHAnsi"/>
        </w:rPr>
      </w:pPr>
      <w:r w:rsidRPr="0092458E">
        <w:rPr>
          <w:rFonts w:asciiTheme="minorHAnsi" w:hAnsiTheme="minorHAnsi"/>
          <w:szCs w:val="22"/>
        </w:rPr>
        <w:t xml:space="preserve">Seattle City Light </w:t>
      </w:r>
      <w:r w:rsidR="00512BEE" w:rsidRPr="0092458E">
        <w:rPr>
          <w:rFonts w:asciiTheme="minorHAnsi" w:hAnsiTheme="minorHAnsi"/>
          <w:szCs w:val="22"/>
        </w:rPr>
        <w:t xml:space="preserve">(SCL) </w:t>
      </w:r>
      <w:r w:rsidRPr="0092458E">
        <w:rPr>
          <w:rFonts w:asciiTheme="minorHAnsi" w:hAnsiTheme="minorHAnsi"/>
          <w:szCs w:val="22"/>
        </w:rPr>
        <w:t xml:space="preserve">– </w:t>
      </w:r>
      <w:r w:rsidR="0092458E" w:rsidRPr="0092458E">
        <w:rPr>
          <w:rFonts w:asciiTheme="minorHAnsi" w:hAnsiTheme="minorHAnsi"/>
          <w:szCs w:val="22"/>
        </w:rPr>
        <w:t>Protect</w:t>
      </w:r>
      <w:r w:rsidR="007C5099" w:rsidRPr="0092458E">
        <w:rPr>
          <w:rFonts w:asciiTheme="minorHAnsi" w:hAnsiTheme="minorHAnsi"/>
          <w:szCs w:val="22"/>
        </w:rPr>
        <w:t xml:space="preserve"> electrical infrastructure to m</w:t>
      </w:r>
      <w:r w:rsidR="00837BA3" w:rsidRPr="0092458E">
        <w:rPr>
          <w:rFonts w:asciiTheme="minorHAnsi" w:hAnsiTheme="minorHAnsi"/>
          <w:szCs w:val="22"/>
        </w:rPr>
        <w:t>ake</w:t>
      </w:r>
      <w:r w:rsidR="007C5099" w:rsidRPr="0092458E">
        <w:rPr>
          <w:rFonts w:asciiTheme="minorHAnsi" w:hAnsiTheme="minorHAnsi"/>
          <w:szCs w:val="22"/>
        </w:rPr>
        <w:t xml:space="preserve"> it</w:t>
      </w:r>
      <w:r w:rsidR="00837BA3" w:rsidRPr="0092458E">
        <w:rPr>
          <w:rFonts w:asciiTheme="minorHAnsi" w:hAnsiTheme="minorHAnsi"/>
          <w:szCs w:val="22"/>
        </w:rPr>
        <w:t xml:space="preserve"> safe</w:t>
      </w:r>
      <w:r w:rsidR="00DE2465">
        <w:rPr>
          <w:rFonts w:asciiTheme="minorHAnsi" w:hAnsiTheme="minorHAnsi"/>
          <w:szCs w:val="22"/>
        </w:rPr>
        <w:t>.</w:t>
      </w:r>
    </w:p>
    <w:p w14:paraId="772808F4" w14:textId="5EC9EB22" w:rsidR="006C5F47" w:rsidRPr="00833ACE" w:rsidRDefault="006C5F47" w:rsidP="00D359BD">
      <w:pPr>
        <w:pStyle w:val="ListParagraph"/>
        <w:numPr>
          <w:ilvl w:val="0"/>
          <w:numId w:val="32"/>
        </w:numPr>
        <w:spacing w:before="0" w:after="0" w:line="240" w:lineRule="auto"/>
        <w:rPr>
          <w:rFonts w:asciiTheme="minorHAnsi" w:hAnsiTheme="minorHAnsi"/>
        </w:rPr>
      </w:pPr>
      <w:r>
        <w:rPr>
          <w:rFonts w:asciiTheme="minorHAnsi" w:hAnsiTheme="minorHAnsi"/>
          <w:szCs w:val="22"/>
        </w:rPr>
        <w:t xml:space="preserve">Seattle Parks and Recreation </w:t>
      </w:r>
      <w:r w:rsidR="00512BEE">
        <w:rPr>
          <w:rFonts w:asciiTheme="minorHAnsi" w:hAnsiTheme="minorHAnsi"/>
          <w:szCs w:val="22"/>
        </w:rPr>
        <w:t xml:space="preserve">(SPR) </w:t>
      </w:r>
      <w:r>
        <w:rPr>
          <w:rFonts w:asciiTheme="minorHAnsi" w:hAnsiTheme="minorHAnsi"/>
          <w:szCs w:val="22"/>
        </w:rPr>
        <w:t xml:space="preserve">– </w:t>
      </w:r>
      <w:r w:rsidR="00D617ED">
        <w:rPr>
          <w:rFonts w:asciiTheme="minorHAnsi" w:hAnsiTheme="minorHAnsi"/>
          <w:szCs w:val="22"/>
        </w:rPr>
        <w:t>Prepare shelter sites</w:t>
      </w:r>
      <w:r w:rsidR="00997377">
        <w:rPr>
          <w:rFonts w:asciiTheme="minorHAnsi" w:hAnsiTheme="minorHAnsi"/>
          <w:szCs w:val="22"/>
        </w:rPr>
        <w:t>, support life safety missions with heavy equipment</w:t>
      </w:r>
      <w:r w:rsidR="00423599">
        <w:rPr>
          <w:rFonts w:asciiTheme="minorHAnsi" w:hAnsiTheme="minorHAnsi"/>
          <w:szCs w:val="22"/>
        </w:rPr>
        <w:t>.</w:t>
      </w:r>
      <w:r>
        <w:rPr>
          <w:rFonts w:asciiTheme="minorHAnsi" w:hAnsiTheme="minorHAnsi"/>
          <w:szCs w:val="22"/>
        </w:rPr>
        <w:t xml:space="preserve"> </w:t>
      </w:r>
    </w:p>
    <w:p w14:paraId="075EC87D" w14:textId="31D03056" w:rsidR="006C5F47" w:rsidRDefault="00423599" w:rsidP="00D359BD">
      <w:pPr>
        <w:pStyle w:val="ListParagraph"/>
        <w:numPr>
          <w:ilvl w:val="0"/>
          <w:numId w:val="32"/>
        </w:numPr>
        <w:spacing w:before="0" w:after="0" w:line="240" w:lineRule="auto"/>
        <w:rPr>
          <w:rFonts w:asciiTheme="minorHAnsi" w:hAnsiTheme="minorHAnsi"/>
        </w:rPr>
      </w:pPr>
      <w:r>
        <w:rPr>
          <w:rFonts w:asciiTheme="minorHAnsi" w:hAnsiTheme="minorHAnsi"/>
        </w:rPr>
        <w:t>S</w:t>
      </w:r>
      <w:r w:rsidR="0075798F">
        <w:rPr>
          <w:rFonts w:asciiTheme="minorHAnsi" w:hAnsiTheme="minorHAnsi"/>
        </w:rPr>
        <w:t>eattle Department of Construction and Inspections</w:t>
      </w:r>
      <w:r>
        <w:rPr>
          <w:rFonts w:asciiTheme="minorHAnsi" w:hAnsiTheme="minorHAnsi"/>
        </w:rPr>
        <w:t xml:space="preserve"> </w:t>
      </w:r>
      <w:r w:rsidR="00512BEE">
        <w:rPr>
          <w:rFonts w:asciiTheme="minorHAnsi" w:hAnsiTheme="minorHAnsi"/>
        </w:rPr>
        <w:t xml:space="preserve">(SDCI) </w:t>
      </w:r>
      <w:r w:rsidR="00753322">
        <w:rPr>
          <w:rFonts w:asciiTheme="minorHAnsi" w:hAnsiTheme="minorHAnsi"/>
        </w:rPr>
        <w:t>–</w:t>
      </w:r>
      <w:r>
        <w:rPr>
          <w:rFonts w:asciiTheme="minorHAnsi" w:hAnsiTheme="minorHAnsi"/>
        </w:rPr>
        <w:t xml:space="preserve"> </w:t>
      </w:r>
      <w:r w:rsidR="00753322">
        <w:rPr>
          <w:rFonts w:asciiTheme="minorHAnsi" w:hAnsiTheme="minorHAnsi"/>
        </w:rPr>
        <w:t>Initiate inspections of critical facilities</w:t>
      </w:r>
      <w:r w:rsidR="00CC5F09">
        <w:rPr>
          <w:rFonts w:asciiTheme="minorHAnsi" w:hAnsiTheme="minorHAnsi"/>
        </w:rPr>
        <w:t>, including rally points.</w:t>
      </w:r>
    </w:p>
    <w:p w14:paraId="3FE5406B" w14:textId="77F2C11E" w:rsidR="000E3C44" w:rsidRDefault="000E3C44" w:rsidP="00D359BD">
      <w:pPr>
        <w:pStyle w:val="ListParagraph"/>
        <w:numPr>
          <w:ilvl w:val="0"/>
          <w:numId w:val="32"/>
        </w:numPr>
        <w:spacing w:before="0" w:after="0" w:line="240" w:lineRule="auto"/>
        <w:rPr>
          <w:rFonts w:asciiTheme="minorHAnsi" w:hAnsiTheme="minorHAnsi"/>
        </w:rPr>
      </w:pPr>
      <w:r>
        <w:rPr>
          <w:rFonts w:asciiTheme="minorHAnsi" w:hAnsiTheme="minorHAnsi"/>
        </w:rPr>
        <w:t>Finance and Administrative Services</w:t>
      </w:r>
      <w:r w:rsidR="00512BEE">
        <w:rPr>
          <w:rFonts w:asciiTheme="minorHAnsi" w:hAnsiTheme="minorHAnsi"/>
        </w:rPr>
        <w:t xml:space="preserve"> (FAS)</w:t>
      </w:r>
      <w:r>
        <w:rPr>
          <w:rFonts w:asciiTheme="minorHAnsi" w:hAnsiTheme="minorHAnsi"/>
        </w:rPr>
        <w:t xml:space="preserve"> – </w:t>
      </w:r>
      <w:r w:rsidR="00CA60F2">
        <w:rPr>
          <w:rFonts w:asciiTheme="minorHAnsi" w:hAnsiTheme="minorHAnsi"/>
        </w:rPr>
        <w:t xml:space="preserve">Ensure care of shelter animals, stabilize FAS-owned building systems, and </w:t>
      </w:r>
      <w:r w:rsidR="00DC57C2">
        <w:rPr>
          <w:rFonts w:asciiTheme="minorHAnsi" w:hAnsiTheme="minorHAnsi"/>
        </w:rPr>
        <w:t xml:space="preserve">manage </w:t>
      </w:r>
      <w:r w:rsidR="00CA60F2">
        <w:rPr>
          <w:rFonts w:asciiTheme="minorHAnsi" w:hAnsiTheme="minorHAnsi"/>
        </w:rPr>
        <w:t>the City’s fuel supply.</w:t>
      </w:r>
    </w:p>
    <w:p w14:paraId="19866DE9" w14:textId="0757AE11" w:rsidR="00103C13" w:rsidRDefault="00C818AF" w:rsidP="00D359BD">
      <w:pPr>
        <w:pStyle w:val="ListParagraph"/>
        <w:numPr>
          <w:ilvl w:val="0"/>
          <w:numId w:val="32"/>
        </w:numPr>
        <w:spacing w:before="0" w:after="0" w:line="240" w:lineRule="auto"/>
        <w:rPr>
          <w:rFonts w:asciiTheme="minorHAnsi" w:hAnsiTheme="minorHAnsi"/>
        </w:rPr>
      </w:pPr>
      <w:r>
        <w:rPr>
          <w:rFonts w:asciiTheme="minorHAnsi" w:hAnsiTheme="minorHAnsi"/>
        </w:rPr>
        <w:t>Public Information</w:t>
      </w:r>
      <w:r w:rsidR="00705CE5">
        <w:rPr>
          <w:rFonts w:asciiTheme="minorHAnsi" w:hAnsiTheme="minorHAnsi"/>
        </w:rPr>
        <w:t xml:space="preserve"> – </w:t>
      </w:r>
      <w:r w:rsidR="001769E9">
        <w:rPr>
          <w:rFonts w:asciiTheme="minorHAnsi" w:hAnsiTheme="minorHAnsi"/>
        </w:rPr>
        <w:t xml:space="preserve">express empathy, </w:t>
      </w:r>
      <w:r w:rsidR="00684A0B">
        <w:rPr>
          <w:rFonts w:asciiTheme="minorHAnsi" w:hAnsiTheme="minorHAnsi"/>
        </w:rPr>
        <w:t xml:space="preserve">share only confirmed facts, state what you don’t know, </w:t>
      </w:r>
      <w:r w:rsidR="00221157">
        <w:rPr>
          <w:rFonts w:asciiTheme="minorHAnsi" w:hAnsiTheme="minorHAnsi"/>
        </w:rPr>
        <w:t xml:space="preserve">confirm what the City is doing, and </w:t>
      </w:r>
      <w:r w:rsidR="00684A0B">
        <w:rPr>
          <w:rFonts w:asciiTheme="minorHAnsi" w:hAnsiTheme="minorHAnsi"/>
        </w:rPr>
        <w:t>guide people to where they can find more information</w:t>
      </w:r>
      <w:r w:rsidR="00AA4A63">
        <w:rPr>
          <w:rFonts w:asciiTheme="minorHAnsi" w:hAnsiTheme="minorHAnsi"/>
        </w:rPr>
        <w:t>.</w:t>
      </w:r>
    </w:p>
    <w:p w14:paraId="272EF699" w14:textId="7EC671AA" w:rsidR="00664AD8" w:rsidRDefault="00E85DFA" w:rsidP="00D359BD">
      <w:pPr>
        <w:pStyle w:val="ListParagraph"/>
        <w:numPr>
          <w:ilvl w:val="0"/>
          <w:numId w:val="32"/>
        </w:numPr>
        <w:spacing w:before="0" w:after="0" w:line="240" w:lineRule="auto"/>
        <w:rPr>
          <w:rFonts w:asciiTheme="minorHAnsi" w:hAnsiTheme="minorHAnsi"/>
        </w:rPr>
      </w:pPr>
      <w:r>
        <w:rPr>
          <w:rFonts w:asciiTheme="minorHAnsi" w:hAnsiTheme="minorHAnsi"/>
        </w:rPr>
        <w:t>Office of Emergency Management</w:t>
      </w:r>
      <w:r w:rsidR="00664AD8">
        <w:rPr>
          <w:rFonts w:asciiTheme="minorHAnsi" w:hAnsiTheme="minorHAnsi"/>
        </w:rPr>
        <w:t xml:space="preserve"> </w:t>
      </w:r>
      <w:r w:rsidR="00512BEE">
        <w:rPr>
          <w:rFonts w:asciiTheme="minorHAnsi" w:hAnsiTheme="minorHAnsi"/>
        </w:rPr>
        <w:t xml:space="preserve">(OEM) </w:t>
      </w:r>
      <w:r w:rsidR="00664AD8">
        <w:rPr>
          <w:rFonts w:asciiTheme="minorHAnsi" w:hAnsiTheme="minorHAnsi"/>
        </w:rPr>
        <w:t xml:space="preserve">– </w:t>
      </w:r>
      <w:r w:rsidR="00B86196">
        <w:rPr>
          <w:rFonts w:asciiTheme="minorHAnsi" w:hAnsiTheme="minorHAnsi"/>
        </w:rPr>
        <w:t>Assess the situation and establish coordination with City departments and leadership and neighboring jurisdictions</w:t>
      </w:r>
      <w:r w:rsidR="00264647">
        <w:rPr>
          <w:rFonts w:asciiTheme="minorHAnsi" w:hAnsiTheme="minorHAnsi"/>
        </w:rPr>
        <w:t>.</w:t>
      </w:r>
      <w:r w:rsidR="00B86196">
        <w:rPr>
          <w:rFonts w:asciiTheme="minorHAnsi" w:hAnsiTheme="minorHAnsi"/>
        </w:rPr>
        <w:t xml:space="preserve"> </w:t>
      </w:r>
    </w:p>
    <w:p w14:paraId="14E859CB" w14:textId="5C9AB7CB" w:rsidR="004D2B69" w:rsidRDefault="00512BEE" w:rsidP="00D359BD">
      <w:pPr>
        <w:pStyle w:val="ListParagraph"/>
        <w:numPr>
          <w:ilvl w:val="0"/>
          <w:numId w:val="32"/>
        </w:numPr>
        <w:spacing w:before="0" w:after="0" w:line="240" w:lineRule="auto"/>
        <w:rPr>
          <w:rFonts w:asciiTheme="minorHAnsi" w:hAnsiTheme="minorHAnsi"/>
        </w:rPr>
      </w:pPr>
      <w:r>
        <w:rPr>
          <w:rFonts w:asciiTheme="minorHAnsi" w:hAnsiTheme="minorHAnsi"/>
        </w:rPr>
        <w:t xml:space="preserve">Seattle </w:t>
      </w:r>
      <w:r w:rsidR="004D2B69">
        <w:rPr>
          <w:rFonts w:asciiTheme="minorHAnsi" w:hAnsiTheme="minorHAnsi"/>
        </w:rPr>
        <w:t xml:space="preserve">Information Technology </w:t>
      </w:r>
      <w:r w:rsidR="00C566C1">
        <w:rPr>
          <w:rFonts w:asciiTheme="minorHAnsi" w:hAnsiTheme="minorHAnsi"/>
        </w:rPr>
        <w:t>(</w:t>
      </w:r>
      <w:r>
        <w:rPr>
          <w:rFonts w:asciiTheme="minorHAnsi" w:hAnsiTheme="minorHAnsi"/>
        </w:rPr>
        <w:t>IT</w:t>
      </w:r>
      <w:r w:rsidR="00C566C1">
        <w:rPr>
          <w:rFonts w:asciiTheme="minorHAnsi" w:hAnsiTheme="minorHAnsi"/>
        </w:rPr>
        <w:t>)</w:t>
      </w:r>
      <w:r w:rsidR="004D2B69">
        <w:rPr>
          <w:rFonts w:asciiTheme="minorHAnsi" w:hAnsiTheme="minorHAnsi"/>
        </w:rPr>
        <w:t xml:space="preserve">– </w:t>
      </w:r>
      <w:r w:rsidR="007C5EFC" w:rsidRPr="007C5EFC">
        <w:rPr>
          <w:rFonts w:asciiTheme="minorHAnsi" w:hAnsiTheme="minorHAnsi"/>
        </w:rPr>
        <w:t>Provide operable first responder communication capabilities</w:t>
      </w:r>
    </w:p>
    <w:p w14:paraId="029877FB" w14:textId="216DAD1D" w:rsidR="004D2B69" w:rsidRDefault="00AD0513" w:rsidP="00D359BD">
      <w:pPr>
        <w:pStyle w:val="ListParagraph"/>
        <w:numPr>
          <w:ilvl w:val="0"/>
          <w:numId w:val="32"/>
        </w:numPr>
        <w:spacing w:before="0" w:after="0" w:line="240" w:lineRule="auto"/>
        <w:rPr>
          <w:rFonts w:asciiTheme="minorHAnsi" w:hAnsiTheme="minorHAnsi"/>
        </w:rPr>
      </w:pPr>
      <w:r>
        <w:rPr>
          <w:rFonts w:asciiTheme="minorHAnsi" w:hAnsiTheme="minorHAnsi"/>
        </w:rPr>
        <w:t>H</w:t>
      </w:r>
      <w:r w:rsidR="00E85DFA">
        <w:rPr>
          <w:rFonts w:asciiTheme="minorHAnsi" w:hAnsiTheme="minorHAnsi"/>
        </w:rPr>
        <w:t>uman Services Department</w:t>
      </w:r>
      <w:r w:rsidR="00C566C1">
        <w:rPr>
          <w:rFonts w:asciiTheme="minorHAnsi" w:hAnsiTheme="minorHAnsi"/>
        </w:rPr>
        <w:t xml:space="preserve"> (HSD)</w:t>
      </w:r>
      <w:r>
        <w:rPr>
          <w:rFonts w:asciiTheme="minorHAnsi" w:hAnsiTheme="minorHAnsi"/>
        </w:rPr>
        <w:t xml:space="preserve"> – Assess contract agency status and </w:t>
      </w:r>
      <w:r w:rsidR="00E509A1">
        <w:rPr>
          <w:rFonts w:asciiTheme="minorHAnsi" w:hAnsiTheme="minorHAnsi"/>
        </w:rPr>
        <w:t xml:space="preserve">status of </w:t>
      </w:r>
      <w:r w:rsidR="00C01327">
        <w:rPr>
          <w:rFonts w:asciiTheme="minorHAnsi" w:hAnsiTheme="minorHAnsi"/>
        </w:rPr>
        <w:t>high-risk</w:t>
      </w:r>
      <w:r>
        <w:rPr>
          <w:rFonts w:asciiTheme="minorHAnsi" w:hAnsiTheme="minorHAnsi"/>
        </w:rPr>
        <w:t xml:space="preserve"> </w:t>
      </w:r>
      <w:r w:rsidR="00E509A1">
        <w:rPr>
          <w:rFonts w:asciiTheme="minorHAnsi" w:hAnsiTheme="minorHAnsi"/>
        </w:rPr>
        <w:t xml:space="preserve">Aging and Disability Services </w:t>
      </w:r>
      <w:r>
        <w:rPr>
          <w:rFonts w:asciiTheme="minorHAnsi" w:hAnsiTheme="minorHAnsi"/>
        </w:rPr>
        <w:t xml:space="preserve">case management </w:t>
      </w:r>
      <w:r w:rsidR="00E509A1">
        <w:rPr>
          <w:rFonts w:asciiTheme="minorHAnsi" w:hAnsiTheme="minorHAnsi"/>
        </w:rPr>
        <w:t>clients</w:t>
      </w:r>
      <w:r>
        <w:rPr>
          <w:rFonts w:asciiTheme="minorHAnsi" w:hAnsiTheme="minorHAnsi"/>
        </w:rPr>
        <w:t>.</w:t>
      </w:r>
    </w:p>
    <w:p w14:paraId="1906E35D" w14:textId="7AB9F0DC" w:rsidR="00C61EBA" w:rsidRPr="00E403CE" w:rsidRDefault="00C61EBA" w:rsidP="00E403CE">
      <w:pPr>
        <w:pStyle w:val="ListParagraph"/>
        <w:numPr>
          <w:ilvl w:val="0"/>
          <w:numId w:val="32"/>
        </w:numPr>
        <w:spacing w:before="0" w:after="0" w:line="240" w:lineRule="auto"/>
        <w:rPr>
          <w:rFonts w:asciiTheme="minorHAnsi" w:hAnsiTheme="minorHAnsi"/>
        </w:rPr>
      </w:pPr>
      <w:r>
        <w:rPr>
          <w:rFonts w:asciiTheme="minorHAnsi" w:hAnsiTheme="minorHAnsi"/>
        </w:rPr>
        <w:t>P</w:t>
      </w:r>
      <w:r w:rsidR="00E85DFA">
        <w:rPr>
          <w:rFonts w:asciiTheme="minorHAnsi" w:hAnsiTheme="minorHAnsi"/>
        </w:rPr>
        <w:t>ublic Health Seattle King County</w:t>
      </w:r>
      <w:r w:rsidR="0049363F">
        <w:rPr>
          <w:rFonts w:asciiTheme="minorHAnsi" w:hAnsiTheme="minorHAnsi"/>
        </w:rPr>
        <w:t xml:space="preserve"> </w:t>
      </w:r>
      <w:r w:rsidR="00C566C1">
        <w:rPr>
          <w:rFonts w:asciiTheme="minorHAnsi" w:hAnsiTheme="minorHAnsi"/>
        </w:rPr>
        <w:t xml:space="preserve">(PHSKC) </w:t>
      </w:r>
      <w:r w:rsidR="0049363F">
        <w:rPr>
          <w:rFonts w:asciiTheme="minorHAnsi" w:hAnsiTheme="minorHAnsi"/>
        </w:rPr>
        <w:t xml:space="preserve">– </w:t>
      </w:r>
      <w:r w:rsidRPr="00833ACE">
        <w:rPr>
          <w:rFonts w:asciiTheme="minorHAnsi" w:hAnsiTheme="minorHAnsi"/>
        </w:rPr>
        <w:t>Determine public health and healthcare agencies operational statuses and assess their abilities to provide critical services</w:t>
      </w:r>
      <w:r w:rsidR="00264647">
        <w:rPr>
          <w:rFonts w:asciiTheme="minorHAnsi" w:hAnsiTheme="minorHAnsi"/>
        </w:rPr>
        <w:t>.</w:t>
      </w:r>
      <w:r w:rsidRPr="00611A9E">
        <w:rPr>
          <w:rFonts w:asciiTheme="minorHAnsi" w:hAnsiTheme="minorHAnsi"/>
        </w:rPr>
        <w:t xml:space="preserve"> </w:t>
      </w:r>
    </w:p>
    <w:p w14:paraId="2226BC7F" w14:textId="77777777" w:rsidR="00D359BD" w:rsidRPr="00946629" w:rsidRDefault="00D359BD" w:rsidP="00D359BD">
      <w:pPr>
        <w:spacing w:before="0" w:after="60" w:line="240" w:lineRule="auto"/>
        <w:jc w:val="both"/>
        <w:rPr>
          <w:rFonts w:asciiTheme="minorHAnsi" w:eastAsiaTheme="minorHAnsi" w:hAnsiTheme="minorHAnsi"/>
          <w:szCs w:val="24"/>
        </w:rPr>
      </w:pPr>
    </w:p>
    <w:p w14:paraId="74C29714" w14:textId="5ED3ACF2" w:rsidR="00EE72B7" w:rsidRDefault="008419F6" w:rsidP="008419F6">
      <w:pPr>
        <w:pStyle w:val="Heading2"/>
      </w:pPr>
      <w:bookmarkStart w:id="30" w:name="_Toc27405087"/>
      <w:r>
        <w:t>Common Operating Picture</w:t>
      </w:r>
      <w:bookmarkEnd w:id="30"/>
    </w:p>
    <w:p w14:paraId="77AF66A6" w14:textId="0796FB6B" w:rsidR="001E1284" w:rsidRDefault="001E1284" w:rsidP="001E1284">
      <w:r>
        <w:t xml:space="preserve">The initial common operating picture will be imperfect due to the many challenges that follow an earthquake. </w:t>
      </w:r>
      <w:r w:rsidR="005629C2">
        <w:t xml:space="preserve">The EOC will consolidate information from a variety of sources, </w:t>
      </w:r>
      <w:proofErr w:type="gramStart"/>
      <w:r w:rsidR="005629C2">
        <w:t>including:</w:t>
      </w:r>
      <w:proofErr w:type="gramEnd"/>
      <w:r w:rsidR="005629C2">
        <w:t xml:space="preserve"> </w:t>
      </w:r>
      <w:r>
        <w:t xml:space="preserve">windshield surveys conducted by the </w:t>
      </w:r>
      <w:r w:rsidR="00580EF7">
        <w:t>Fire</w:t>
      </w:r>
      <w:r>
        <w:t xml:space="preserve"> Department</w:t>
      </w:r>
      <w:r w:rsidR="00580EF7">
        <w:t xml:space="preserve"> with the support of the Police Department,</w:t>
      </w:r>
      <w:r>
        <w:t xml:space="preserve"> functional assessments by operational departments, and early reports on media outlets and social media. As a more comprehensive understanding of damage to infrastructure and community impacts emerges, the EOC will revise the initial objectives and priorities reflected in the EOC CAP. </w:t>
      </w:r>
    </w:p>
    <w:p w14:paraId="0EE223F2" w14:textId="25FD0BBD" w:rsidR="00D24FA8" w:rsidRPr="00833ACE" w:rsidRDefault="00EE6C84" w:rsidP="00833ACE">
      <w:pPr>
        <w:spacing w:after="0" w:line="240" w:lineRule="auto"/>
        <w:rPr>
          <w:rFonts w:asciiTheme="minorHAnsi" w:hAnsiTheme="minorHAnsi"/>
        </w:rPr>
      </w:pPr>
      <w:r w:rsidRPr="00833ACE">
        <w:rPr>
          <w:rFonts w:asciiTheme="minorHAnsi" w:hAnsiTheme="minorHAnsi"/>
        </w:rPr>
        <w:t xml:space="preserve">The EOC </w:t>
      </w:r>
      <w:r w:rsidR="00202A25" w:rsidRPr="00833ACE">
        <w:rPr>
          <w:rFonts w:asciiTheme="minorHAnsi" w:hAnsiTheme="minorHAnsi"/>
        </w:rPr>
        <w:t>Planning Section is responsible for gathering, analyzing</w:t>
      </w:r>
      <w:r w:rsidR="00FA3CE5">
        <w:rPr>
          <w:rFonts w:asciiTheme="minorHAnsi" w:hAnsiTheme="minorHAnsi"/>
        </w:rPr>
        <w:t>,</w:t>
      </w:r>
      <w:r w:rsidR="00202A25" w:rsidRPr="00833ACE">
        <w:rPr>
          <w:rFonts w:asciiTheme="minorHAnsi" w:hAnsiTheme="minorHAnsi"/>
        </w:rPr>
        <w:t xml:space="preserve"> and disseminating information about damage and response efforts citywide</w:t>
      </w:r>
      <w:r w:rsidR="00985872" w:rsidRPr="00833ACE">
        <w:rPr>
          <w:rFonts w:asciiTheme="minorHAnsi" w:hAnsiTheme="minorHAnsi"/>
        </w:rPr>
        <w:t>.</w:t>
      </w:r>
      <w:r w:rsidR="00ED0F98">
        <w:rPr>
          <w:rFonts w:asciiTheme="minorHAnsi" w:hAnsiTheme="minorHAnsi"/>
        </w:rPr>
        <w:t xml:space="preserve"> </w:t>
      </w:r>
      <w:r w:rsidR="00202A25" w:rsidRPr="00833ACE">
        <w:rPr>
          <w:rFonts w:asciiTheme="minorHAnsi" w:hAnsiTheme="minorHAnsi"/>
        </w:rPr>
        <w:t xml:space="preserve">Damage reporting and system assessments begin immediately after the earthquake and may take days to complete. Some cannot be done at night. Following an aftershock, these may have to be repeated. </w:t>
      </w:r>
      <w:r w:rsidR="00C76393">
        <w:rPr>
          <w:rFonts w:asciiTheme="minorHAnsi" w:hAnsiTheme="minorHAnsi"/>
        </w:rPr>
        <w:t>S</w:t>
      </w:r>
      <w:r w:rsidR="00EE662A" w:rsidRPr="00833ACE">
        <w:rPr>
          <w:rFonts w:asciiTheme="minorHAnsi" w:hAnsiTheme="minorHAnsi"/>
        </w:rPr>
        <w:t>ources of damage information</w:t>
      </w:r>
      <w:r w:rsidR="00C76393">
        <w:rPr>
          <w:rFonts w:asciiTheme="minorHAnsi" w:hAnsiTheme="minorHAnsi"/>
        </w:rPr>
        <w:t xml:space="preserve"> include:</w:t>
      </w:r>
    </w:p>
    <w:p w14:paraId="29285294" w14:textId="77777777" w:rsidR="00196971" w:rsidRPr="00833ACE" w:rsidRDefault="00196971" w:rsidP="00833ACE">
      <w:pPr>
        <w:spacing w:after="0" w:line="240" w:lineRule="auto"/>
        <w:rPr>
          <w:rFonts w:asciiTheme="minorHAnsi" w:hAnsiTheme="minorHAnsi"/>
        </w:rPr>
      </w:pPr>
    </w:p>
    <w:p w14:paraId="0E7C7842" w14:textId="7EF4099F" w:rsidR="008A3D45" w:rsidRPr="008D1ED9" w:rsidRDefault="00202A25" w:rsidP="00833ACE">
      <w:pPr>
        <w:pStyle w:val="ListParagraph"/>
        <w:numPr>
          <w:ilvl w:val="0"/>
          <w:numId w:val="29"/>
        </w:numPr>
        <w:spacing w:before="0" w:after="0" w:line="240" w:lineRule="auto"/>
        <w:rPr>
          <w:rFonts w:asciiTheme="minorHAnsi" w:hAnsiTheme="minorHAnsi"/>
        </w:rPr>
      </w:pPr>
      <w:r w:rsidRPr="008D1ED9">
        <w:rPr>
          <w:rFonts w:asciiTheme="minorHAnsi" w:hAnsiTheme="minorHAnsi"/>
        </w:rPr>
        <w:t>Windshield Assessments</w:t>
      </w:r>
      <w:r w:rsidR="008D1ED9" w:rsidRPr="008D1ED9">
        <w:rPr>
          <w:rFonts w:asciiTheme="minorHAnsi" w:hAnsiTheme="minorHAnsi"/>
        </w:rPr>
        <w:t xml:space="preserve"> - </w:t>
      </w:r>
      <w:r w:rsidRPr="008D1ED9">
        <w:rPr>
          <w:rFonts w:asciiTheme="minorHAnsi" w:hAnsiTheme="minorHAnsi"/>
        </w:rPr>
        <w:t xml:space="preserve">A rapid survey for fires, damage and the injured </w:t>
      </w:r>
      <w:r w:rsidRPr="005A45C3">
        <w:rPr>
          <w:rFonts w:asciiTheme="minorHAnsi" w:hAnsiTheme="minorHAnsi"/>
        </w:rPr>
        <w:t xml:space="preserve">conducted by Seattle </w:t>
      </w:r>
      <w:r w:rsidR="00580EF7">
        <w:rPr>
          <w:rFonts w:asciiTheme="minorHAnsi" w:hAnsiTheme="minorHAnsi"/>
        </w:rPr>
        <w:t xml:space="preserve">Fire </w:t>
      </w:r>
      <w:r w:rsidRPr="008D1ED9">
        <w:rPr>
          <w:rFonts w:asciiTheme="minorHAnsi" w:hAnsiTheme="minorHAnsi"/>
        </w:rPr>
        <w:t>Department personnel</w:t>
      </w:r>
      <w:r w:rsidR="00580EF7">
        <w:rPr>
          <w:rFonts w:asciiTheme="minorHAnsi" w:hAnsiTheme="minorHAnsi"/>
        </w:rPr>
        <w:t>, with the support of Seattle Police personnel as available,</w:t>
      </w:r>
      <w:r w:rsidRPr="008D1ED9">
        <w:rPr>
          <w:rFonts w:asciiTheme="minorHAnsi" w:hAnsiTheme="minorHAnsi"/>
        </w:rPr>
        <w:t xml:space="preserve"> immediately following the earthquake which provides an overview of damage to the City and </w:t>
      </w:r>
      <w:r w:rsidR="000A47A7">
        <w:rPr>
          <w:rFonts w:asciiTheme="minorHAnsi" w:hAnsiTheme="minorHAnsi"/>
        </w:rPr>
        <w:t>identifies priority life safety missions</w:t>
      </w:r>
      <w:r w:rsidR="008D1ED9">
        <w:rPr>
          <w:rFonts w:asciiTheme="minorHAnsi" w:hAnsiTheme="minorHAnsi"/>
        </w:rPr>
        <w:t>.</w:t>
      </w:r>
    </w:p>
    <w:p w14:paraId="52BBCF23" w14:textId="77777777" w:rsidR="00FA3CE5" w:rsidRPr="00444E70" w:rsidRDefault="00FA3CE5" w:rsidP="00FA3CE5">
      <w:pPr>
        <w:pStyle w:val="ListParagraph"/>
        <w:numPr>
          <w:ilvl w:val="0"/>
          <w:numId w:val="29"/>
        </w:numPr>
        <w:spacing w:before="0" w:after="60" w:line="240" w:lineRule="auto"/>
        <w:jc w:val="both"/>
        <w:rPr>
          <w:rFonts w:asciiTheme="minorHAnsi" w:hAnsiTheme="minorHAnsi"/>
        </w:rPr>
      </w:pPr>
      <w:r w:rsidRPr="00187792">
        <w:rPr>
          <w:rFonts w:asciiTheme="minorHAnsi" w:hAnsiTheme="minorHAnsi"/>
        </w:rPr>
        <w:t>911</w:t>
      </w:r>
      <w:r>
        <w:rPr>
          <w:rFonts w:asciiTheme="minorHAnsi" w:hAnsiTheme="minorHAnsi"/>
        </w:rPr>
        <w:t xml:space="preserve"> - </w:t>
      </w:r>
      <w:r w:rsidRPr="00444E70">
        <w:rPr>
          <w:rFonts w:asciiTheme="minorHAnsi" w:hAnsiTheme="minorHAnsi"/>
        </w:rPr>
        <w:t>The public will report damage through the 911 system</w:t>
      </w:r>
      <w:r>
        <w:rPr>
          <w:rFonts w:asciiTheme="minorHAnsi" w:hAnsiTheme="minorHAnsi"/>
        </w:rPr>
        <w:t xml:space="preserve">, which can provide insight into damage across the City, but should not be considered comprehensive nor necessarily representative of damage. The 911 system will almost certainly be overwhelmed immediately </w:t>
      </w:r>
      <w:r>
        <w:rPr>
          <w:rFonts w:asciiTheme="minorHAnsi" w:hAnsiTheme="minorHAnsi"/>
        </w:rPr>
        <w:lastRenderedPageBreak/>
        <w:t>after an earthquake, and there is no guarantee that the calls that do make it through will be the highest priority calls.</w:t>
      </w:r>
    </w:p>
    <w:p w14:paraId="42A5C8F1" w14:textId="4637EF18" w:rsidR="00177159" w:rsidRPr="008D1ED9" w:rsidRDefault="00202A25" w:rsidP="00833ACE">
      <w:pPr>
        <w:pStyle w:val="ListParagraph"/>
        <w:numPr>
          <w:ilvl w:val="0"/>
          <w:numId w:val="29"/>
        </w:numPr>
        <w:spacing w:before="0" w:after="0" w:line="240" w:lineRule="auto"/>
        <w:rPr>
          <w:rFonts w:asciiTheme="minorHAnsi" w:hAnsiTheme="minorHAnsi"/>
        </w:rPr>
      </w:pPr>
      <w:r w:rsidRPr="008D1ED9">
        <w:rPr>
          <w:rFonts w:asciiTheme="minorHAnsi" w:hAnsiTheme="minorHAnsi"/>
        </w:rPr>
        <w:t>News Media</w:t>
      </w:r>
      <w:r w:rsidR="008D1ED9" w:rsidRPr="008D1ED9">
        <w:rPr>
          <w:rFonts w:asciiTheme="minorHAnsi" w:hAnsiTheme="minorHAnsi"/>
        </w:rPr>
        <w:t xml:space="preserve"> - </w:t>
      </w:r>
      <w:r w:rsidR="00FE346A">
        <w:rPr>
          <w:rFonts w:asciiTheme="minorHAnsi" w:hAnsiTheme="minorHAnsi"/>
        </w:rPr>
        <w:t>Functioning</w:t>
      </w:r>
      <w:r w:rsidR="00FE346A" w:rsidRPr="008D1ED9">
        <w:rPr>
          <w:rFonts w:asciiTheme="minorHAnsi" w:hAnsiTheme="minorHAnsi"/>
        </w:rPr>
        <w:t xml:space="preserve"> </w:t>
      </w:r>
      <w:r w:rsidRPr="008D1ED9">
        <w:rPr>
          <w:rFonts w:asciiTheme="minorHAnsi" w:hAnsiTheme="minorHAnsi"/>
        </w:rPr>
        <w:t xml:space="preserve">media </w:t>
      </w:r>
      <w:r w:rsidR="003379CA">
        <w:rPr>
          <w:rFonts w:asciiTheme="minorHAnsi" w:hAnsiTheme="minorHAnsi"/>
        </w:rPr>
        <w:t xml:space="preserve">will </w:t>
      </w:r>
      <w:r w:rsidRPr="008D1ED9">
        <w:rPr>
          <w:rFonts w:asciiTheme="minorHAnsi" w:hAnsiTheme="minorHAnsi"/>
        </w:rPr>
        <w:t>report on damage and impacts soon after the earthquake</w:t>
      </w:r>
      <w:r w:rsidR="003379CA">
        <w:rPr>
          <w:rFonts w:asciiTheme="minorHAnsi" w:hAnsiTheme="minorHAnsi"/>
        </w:rPr>
        <w:t xml:space="preserve">, though historically these reports tend to focus on a few </w:t>
      </w:r>
      <w:r w:rsidR="00C01327">
        <w:rPr>
          <w:rFonts w:asciiTheme="minorHAnsi" w:hAnsiTheme="minorHAnsi"/>
        </w:rPr>
        <w:t>hard-hit</w:t>
      </w:r>
      <w:r w:rsidR="003379CA">
        <w:rPr>
          <w:rFonts w:asciiTheme="minorHAnsi" w:hAnsiTheme="minorHAnsi"/>
        </w:rPr>
        <w:t xml:space="preserve"> </w:t>
      </w:r>
      <w:r w:rsidR="00162A9C">
        <w:rPr>
          <w:rFonts w:asciiTheme="minorHAnsi" w:hAnsiTheme="minorHAnsi"/>
        </w:rPr>
        <w:t>areas and may not provide a comprehensive picture of damage across the City</w:t>
      </w:r>
      <w:r w:rsidR="008D1ED9">
        <w:rPr>
          <w:rFonts w:asciiTheme="minorHAnsi" w:hAnsiTheme="minorHAnsi"/>
        </w:rPr>
        <w:t>.</w:t>
      </w:r>
    </w:p>
    <w:p w14:paraId="7C402506" w14:textId="77777777" w:rsidR="00963D1D" w:rsidRPr="00444E70" w:rsidRDefault="00963D1D" w:rsidP="00963D1D">
      <w:pPr>
        <w:pStyle w:val="ListParagraph"/>
        <w:numPr>
          <w:ilvl w:val="0"/>
          <w:numId w:val="29"/>
        </w:numPr>
        <w:spacing w:before="0" w:after="0" w:line="240" w:lineRule="auto"/>
        <w:rPr>
          <w:rFonts w:asciiTheme="minorHAnsi" w:hAnsiTheme="minorHAnsi"/>
        </w:rPr>
      </w:pPr>
      <w:r w:rsidRPr="00187792">
        <w:rPr>
          <w:rFonts w:asciiTheme="minorHAnsi" w:hAnsiTheme="minorHAnsi"/>
        </w:rPr>
        <w:t xml:space="preserve">Social Media </w:t>
      </w:r>
      <w:r>
        <w:rPr>
          <w:rFonts w:asciiTheme="minorHAnsi" w:hAnsiTheme="minorHAnsi"/>
        </w:rPr>
        <w:t xml:space="preserve">– immediately after the earthquake, social media users with internet connectivity will </w:t>
      </w:r>
      <w:r w:rsidRPr="00444E70">
        <w:rPr>
          <w:rFonts w:asciiTheme="minorHAnsi" w:hAnsiTheme="minorHAnsi"/>
        </w:rPr>
        <w:t>begin to collect, organize and post damage information which can include text descriptions, maps of damaged locations</w:t>
      </w:r>
      <w:r>
        <w:rPr>
          <w:rFonts w:asciiTheme="minorHAnsi" w:hAnsiTheme="minorHAnsi"/>
        </w:rPr>
        <w:t>,</w:t>
      </w:r>
      <w:r w:rsidRPr="00444E70">
        <w:rPr>
          <w:rFonts w:asciiTheme="minorHAnsi" w:hAnsiTheme="minorHAnsi"/>
        </w:rPr>
        <w:t xml:space="preserve"> and photographs or video</w:t>
      </w:r>
      <w:r>
        <w:rPr>
          <w:rFonts w:asciiTheme="minorHAnsi" w:hAnsiTheme="minorHAnsi"/>
        </w:rPr>
        <w:t>. These may include some misleading or false posts, but overall social media has the potential to be a great source of situational awareness for the City.</w:t>
      </w:r>
    </w:p>
    <w:p w14:paraId="79D7CC36" w14:textId="18DE2575" w:rsidR="00184E66" w:rsidRDefault="0079016D" w:rsidP="00833ACE">
      <w:pPr>
        <w:pStyle w:val="ListParagraph"/>
        <w:numPr>
          <w:ilvl w:val="0"/>
          <w:numId w:val="29"/>
        </w:numPr>
        <w:spacing w:before="0" w:after="0" w:line="240" w:lineRule="auto"/>
        <w:rPr>
          <w:rFonts w:asciiTheme="minorHAnsi" w:hAnsiTheme="minorHAnsi"/>
        </w:rPr>
      </w:pPr>
      <w:r>
        <w:rPr>
          <w:rFonts w:asciiTheme="minorHAnsi" w:hAnsiTheme="minorHAnsi"/>
        </w:rPr>
        <w:t xml:space="preserve">Rapid Building Evaluations - </w:t>
      </w:r>
      <w:r w:rsidR="00E30BF4">
        <w:rPr>
          <w:rFonts w:asciiTheme="minorHAnsi" w:hAnsiTheme="minorHAnsi"/>
        </w:rPr>
        <w:t>Information about damaged buildings may come from a variety of sources with varying levels of detail</w:t>
      </w:r>
      <w:r w:rsidR="00490D0D">
        <w:rPr>
          <w:rFonts w:asciiTheme="minorHAnsi" w:hAnsiTheme="minorHAnsi"/>
        </w:rPr>
        <w:t xml:space="preserve">. </w:t>
      </w:r>
      <w:r w:rsidR="001624A4">
        <w:rPr>
          <w:rFonts w:asciiTheme="minorHAnsi" w:hAnsiTheme="minorHAnsi"/>
        </w:rPr>
        <w:t>Many departments w</w:t>
      </w:r>
      <w:r w:rsidR="00F312E5">
        <w:rPr>
          <w:rFonts w:asciiTheme="minorHAnsi" w:hAnsiTheme="minorHAnsi"/>
        </w:rPr>
        <w:t xml:space="preserve">ill provide initial evaluations </w:t>
      </w:r>
      <w:r>
        <w:rPr>
          <w:rFonts w:asciiTheme="minorHAnsi" w:hAnsiTheme="minorHAnsi"/>
        </w:rPr>
        <w:t xml:space="preserve">to determine building occupancy and </w:t>
      </w:r>
      <w:r w:rsidR="0052674C">
        <w:rPr>
          <w:rFonts w:asciiTheme="minorHAnsi" w:hAnsiTheme="minorHAnsi"/>
        </w:rPr>
        <w:t>structural integrity</w:t>
      </w:r>
      <w:r>
        <w:rPr>
          <w:rFonts w:asciiTheme="minorHAnsi" w:hAnsiTheme="minorHAnsi"/>
        </w:rPr>
        <w:t xml:space="preserve">. </w:t>
      </w:r>
      <w:r w:rsidR="00A67555">
        <w:rPr>
          <w:rFonts w:asciiTheme="minorHAnsi" w:hAnsiTheme="minorHAnsi"/>
        </w:rPr>
        <w:t xml:space="preserve"> </w:t>
      </w:r>
      <w:r w:rsidR="00635F37">
        <w:rPr>
          <w:rFonts w:asciiTheme="minorHAnsi" w:hAnsiTheme="minorHAnsi"/>
        </w:rPr>
        <w:t xml:space="preserve">SDCI, </w:t>
      </w:r>
      <w:r w:rsidR="0060665A">
        <w:rPr>
          <w:rFonts w:asciiTheme="minorHAnsi" w:hAnsiTheme="minorHAnsi"/>
        </w:rPr>
        <w:t>SPR, FAS</w:t>
      </w:r>
      <w:r w:rsidR="00176582">
        <w:rPr>
          <w:rFonts w:asciiTheme="minorHAnsi" w:hAnsiTheme="minorHAnsi"/>
        </w:rPr>
        <w:t>,</w:t>
      </w:r>
      <w:r w:rsidR="000C030A">
        <w:rPr>
          <w:rFonts w:asciiTheme="minorHAnsi" w:hAnsiTheme="minorHAnsi"/>
        </w:rPr>
        <w:t xml:space="preserve"> SCL, SPU</w:t>
      </w:r>
      <w:r w:rsidR="00030CB8">
        <w:rPr>
          <w:rFonts w:asciiTheme="minorHAnsi" w:hAnsiTheme="minorHAnsi"/>
        </w:rPr>
        <w:t xml:space="preserve">, </w:t>
      </w:r>
      <w:r w:rsidR="00176582">
        <w:rPr>
          <w:rFonts w:asciiTheme="minorHAnsi" w:hAnsiTheme="minorHAnsi"/>
        </w:rPr>
        <w:t>Seattle Center</w:t>
      </w:r>
      <w:r w:rsidR="00030CB8">
        <w:rPr>
          <w:rFonts w:asciiTheme="minorHAnsi" w:hAnsiTheme="minorHAnsi"/>
        </w:rPr>
        <w:t xml:space="preserve">, </w:t>
      </w:r>
      <w:r w:rsidR="00A67555">
        <w:rPr>
          <w:rFonts w:asciiTheme="minorHAnsi" w:hAnsiTheme="minorHAnsi"/>
        </w:rPr>
        <w:t xml:space="preserve">and private </w:t>
      </w:r>
      <w:r w:rsidR="000E43B5">
        <w:rPr>
          <w:rFonts w:asciiTheme="minorHAnsi" w:hAnsiTheme="minorHAnsi"/>
        </w:rPr>
        <w:t xml:space="preserve">sector engineering and architecture firms </w:t>
      </w:r>
      <w:r w:rsidR="0060665A">
        <w:rPr>
          <w:rFonts w:asciiTheme="minorHAnsi" w:hAnsiTheme="minorHAnsi"/>
        </w:rPr>
        <w:t xml:space="preserve">have </w:t>
      </w:r>
      <w:r w:rsidR="001624A4">
        <w:rPr>
          <w:rFonts w:asciiTheme="minorHAnsi" w:hAnsiTheme="minorHAnsi"/>
        </w:rPr>
        <w:t>staff trained to conduct</w:t>
      </w:r>
      <w:r w:rsidR="00A67555">
        <w:rPr>
          <w:rFonts w:asciiTheme="minorHAnsi" w:hAnsiTheme="minorHAnsi"/>
        </w:rPr>
        <w:t xml:space="preserve"> </w:t>
      </w:r>
      <w:r w:rsidR="001624A4" w:rsidRPr="007B31F2">
        <w:rPr>
          <w:rFonts w:asciiTheme="minorHAnsi" w:hAnsiTheme="minorHAnsi"/>
        </w:rPr>
        <w:t>Applied Technology Council</w:t>
      </w:r>
      <w:r w:rsidR="00FB71AF">
        <w:rPr>
          <w:rFonts w:asciiTheme="minorHAnsi" w:hAnsiTheme="minorHAnsi"/>
        </w:rPr>
        <w:t xml:space="preserve"> </w:t>
      </w:r>
      <w:r w:rsidR="001624A4" w:rsidRPr="007B31F2">
        <w:rPr>
          <w:rFonts w:asciiTheme="minorHAnsi" w:hAnsiTheme="minorHAnsi"/>
        </w:rPr>
        <w:t>post-earthquake safety evaluations</w:t>
      </w:r>
      <w:r w:rsidR="00635F37">
        <w:rPr>
          <w:rFonts w:asciiTheme="minorHAnsi" w:hAnsiTheme="minorHAnsi"/>
        </w:rPr>
        <w:t xml:space="preserve">. </w:t>
      </w:r>
      <w:r w:rsidR="00915931">
        <w:rPr>
          <w:rFonts w:asciiTheme="minorHAnsi" w:hAnsiTheme="minorHAnsi"/>
        </w:rPr>
        <w:t xml:space="preserve">SDCI has signed memorandums of understanding with FAS, SPU and Seattle Center granting them the authority to post “advisory tags” to communicate the safety status of a building, but only </w:t>
      </w:r>
      <w:r w:rsidR="00635F37">
        <w:rPr>
          <w:rFonts w:asciiTheme="minorHAnsi" w:hAnsiTheme="minorHAnsi"/>
        </w:rPr>
        <w:t>SDCI has the legal authority to place official placards limiting the lawful use of a building</w:t>
      </w:r>
      <w:r w:rsidR="00D87C10">
        <w:rPr>
          <w:rFonts w:asciiTheme="minorHAnsi" w:hAnsiTheme="minorHAnsi"/>
        </w:rPr>
        <w:t xml:space="preserve">. </w:t>
      </w:r>
      <w:r w:rsidR="00635F37">
        <w:rPr>
          <w:rFonts w:asciiTheme="minorHAnsi" w:hAnsiTheme="minorHAnsi"/>
        </w:rPr>
        <w:t xml:space="preserve">  </w:t>
      </w:r>
    </w:p>
    <w:p w14:paraId="60A95444" w14:textId="6A8A5C8D" w:rsidR="00530516" w:rsidRPr="00CE4B56" w:rsidRDefault="00530516" w:rsidP="00530516">
      <w:pPr>
        <w:pStyle w:val="ListParagraph"/>
        <w:numPr>
          <w:ilvl w:val="0"/>
          <w:numId w:val="29"/>
        </w:numPr>
        <w:spacing w:before="0" w:after="0" w:line="240" w:lineRule="auto"/>
        <w:rPr>
          <w:rFonts w:asciiTheme="minorHAnsi" w:hAnsiTheme="minorHAnsi"/>
        </w:rPr>
      </w:pPr>
      <w:r w:rsidRPr="00CE4B56">
        <w:rPr>
          <w:rFonts w:asciiTheme="minorHAnsi" w:hAnsiTheme="minorHAnsi"/>
        </w:rPr>
        <w:t>Infrastructure Inspections - Inspection of critical infrastructure such as roads, bridges, pipelines by specially trained individuals</w:t>
      </w:r>
      <w:r>
        <w:rPr>
          <w:rFonts w:asciiTheme="minorHAnsi" w:hAnsiTheme="minorHAnsi"/>
        </w:rPr>
        <w:t xml:space="preserve"> (</w:t>
      </w:r>
      <w:r w:rsidR="00CD0C0B">
        <w:rPr>
          <w:rFonts w:asciiTheme="minorHAnsi" w:hAnsiTheme="minorHAnsi"/>
        </w:rPr>
        <w:t>SCL, SPU, SDOT</w:t>
      </w:r>
      <w:r w:rsidRPr="00CE4B56">
        <w:rPr>
          <w:rFonts w:asciiTheme="minorHAnsi" w:hAnsiTheme="minorHAnsi"/>
        </w:rPr>
        <w:t xml:space="preserve">, Puget Sound Energy, </w:t>
      </w:r>
      <w:r w:rsidR="00751027">
        <w:rPr>
          <w:rFonts w:asciiTheme="minorHAnsi" w:hAnsiTheme="minorHAnsi"/>
        </w:rPr>
        <w:t>Enwave</w:t>
      </w:r>
      <w:r w:rsidRPr="00CE4B56">
        <w:rPr>
          <w:rFonts w:asciiTheme="minorHAnsi" w:hAnsiTheme="minorHAnsi"/>
        </w:rPr>
        <w:t>, Hospitals</w:t>
      </w:r>
      <w:r>
        <w:rPr>
          <w:rFonts w:asciiTheme="minorHAnsi" w:hAnsiTheme="minorHAnsi"/>
        </w:rPr>
        <w:t>).</w:t>
      </w:r>
    </w:p>
    <w:p w14:paraId="1C538726" w14:textId="49671637" w:rsidR="00177159" w:rsidRPr="007B31F2" w:rsidRDefault="00202A25" w:rsidP="00833ACE">
      <w:pPr>
        <w:pStyle w:val="ListParagraph"/>
        <w:numPr>
          <w:ilvl w:val="0"/>
          <w:numId w:val="29"/>
        </w:numPr>
        <w:spacing w:before="0" w:after="0" w:line="240" w:lineRule="auto"/>
        <w:rPr>
          <w:rFonts w:asciiTheme="minorHAnsi" w:hAnsiTheme="minorHAnsi"/>
        </w:rPr>
      </w:pPr>
      <w:bookmarkStart w:id="31" w:name="_Hlk23423954"/>
      <w:r w:rsidRPr="007B31F2">
        <w:rPr>
          <w:rFonts w:asciiTheme="minorHAnsi" w:hAnsiTheme="minorHAnsi"/>
        </w:rPr>
        <w:t>Aerial Survey</w:t>
      </w:r>
      <w:r w:rsidR="00143D34" w:rsidRPr="007B31F2">
        <w:rPr>
          <w:rFonts w:asciiTheme="minorHAnsi" w:hAnsiTheme="minorHAnsi"/>
        </w:rPr>
        <w:t xml:space="preserve"> </w:t>
      </w:r>
      <w:r w:rsidR="0009522E">
        <w:rPr>
          <w:rFonts w:asciiTheme="minorHAnsi" w:hAnsiTheme="minorHAnsi"/>
        </w:rPr>
        <w:t>–</w:t>
      </w:r>
      <w:r w:rsidR="00143D34" w:rsidRPr="007B31F2">
        <w:rPr>
          <w:rFonts w:asciiTheme="minorHAnsi" w:hAnsiTheme="minorHAnsi"/>
        </w:rPr>
        <w:t xml:space="preserve"> </w:t>
      </w:r>
      <w:proofErr w:type="gramStart"/>
      <w:r w:rsidR="0009522E">
        <w:rPr>
          <w:rFonts w:asciiTheme="minorHAnsi" w:hAnsiTheme="minorHAnsi"/>
        </w:rPr>
        <w:t>A number of</w:t>
      </w:r>
      <w:proofErr w:type="gramEnd"/>
      <w:r w:rsidR="0009522E">
        <w:rPr>
          <w:rFonts w:asciiTheme="minorHAnsi" w:hAnsiTheme="minorHAnsi"/>
        </w:rPr>
        <w:t xml:space="preserve"> regional partners, including </w:t>
      </w:r>
      <w:r w:rsidRPr="007B31F2">
        <w:rPr>
          <w:rFonts w:asciiTheme="minorHAnsi" w:hAnsiTheme="minorHAnsi"/>
        </w:rPr>
        <w:t>King County Sheriff Office Guardian One</w:t>
      </w:r>
      <w:r w:rsidR="0009522E">
        <w:rPr>
          <w:rFonts w:asciiTheme="minorHAnsi" w:hAnsiTheme="minorHAnsi"/>
        </w:rPr>
        <w:t xml:space="preserve">, </w:t>
      </w:r>
      <w:r w:rsidR="0009522E" w:rsidRPr="00611B1D">
        <w:rPr>
          <w:rFonts w:asciiTheme="minorHAnsi" w:hAnsiTheme="minorHAnsi"/>
        </w:rPr>
        <w:t>Snohomish County Sheriff’s Office, Pierce County Sheriff’s Department</w:t>
      </w:r>
      <w:r w:rsidR="0009522E">
        <w:rPr>
          <w:rFonts w:asciiTheme="minorHAnsi" w:hAnsiTheme="minorHAnsi"/>
        </w:rPr>
        <w:t>,</w:t>
      </w:r>
      <w:r w:rsidR="0009522E" w:rsidRPr="00611B1D">
        <w:rPr>
          <w:rFonts w:asciiTheme="minorHAnsi" w:hAnsiTheme="minorHAnsi"/>
        </w:rPr>
        <w:t xml:space="preserve"> and Washington State Patrol</w:t>
      </w:r>
      <w:r w:rsidR="0009522E">
        <w:rPr>
          <w:rFonts w:asciiTheme="minorHAnsi" w:hAnsiTheme="minorHAnsi"/>
        </w:rPr>
        <w:t>,</w:t>
      </w:r>
      <w:r w:rsidRPr="007B31F2">
        <w:rPr>
          <w:rFonts w:asciiTheme="minorHAnsi" w:hAnsiTheme="minorHAnsi"/>
        </w:rPr>
        <w:t xml:space="preserve"> can provide a helicopter survey of the City with video downlink</w:t>
      </w:r>
      <w:r w:rsidR="0009522E" w:rsidRPr="00D8259B">
        <w:rPr>
          <w:rFonts w:asciiTheme="minorHAnsi" w:hAnsiTheme="minorHAnsi"/>
        </w:rPr>
        <w:t xml:space="preserve">. </w:t>
      </w:r>
    </w:p>
    <w:bookmarkEnd w:id="31"/>
    <w:p w14:paraId="20057345" w14:textId="1D4FB586" w:rsidR="00D24FA8" w:rsidRPr="00A02000" w:rsidRDefault="00963D1D" w:rsidP="00833ACE">
      <w:pPr>
        <w:ind w:left="360"/>
        <w:rPr>
          <w:rFonts w:asciiTheme="minorHAnsi" w:hAnsiTheme="minorHAnsi"/>
        </w:rPr>
      </w:pPr>
      <w:r>
        <w:rPr>
          <w:rFonts w:asciiTheme="minorHAnsi" w:hAnsiTheme="minorHAnsi"/>
        </w:rPr>
        <w:t>Neighboring jurisd</w:t>
      </w:r>
      <w:r w:rsidR="0021459C">
        <w:rPr>
          <w:rFonts w:asciiTheme="minorHAnsi" w:hAnsiTheme="minorHAnsi"/>
        </w:rPr>
        <w:t>ic</w:t>
      </w:r>
      <w:r>
        <w:rPr>
          <w:rFonts w:asciiTheme="minorHAnsi" w:hAnsiTheme="minorHAnsi"/>
        </w:rPr>
        <w:t xml:space="preserve">tions will also </w:t>
      </w:r>
      <w:r w:rsidR="00273037">
        <w:rPr>
          <w:rFonts w:asciiTheme="minorHAnsi" w:hAnsiTheme="minorHAnsi"/>
        </w:rPr>
        <w:t>conduct damage assessments</w:t>
      </w:r>
      <w:r w:rsidR="00CC1C0C">
        <w:rPr>
          <w:rFonts w:asciiTheme="minorHAnsi" w:hAnsiTheme="minorHAnsi"/>
        </w:rPr>
        <w:t xml:space="preserve"> and provide them to the </w:t>
      </w:r>
      <w:r w:rsidR="00202A25" w:rsidRPr="00CE4B56">
        <w:rPr>
          <w:rFonts w:asciiTheme="minorHAnsi" w:hAnsiTheme="minorHAnsi"/>
        </w:rPr>
        <w:t xml:space="preserve">King County Emergency </w:t>
      </w:r>
      <w:r w:rsidR="00850EDE">
        <w:rPr>
          <w:rFonts w:asciiTheme="minorHAnsi" w:hAnsiTheme="minorHAnsi"/>
        </w:rPr>
        <w:t>Operations</w:t>
      </w:r>
      <w:r w:rsidR="00850EDE" w:rsidRPr="00CE4B56">
        <w:rPr>
          <w:rFonts w:asciiTheme="minorHAnsi" w:hAnsiTheme="minorHAnsi"/>
        </w:rPr>
        <w:t xml:space="preserve"> </w:t>
      </w:r>
      <w:r w:rsidR="00202A25" w:rsidRPr="00CE4B56">
        <w:rPr>
          <w:rFonts w:asciiTheme="minorHAnsi" w:hAnsiTheme="minorHAnsi"/>
        </w:rPr>
        <w:t>Center</w:t>
      </w:r>
      <w:r w:rsidR="00294624">
        <w:rPr>
          <w:rFonts w:asciiTheme="minorHAnsi" w:hAnsiTheme="minorHAnsi"/>
        </w:rPr>
        <w:t xml:space="preserve">. </w:t>
      </w:r>
      <w:r w:rsidR="00CC1C0C">
        <w:rPr>
          <w:rFonts w:asciiTheme="minorHAnsi" w:hAnsiTheme="minorHAnsi"/>
        </w:rPr>
        <w:t xml:space="preserve">The EOC Planning Section will reach out to King County to obtain damage information that is relevant to situational awareness in Seattle. </w:t>
      </w:r>
      <w:r w:rsidR="00A50022">
        <w:rPr>
          <w:rFonts w:asciiTheme="minorHAnsi" w:hAnsiTheme="minorHAnsi"/>
        </w:rPr>
        <w:t>Additionally, s</w:t>
      </w:r>
      <w:r w:rsidR="00202A25" w:rsidRPr="00294624">
        <w:rPr>
          <w:rFonts w:asciiTheme="minorHAnsi" w:hAnsiTheme="minorHAnsi"/>
        </w:rPr>
        <w:t>ome information</w:t>
      </w:r>
      <w:r w:rsidR="00A50022">
        <w:rPr>
          <w:rFonts w:asciiTheme="minorHAnsi" w:hAnsiTheme="minorHAnsi"/>
        </w:rPr>
        <w:t xml:space="preserve"> will be</w:t>
      </w:r>
      <w:r w:rsidR="00202A25" w:rsidRPr="00294624">
        <w:rPr>
          <w:rFonts w:asciiTheme="minorHAnsi" w:hAnsiTheme="minorHAnsi"/>
        </w:rPr>
        <w:t xml:space="preserve"> exchanged between specifi</w:t>
      </w:r>
      <w:r w:rsidR="00187792" w:rsidRPr="00294624">
        <w:rPr>
          <w:rFonts w:asciiTheme="minorHAnsi" w:hAnsiTheme="minorHAnsi"/>
        </w:rPr>
        <w:t>c sectors</w:t>
      </w:r>
      <w:r w:rsidR="002343FE">
        <w:rPr>
          <w:rFonts w:asciiTheme="minorHAnsi" w:hAnsiTheme="minorHAnsi"/>
        </w:rPr>
        <w:t>,</w:t>
      </w:r>
      <w:r w:rsidR="00187792" w:rsidRPr="00294624">
        <w:rPr>
          <w:rFonts w:asciiTheme="minorHAnsi" w:hAnsiTheme="minorHAnsi"/>
        </w:rPr>
        <w:t xml:space="preserve"> such as between </w:t>
      </w:r>
      <w:r w:rsidR="00202A25" w:rsidRPr="00294624">
        <w:rPr>
          <w:rFonts w:asciiTheme="minorHAnsi" w:hAnsiTheme="minorHAnsi"/>
        </w:rPr>
        <w:t>City Light</w:t>
      </w:r>
      <w:r w:rsidR="00122D73">
        <w:rPr>
          <w:rFonts w:asciiTheme="minorHAnsi" w:hAnsiTheme="minorHAnsi"/>
        </w:rPr>
        <w:t xml:space="preserve"> and </w:t>
      </w:r>
      <w:r w:rsidR="00202A25" w:rsidRPr="00294624">
        <w:rPr>
          <w:rFonts w:asciiTheme="minorHAnsi" w:hAnsiTheme="minorHAnsi"/>
        </w:rPr>
        <w:t>Bonneville Power Administration</w:t>
      </w:r>
      <w:r w:rsidR="00122D73">
        <w:rPr>
          <w:rFonts w:asciiTheme="minorHAnsi" w:hAnsiTheme="minorHAnsi"/>
        </w:rPr>
        <w:t xml:space="preserve">, </w:t>
      </w:r>
      <w:r w:rsidR="00202A25" w:rsidRPr="00122D73">
        <w:rPr>
          <w:rFonts w:asciiTheme="minorHAnsi" w:hAnsiTheme="minorHAnsi"/>
        </w:rPr>
        <w:t>University of Washington</w:t>
      </w:r>
      <w:r w:rsidR="008B0BDA">
        <w:rPr>
          <w:rFonts w:asciiTheme="minorHAnsi" w:hAnsiTheme="minorHAnsi"/>
        </w:rPr>
        <w:t xml:space="preserve">, and </w:t>
      </w:r>
      <w:r w:rsidR="00202A25" w:rsidRPr="00A02000">
        <w:rPr>
          <w:rFonts w:asciiTheme="minorHAnsi" w:hAnsiTheme="minorHAnsi"/>
        </w:rPr>
        <w:t>Port of Seattle</w:t>
      </w:r>
      <w:r w:rsidR="00444E70">
        <w:rPr>
          <w:rFonts w:asciiTheme="minorHAnsi" w:hAnsiTheme="minorHAnsi"/>
        </w:rPr>
        <w:t>.</w:t>
      </w:r>
    </w:p>
    <w:p w14:paraId="6F89DC97" w14:textId="76BC6B9D" w:rsidR="002E3DFD" w:rsidRPr="00993F4C" w:rsidRDefault="000952A6" w:rsidP="00833ACE">
      <w:pPr>
        <w:ind w:left="360"/>
      </w:pPr>
      <w:r>
        <w:rPr>
          <w:rFonts w:asciiTheme="minorHAnsi" w:hAnsiTheme="minorHAnsi"/>
        </w:rPr>
        <w:t xml:space="preserve">SDCI will prioritize which buildings to evaluate </w:t>
      </w:r>
      <w:r w:rsidRPr="00133D2C">
        <w:rPr>
          <w:rFonts w:asciiTheme="minorHAnsi" w:hAnsiTheme="minorHAnsi"/>
        </w:rPr>
        <w:t xml:space="preserve">based on an established list of critical City buildings and </w:t>
      </w:r>
      <w:r w:rsidR="005C3E5B" w:rsidRPr="00133D2C">
        <w:rPr>
          <w:rFonts w:asciiTheme="minorHAnsi" w:hAnsiTheme="minorHAnsi"/>
        </w:rPr>
        <w:t xml:space="preserve">the </w:t>
      </w:r>
      <w:r w:rsidR="00202A25" w:rsidRPr="00133D2C">
        <w:t xml:space="preserve">City objectives in the </w:t>
      </w:r>
      <w:r w:rsidR="00A50022">
        <w:t xml:space="preserve">EOC </w:t>
      </w:r>
      <w:r w:rsidR="00202A25" w:rsidRPr="00133D2C">
        <w:t>Consolidated Action Plan</w:t>
      </w:r>
      <w:r w:rsidR="00202A25" w:rsidRPr="0072131B">
        <w:t>.</w:t>
      </w:r>
      <w:r w:rsidR="007870E6">
        <w:t xml:space="preserve"> </w:t>
      </w:r>
      <w:r w:rsidR="005C3E5B">
        <w:t xml:space="preserve">EOC responders will need to </w:t>
      </w:r>
      <w:r w:rsidR="005C3E5B" w:rsidRPr="00833ACE">
        <w:rPr>
          <w:rFonts w:asciiTheme="minorHAnsi" w:hAnsiTheme="minorHAnsi"/>
        </w:rPr>
        <w:t>communicate</w:t>
      </w:r>
      <w:r w:rsidR="00415D8A">
        <w:t xml:space="preserve"> any additional,</w:t>
      </w:r>
      <w:r w:rsidR="005C3E5B">
        <w:t xml:space="preserve"> incident</w:t>
      </w:r>
      <w:r w:rsidR="007D3DD4">
        <w:t>-</w:t>
      </w:r>
      <w:r w:rsidR="005C3E5B">
        <w:t>specific facilities that need priority evaluation (e.g.</w:t>
      </w:r>
      <w:r w:rsidR="007D3DD4">
        <w:t>,</w:t>
      </w:r>
      <w:r w:rsidR="005C3E5B">
        <w:t xml:space="preserve"> </w:t>
      </w:r>
      <w:r w:rsidR="00415D8A">
        <w:t xml:space="preserve">potential shelter sites). </w:t>
      </w:r>
    </w:p>
    <w:p w14:paraId="7E3483E8" w14:textId="33FADAEB" w:rsidR="00D8394F" w:rsidRPr="00946629" w:rsidRDefault="00D8394F" w:rsidP="00D8394F">
      <w:pPr>
        <w:pStyle w:val="Heading2"/>
      </w:pPr>
      <w:bookmarkStart w:id="32" w:name="_Toc513118332"/>
      <w:bookmarkStart w:id="33" w:name="_Toc513117495"/>
      <w:bookmarkStart w:id="34" w:name="_Toc513117688"/>
      <w:bookmarkStart w:id="35" w:name="_Toc513117801"/>
      <w:bookmarkStart w:id="36" w:name="_Toc513118334"/>
      <w:bookmarkStart w:id="37" w:name="_Toc513117496"/>
      <w:bookmarkStart w:id="38" w:name="_Toc513117689"/>
      <w:bookmarkStart w:id="39" w:name="_Toc513117802"/>
      <w:bookmarkStart w:id="40" w:name="_Toc513118335"/>
      <w:bookmarkStart w:id="41" w:name="_Toc27405088"/>
      <w:bookmarkEnd w:id="32"/>
      <w:bookmarkEnd w:id="33"/>
      <w:bookmarkEnd w:id="34"/>
      <w:bookmarkEnd w:id="35"/>
      <w:bookmarkEnd w:id="36"/>
      <w:bookmarkEnd w:id="37"/>
      <w:bookmarkEnd w:id="38"/>
      <w:bookmarkEnd w:id="39"/>
      <w:bookmarkEnd w:id="40"/>
      <w:r w:rsidRPr="00946629">
        <w:t>Direction, Control, and Coordination</w:t>
      </w:r>
      <w:bookmarkEnd w:id="41"/>
    </w:p>
    <w:p w14:paraId="4C597CC6" w14:textId="77777777" w:rsidR="00CB06B5" w:rsidRDefault="00694E8E" w:rsidP="00D8394F">
      <w:r>
        <w:t xml:space="preserve">In order to meet </w:t>
      </w:r>
      <w:r w:rsidR="00CF0575">
        <w:t xml:space="preserve">multiple concurrent priorities, City operations will follow two concurrent tracks: Incident Management and Consequence Management. </w:t>
      </w:r>
    </w:p>
    <w:p w14:paraId="3A2651CD" w14:textId="77777777" w:rsidR="00CB06B5" w:rsidRDefault="00CB06B5" w:rsidP="00B055DD">
      <w:pPr>
        <w:pStyle w:val="Heading3"/>
      </w:pPr>
      <w:r>
        <w:t xml:space="preserve">Incident Management </w:t>
      </w:r>
    </w:p>
    <w:p w14:paraId="74D3B5C7" w14:textId="639C3E1E" w:rsidR="00114638" w:rsidRDefault="00D8394F" w:rsidP="00D8394F">
      <w:r w:rsidRPr="00D335DB">
        <w:t>SFD</w:t>
      </w:r>
      <w:r w:rsidRPr="00CD4379">
        <w:t xml:space="preserve"> </w:t>
      </w:r>
      <w:r w:rsidR="00B74170">
        <w:t>will</w:t>
      </w:r>
      <w:r w:rsidRPr="00CD4379">
        <w:t xml:space="preserve"> lead </w:t>
      </w:r>
      <w:r w:rsidR="00B74170">
        <w:t>incident management activities</w:t>
      </w:r>
      <w:r w:rsidRPr="008D3B42">
        <w:t xml:space="preserve"> focused on life safety operations: </w:t>
      </w:r>
      <w:r w:rsidR="001F5385" w:rsidRPr="008D3B42">
        <w:t>firefighting</w:t>
      </w:r>
      <w:r w:rsidRPr="008D3B42">
        <w:t xml:space="preserve">, search and rescue, emergency medical services, and </w:t>
      </w:r>
      <w:r w:rsidR="001F5385">
        <w:t>significant</w:t>
      </w:r>
      <w:r w:rsidRPr="008D3B42">
        <w:t xml:space="preserve"> </w:t>
      </w:r>
      <w:r w:rsidR="00202906">
        <w:t>h</w:t>
      </w:r>
      <w:r w:rsidRPr="008D3B42">
        <w:t>az</w:t>
      </w:r>
      <w:r w:rsidR="003B1044">
        <w:t xml:space="preserve">ardous </w:t>
      </w:r>
      <w:r w:rsidR="00202906">
        <w:t>m</w:t>
      </w:r>
      <w:r w:rsidRPr="008D3B42">
        <w:t>at</w:t>
      </w:r>
      <w:r w:rsidR="003B1044">
        <w:t>erials</w:t>
      </w:r>
      <w:r w:rsidR="001F5385">
        <w:t xml:space="preserve"> incidents</w:t>
      </w:r>
      <w:r w:rsidRPr="008D3B42">
        <w:t xml:space="preserve">. </w:t>
      </w:r>
      <w:r>
        <w:t>In order to address multiple concurrent life safety issues with the expected impacts to transportation and communications infrastructure</w:t>
      </w:r>
      <w:r w:rsidR="00114638">
        <w:t>:</w:t>
      </w:r>
    </w:p>
    <w:p w14:paraId="2A8C40EB" w14:textId="55BB7C1B" w:rsidR="00D8394F" w:rsidRPr="00D8259B" w:rsidRDefault="00114638" w:rsidP="00114638">
      <w:pPr>
        <w:pStyle w:val="ListParagraph"/>
        <w:keepNext w:val="0"/>
        <w:widowControl w:val="0"/>
        <w:numPr>
          <w:ilvl w:val="0"/>
          <w:numId w:val="28"/>
        </w:numPr>
        <w:spacing w:before="0" w:after="0" w:line="240" w:lineRule="auto"/>
        <w:rPr>
          <w:rFonts w:asciiTheme="minorHAnsi" w:hAnsiTheme="minorHAnsi"/>
        </w:rPr>
      </w:pPr>
      <w:r w:rsidRPr="00D8259B">
        <w:rPr>
          <w:rFonts w:asciiTheme="minorHAnsi" w:hAnsiTheme="minorHAnsi"/>
        </w:rPr>
        <w:t>T</w:t>
      </w:r>
      <w:r w:rsidR="00D8394F" w:rsidRPr="00D8259B">
        <w:rPr>
          <w:rFonts w:asciiTheme="minorHAnsi" w:hAnsiTheme="minorHAnsi"/>
        </w:rPr>
        <w:t>he Fire Department will</w:t>
      </w:r>
      <w:r w:rsidRPr="00D8259B">
        <w:rPr>
          <w:rFonts w:asciiTheme="minorHAnsi" w:hAnsiTheme="minorHAnsi"/>
        </w:rPr>
        <w:t xml:space="preserve"> d</w:t>
      </w:r>
      <w:r w:rsidR="00D8394F" w:rsidRPr="00D8259B">
        <w:rPr>
          <w:rFonts w:asciiTheme="minorHAnsi" w:hAnsiTheme="minorHAnsi"/>
        </w:rPr>
        <w:t>ecentralize operations</w:t>
      </w:r>
      <w:r w:rsidR="00B56EE3" w:rsidRPr="00D8259B">
        <w:rPr>
          <w:rFonts w:asciiTheme="minorHAnsi" w:hAnsiTheme="minorHAnsi"/>
        </w:rPr>
        <w:t xml:space="preserve"> if the earthquake results in significant damage</w:t>
      </w:r>
      <w:r w:rsidR="00D8394F" w:rsidRPr="00D8259B">
        <w:rPr>
          <w:rFonts w:asciiTheme="minorHAnsi" w:hAnsiTheme="minorHAnsi"/>
        </w:rPr>
        <w:t xml:space="preserve">, with each of the City’s </w:t>
      </w:r>
      <w:r w:rsidR="003B1044">
        <w:rPr>
          <w:rFonts w:asciiTheme="minorHAnsi" w:hAnsiTheme="minorHAnsi"/>
        </w:rPr>
        <w:t>five</w:t>
      </w:r>
      <w:r w:rsidR="008B6FF2" w:rsidRPr="00D8259B">
        <w:rPr>
          <w:rFonts w:asciiTheme="minorHAnsi" w:hAnsiTheme="minorHAnsi"/>
        </w:rPr>
        <w:t xml:space="preserve"> </w:t>
      </w:r>
      <w:r w:rsidR="00D8394F" w:rsidRPr="00D8259B">
        <w:rPr>
          <w:rFonts w:asciiTheme="minorHAnsi" w:hAnsiTheme="minorHAnsi"/>
        </w:rPr>
        <w:t xml:space="preserve">Battalions serving as an independent </w:t>
      </w:r>
      <w:r w:rsidR="00E92A02" w:rsidRPr="00D8259B">
        <w:rPr>
          <w:rFonts w:asciiTheme="minorHAnsi" w:hAnsiTheme="minorHAnsi"/>
        </w:rPr>
        <w:t>Unified Command</w:t>
      </w:r>
      <w:r w:rsidR="00D8394F" w:rsidRPr="00D8259B">
        <w:rPr>
          <w:rFonts w:asciiTheme="minorHAnsi" w:hAnsiTheme="minorHAnsi"/>
        </w:rPr>
        <w:t xml:space="preserve">. </w:t>
      </w:r>
    </w:p>
    <w:p w14:paraId="61A33A81" w14:textId="77777777" w:rsidR="00D8394F" w:rsidRPr="00833ACE" w:rsidRDefault="00D8394F" w:rsidP="00833ACE">
      <w:pPr>
        <w:pStyle w:val="ListParagraph"/>
        <w:keepNext w:val="0"/>
        <w:widowControl w:val="0"/>
        <w:numPr>
          <w:ilvl w:val="0"/>
          <w:numId w:val="28"/>
        </w:numPr>
        <w:spacing w:before="0" w:after="0" w:line="240" w:lineRule="auto"/>
        <w:rPr>
          <w:rFonts w:asciiTheme="minorHAnsi" w:hAnsiTheme="minorHAnsi"/>
        </w:rPr>
      </w:pPr>
      <w:r w:rsidRPr="00833ACE">
        <w:rPr>
          <w:rFonts w:asciiTheme="minorHAnsi" w:hAnsiTheme="minorHAnsi"/>
        </w:rPr>
        <w:t xml:space="preserve">The Incident Commanders in each Battalion will determine priority incidents within their response area, and how to allocate the Battalion’s resources among them. </w:t>
      </w:r>
    </w:p>
    <w:p w14:paraId="4E085D79" w14:textId="0B8D177D" w:rsidR="00D8394F" w:rsidRPr="00833ACE" w:rsidRDefault="00D8394F" w:rsidP="00833ACE">
      <w:pPr>
        <w:pStyle w:val="ListParagraph"/>
        <w:keepNext w:val="0"/>
        <w:widowControl w:val="0"/>
        <w:numPr>
          <w:ilvl w:val="0"/>
          <w:numId w:val="28"/>
        </w:numPr>
        <w:spacing w:before="0" w:after="0" w:line="240" w:lineRule="auto"/>
        <w:rPr>
          <w:rFonts w:asciiTheme="minorHAnsi" w:hAnsiTheme="minorHAnsi"/>
        </w:rPr>
      </w:pPr>
      <w:r w:rsidRPr="00833ACE">
        <w:rPr>
          <w:rFonts w:asciiTheme="minorHAnsi" w:hAnsiTheme="minorHAnsi"/>
        </w:rPr>
        <w:lastRenderedPageBreak/>
        <w:t xml:space="preserve">The Incident Commanders may have to commandeer private resources and may have resources from other departments assigned to them. Nevertheless, in a </w:t>
      </w:r>
      <w:r w:rsidR="0067425C">
        <w:rPr>
          <w:rFonts w:asciiTheme="minorHAnsi" w:hAnsiTheme="minorHAnsi"/>
        </w:rPr>
        <w:t>major</w:t>
      </w:r>
      <w:r w:rsidR="0067425C" w:rsidRPr="00833ACE">
        <w:rPr>
          <w:rFonts w:asciiTheme="minorHAnsi" w:hAnsiTheme="minorHAnsi"/>
        </w:rPr>
        <w:t xml:space="preserve"> </w:t>
      </w:r>
      <w:r w:rsidRPr="00833ACE">
        <w:rPr>
          <w:rFonts w:asciiTheme="minorHAnsi" w:hAnsiTheme="minorHAnsi"/>
        </w:rPr>
        <w:t xml:space="preserve">earthquake, they will likely have to make difficult decisions when assigning limited resources. </w:t>
      </w:r>
    </w:p>
    <w:p w14:paraId="31F6D967" w14:textId="70AF3EEE" w:rsidR="00D8394F" w:rsidRDefault="00D8394F" w:rsidP="00833ACE">
      <w:pPr>
        <w:pStyle w:val="ListParagraph"/>
        <w:keepNext w:val="0"/>
        <w:widowControl w:val="0"/>
        <w:numPr>
          <w:ilvl w:val="0"/>
          <w:numId w:val="28"/>
        </w:numPr>
        <w:spacing w:before="0" w:after="0" w:line="240" w:lineRule="auto"/>
        <w:rPr>
          <w:rFonts w:asciiTheme="minorHAnsi" w:hAnsiTheme="minorHAnsi"/>
        </w:rPr>
      </w:pPr>
      <w:r w:rsidRPr="00833ACE">
        <w:rPr>
          <w:rFonts w:asciiTheme="minorHAnsi" w:hAnsiTheme="minorHAnsi"/>
        </w:rPr>
        <w:t xml:space="preserve">Individual Battalions will communicate their priority incidents and resource requirements to the Fire Department Resource Management Center (RMC). </w:t>
      </w:r>
    </w:p>
    <w:p w14:paraId="0E0E2FC4" w14:textId="7C07FB82" w:rsidR="00960D23" w:rsidRPr="00833ACE" w:rsidRDefault="00114638" w:rsidP="00833ACE">
      <w:pPr>
        <w:pStyle w:val="ListParagraph"/>
        <w:keepNext w:val="0"/>
        <w:widowControl w:val="0"/>
        <w:numPr>
          <w:ilvl w:val="0"/>
          <w:numId w:val="28"/>
        </w:numPr>
        <w:spacing w:before="0" w:after="0" w:line="240" w:lineRule="auto"/>
        <w:rPr>
          <w:rFonts w:asciiTheme="minorHAnsi" w:hAnsiTheme="minorHAnsi"/>
        </w:rPr>
      </w:pPr>
      <w:r>
        <w:rPr>
          <w:rFonts w:asciiTheme="minorHAnsi" w:hAnsiTheme="minorHAnsi"/>
        </w:rPr>
        <w:t>Representatives from SPD,</w:t>
      </w:r>
      <w:r w:rsidR="00D359F4" w:rsidRPr="00D8259B">
        <w:rPr>
          <w:rFonts w:asciiTheme="minorHAnsi" w:hAnsiTheme="minorHAnsi"/>
        </w:rPr>
        <w:t xml:space="preserve"> </w:t>
      </w:r>
      <w:r w:rsidR="00960D23" w:rsidRPr="00D8259B">
        <w:rPr>
          <w:rFonts w:asciiTheme="minorHAnsi" w:hAnsiTheme="minorHAnsi"/>
        </w:rPr>
        <w:t xml:space="preserve">SDOT, SPU, </w:t>
      </w:r>
      <w:r w:rsidR="00D359F4" w:rsidRPr="00D8259B">
        <w:rPr>
          <w:rFonts w:asciiTheme="minorHAnsi" w:hAnsiTheme="minorHAnsi"/>
        </w:rPr>
        <w:t xml:space="preserve">IT and </w:t>
      </w:r>
      <w:r w:rsidR="00D75B76">
        <w:rPr>
          <w:rFonts w:asciiTheme="minorHAnsi" w:hAnsiTheme="minorHAnsi"/>
        </w:rPr>
        <w:t>Auxiliary</w:t>
      </w:r>
      <w:r w:rsidR="003B1044">
        <w:rPr>
          <w:rFonts w:asciiTheme="minorHAnsi" w:hAnsiTheme="minorHAnsi"/>
        </w:rPr>
        <w:t xml:space="preserve"> Communications Services (</w:t>
      </w:r>
      <w:r w:rsidR="00D359F4" w:rsidRPr="00D8259B">
        <w:rPr>
          <w:rFonts w:asciiTheme="minorHAnsi" w:hAnsiTheme="minorHAnsi"/>
        </w:rPr>
        <w:t>ACS</w:t>
      </w:r>
      <w:r w:rsidR="003B1044">
        <w:rPr>
          <w:rFonts w:asciiTheme="minorHAnsi" w:hAnsiTheme="minorHAnsi"/>
        </w:rPr>
        <w:t>)</w:t>
      </w:r>
      <w:r w:rsidR="00D359F4" w:rsidRPr="00D8259B">
        <w:rPr>
          <w:rFonts w:asciiTheme="minorHAnsi" w:hAnsiTheme="minorHAnsi"/>
        </w:rPr>
        <w:t xml:space="preserve"> </w:t>
      </w:r>
      <w:r>
        <w:rPr>
          <w:rFonts w:asciiTheme="minorHAnsi" w:hAnsiTheme="minorHAnsi"/>
        </w:rPr>
        <w:t xml:space="preserve">will deploy to </w:t>
      </w:r>
      <w:r w:rsidR="00D359F4" w:rsidRPr="00D8259B">
        <w:rPr>
          <w:rFonts w:asciiTheme="minorHAnsi" w:hAnsiTheme="minorHAnsi"/>
        </w:rPr>
        <w:t>each Battalion station</w:t>
      </w:r>
      <w:r>
        <w:rPr>
          <w:rFonts w:asciiTheme="minorHAnsi" w:hAnsiTheme="minorHAnsi"/>
        </w:rPr>
        <w:t xml:space="preserve"> to establish Unified Command and support </w:t>
      </w:r>
      <w:r w:rsidR="00503762">
        <w:rPr>
          <w:rFonts w:asciiTheme="minorHAnsi" w:hAnsiTheme="minorHAnsi"/>
        </w:rPr>
        <w:t>lifesaving</w:t>
      </w:r>
      <w:r>
        <w:rPr>
          <w:rFonts w:asciiTheme="minorHAnsi" w:hAnsiTheme="minorHAnsi"/>
        </w:rPr>
        <w:t xml:space="preserve"> activities.</w:t>
      </w:r>
    </w:p>
    <w:p w14:paraId="65FF1437" w14:textId="7E765E23" w:rsidR="00D8394F" w:rsidRDefault="00D8394F" w:rsidP="00D8394F">
      <w:r>
        <w:t xml:space="preserve">The RMC </w:t>
      </w:r>
      <w:r w:rsidR="00E92A02">
        <w:t xml:space="preserve">will </w:t>
      </w:r>
      <w:r>
        <w:t xml:space="preserve">serve as an </w:t>
      </w:r>
      <w:r w:rsidRPr="00D44E0B">
        <w:t>Area Command to improve coordination and support to multiple incident commands</w:t>
      </w:r>
      <w:r>
        <w:t xml:space="preserve"> (Battalions)</w:t>
      </w:r>
      <w:r w:rsidRPr="00D44E0B">
        <w:t>.</w:t>
      </w:r>
      <w:r>
        <w:t xml:space="preserve"> The RMC will focus on:</w:t>
      </w:r>
    </w:p>
    <w:p w14:paraId="05B76CFB" w14:textId="1E067122" w:rsidR="00D8394F" w:rsidRPr="00D8259B" w:rsidRDefault="00D8394F" w:rsidP="00D8259B">
      <w:pPr>
        <w:pStyle w:val="NumberedList"/>
        <w:numPr>
          <w:ilvl w:val="0"/>
          <w:numId w:val="125"/>
        </w:numPr>
        <w:rPr>
          <w:rFonts w:asciiTheme="minorHAnsi" w:eastAsiaTheme="minorHAnsi" w:hAnsiTheme="minorHAnsi"/>
          <w:szCs w:val="24"/>
        </w:rPr>
      </w:pPr>
      <w:r w:rsidRPr="00D8259B">
        <w:rPr>
          <w:rFonts w:asciiTheme="minorHAnsi" w:eastAsiaTheme="minorHAnsi" w:hAnsiTheme="minorHAnsi"/>
          <w:szCs w:val="24"/>
        </w:rPr>
        <w:t xml:space="preserve">Rebalancing resources among </w:t>
      </w:r>
      <w:r w:rsidR="001F5385" w:rsidRPr="00D8259B">
        <w:rPr>
          <w:rFonts w:asciiTheme="minorHAnsi" w:eastAsiaTheme="minorHAnsi" w:hAnsiTheme="minorHAnsi"/>
          <w:szCs w:val="24"/>
        </w:rPr>
        <w:t xml:space="preserve">Unified </w:t>
      </w:r>
      <w:r w:rsidRPr="00D8259B">
        <w:rPr>
          <w:rFonts w:asciiTheme="minorHAnsi" w:eastAsiaTheme="minorHAnsi" w:hAnsiTheme="minorHAnsi"/>
          <w:szCs w:val="24"/>
        </w:rPr>
        <w:t xml:space="preserve">Commands, </w:t>
      </w:r>
    </w:p>
    <w:p w14:paraId="68DC9B58" w14:textId="594898AB" w:rsidR="00D8394F" w:rsidRPr="00D8259B" w:rsidRDefault="00D8394F" w:rsidP="00D8259B">
      <w:pPr>
        <w:pStyle w:val="NumberedList"/>
        <w:numPr>
          <w:ilvl w:val="0"/>
          <w:numId w:val="125"/>
        </w:numPr>
        <w:rPr>
          <w:rFonts w:asciiTheme="minorHAnsi" w:eastAsiaTheme="minorHAnsi" w:hAnsiTheme="minorHAnsi"/>
          <w:szCs w:val="24"/>
        </w:rPr>
      </w:pPr>
      <w:r w:rsidRPr="00D8259B">
        <w:rPr>
          <w:rFonts w:asciiTheme="minorHAnsi" w:eastAsiaTheme="minorHAnsi" w:hAnsiTheme="minorHAnsi"/>
          <w:szCs w:val="24"/>
        </w:rPr>
        <w:t>Recalling staff, staffing reserve resources</w:t>
      </w:r>
      <w:r w:rsidR="00202906">
        <w:rPr>
          <w:rFonts w:asciiTheme="minorHAnsi" w:eastAsiaTheme="minorHAnsi" w:hAnsiTheme="minorHAnsi"/>
          <w:szCs w:val="24"/>
        </w:rPr>
        <w:t>, and</w:t>
      </w:r>
    </w:p>
    <w:p w14:paraId="724067B7" w14:textId="57072388" w:rsidR="00D8394F" w:rsidRPr="00D8259B" w:rsidRDefault="00D8394F" w:rsidP="00D8259B">
      <w:pPr>
        <w:pStyle w:val="NumberedList"/>
        <w:numPr>
          <w:ilvl w:val="0"/>
          <w:numId w:val="125"/>
        </w:numPr>
        <w:rPr>
          <w:rFonts w:asciiTheme="minorHAnsi" w:eastAsiaTheme="minorHAnsi" w:hAnsiTheme="minorHAnsi"/>
          <w:szCs w:val="24"/>
        </w:rPr>
      </w:pPr>
      <w:r w:rsidRPr="00D8259B">
        <w:rPr>
          <w:rFonts w:asciiTheme="minorHAnsi" w:eastAsiaTheme="minorHAnsi" w:hAnsiTheme="minorHAnsi"/>
          <w:szCs w:val="24"/>
        </w:rPr>
        <w:t xml:space="preserve">Allocating critical resources from within SFD’s supplies. </w:t>
      </w:r>
    </w:p>
    <w:p w14:paraId="2BD7D523" w14:textId="77777777" w:rsidR="00D8394F" w:rsidRPr="00D44E0B" w:rsidRDefault="00D8394F" w:rsidP="00D8394F">
      <w:r>
        <w:t>Any requests the RMC makes for resources coming from outside the City should be coordinated with the EOC.</w:t>
      </w:r>
    </w:p>
    <w:p w14:paraId="325F37A7" w14:textId="77777777" w:rsidR="009F3A0E" w:rsidRDefault="009F3A0E" w:rsidP="00B055DD">
      <w:pPr>
        <w:pStyle w:val="Heading4"/>
      </w:pPr>
      <w:r>
        <w:t>City Emergency Operations Center</w:t>
      </w:r>
    </w:p>
    <w:p w14:paraId="09E6D8BD" w14:textId="494F1379" w:rsidR="009F3A0E" w:rsidRPr="00D44E0B" w:rsidRDefault="00202906" w:rsidP="00946629">
      <w:pPr>
        <w:spacing w:before="0" w:line="240" w:lineRule="auto"/>
        <w:rPr>
          <w:rFonts w:asciiTheme="minorHAnsi" w:hAnsiTheme="minorHAnsi"/>
        </w:rPr>
      </w:pPr>
      <w:r>
        <w:rPr>
          <w:rFonts w:asciiTheme="minorHAnsi" w:hAnsiTheme="minorHAnsi"/>
        </w:rPr>
        <w:t>The EOC will be r</w:t>
      </w:r>
      <w:r w:rsidR="009F3A0E" w:rsidRPr="00D44E0B">
        <w:rPr>
          <w:rFonts w:asciiTheme="minorHAnsi" w:hAnsiTheme="minorHAnsi"/>
        </w:rPr>
        <w:t>esponsible for citywide strategy, support and coordination.</w:t>
      </w:r>
    </w:p>
    <w:p w14:paraId="781580AE" w14:textId="79AAF274" w:rsidR="009F3A0E" w:rsidRPr="00D44E0B" w:rsidRDefault="009F3A0E" w:rsidP="00946629">
      <w:pPr>
        <w:pStyle w:val="ListParagraph"/>
        <w:numPr>
          <w:ilvl w:val="0"/>
          <w:numId w:val="32"/>
        </w:numPr>
        <w:spacing w:before="0" w:after="0" w:line="240" w:lineRule="auto"/>
        <w:rPr>
          <w:rFonts w:asciiTheme="minorHAnsi" w:hAnsiTheme="minorHAnsi"/>
        </w:rPr>
      </w:pPr>
      <w:r w:rsidRPr="00D44E0B">
        <w:rPr>
          <w:rFonts w:asciiTheme="minorHAnsi" w:hAnsiTheme="minorHAnsi"/>
        </w:rPr>
        <w:t xml:space="preserve">Coordinate with King County Emergency </w:t>
      </w:r>
      <w:r w:rsidR="00850EDE">
        <w:rPr>
          <w:rFonts w:asciiTheme="minorHAnsi" w:hAnsiTheme="minorHAnsi"/>
        </w:rPr>
        <w:t>Operations</w:t>
      </w:r>
      <w:r w:rsidR="00850EDE" w:rsidRPr="00D44E0B">
        <w:rPr>
          <w:rFonts w:asciiTheme="minorHAnsi" w:hAnsiTheme="minorHAnsi"/>
        </w:rPr>
        <w:t xml:space="preserve"> </w:t>
      </w:r>
      <w:r w:rsidRPr="00D44E0B">
        <w:rPr>
          <w:rFonts w:asciiTheme="minorHAnsi" w:hAnsiTheme="minorHAnsi"/>
        </w:rPr>
        <w:t>Center, State Emergency Operations Center and other jurisdictions in the region.</w:t>
      </w:r>
    </w:p>
    <w:p w14:paraId="6BF691FD" w14:textId="672763D5" w:rsidR="009F3A0E" w:rsidRDefault="009F3A0E" w:rsidP="00946629">
      <w:pPr>
        <w:pStyle w:val="ListParagraph"/>
        <w:numPr>
          <w:ilvl w:val="0"/>
          <w:numId w:val="32"/>
        </w:numPr>
        <w:spacing w:before="0" w:after="0" w:line="240" w:lineRule="auto"/>
        <w:rPr>
          <w:rFonts w:asciiTheme="minorHAnsi" w:hAnsiTheme="minorHAnsi"/>
        </w:rPr>
      </w:pPr>
      <w:r w:rsidRPr="00D44E0B">
        <w:rPr>
          <w:rFonts w:asciiTheme="minorHAnsi" w:hAnsiTheme="minorHAnsi"/>
        </w:rPr>
        <w:t xml:space="preserve">Coordinate </w:t>
      </w:r>
      <w:r w:rsidR="006A2E81">
        <w:rPr>
          <w:rFonts w:asciiTheme="minorHAnsi" w:hAnsiTheme="minorHAnsi"/>
        </w:rPr>
        <w:t>m</w:t>
      </w:r>
      <w:r w:rsidRPr="00D44E0B">
        <w:rPr>
          <w:rFonts w:asciiTheme="minorHAnsi" w:hAnsiTheme="minorHAnsi"/>
        </w:rPr>
        <w:t xml:space="preserve">utual </w:t>
      </w:r>
      <w:r w:rsidR="006A2E81">
        <w:rPr>
          <w:rFonts w:asciiTheme="minorHAnsi" w:hAnsiTheme="minorHAnsi"/>
        </w:rPr>
        <w:t>a</w:t>
      </w:r>
      <w:r w:rsidRPr="00D44E0B">
        <w:rPr>
          <w:rFonts w:asciiTheme="minorHAnsi" w:hAnsiTheme="minorHAnsi"/>
        </w:rPr>
        <w:t>id requests from departments.</w:t>
      </w:r>
    </w:p>
    <w:p w14:paraId="1E6F0895" w14:textId="6401F010" w:rsidR="00733634" w:rsidRPr="00D44E0B" w:rsidRDefault="00733634" w:rsidP="00946629">
      <w:pPr>
        <w:pStyle w:val="ListParagraph"/>
        <w:numPr>
          <w:ilvl w:val="0"/>
          <w:numId w:val="32"/>
        </w:numPr>
        <w:spacing w:before="0" w:after="0" w:line="240" w:lineRule="auto"/>
        <w:rPr>
          <w:rFonts w:asciiTheme="minorHAnsi" w:hAnsiTheme="minorHAnsi"/>
        </w:rPr>
      </w:pPr>
      <w:r>
        <w:rPr>
          <w:rFonts w:asciiTheme="minorHAnsi" w:hAnsiTheme="minorHAnsi"/>
        </w:rPr>
        <w:t>Produce and share Snap Shots and Situation Reports to keep partners informed of incident status.</w:t>
      </w:r>
    </w:p>
    <w:p w14:paraId="6D4B7DA2" w14:textId="0DB7E2A0" w:rsidR="009F3A0E" w:rsidRPr="00D44E0B" w:rsidRDefault="00202906" w:rsidP="00946629">
      <w:pPr>
        <w:pStyle w:val="ListParagraph"/>
        <w:numPr>
          <w:ilvl w:val="0"/>
          <w:numId w:val="32"/>
        </w:numPr>
        <w:spacing w:before="0" w:after="0" w:line="240" w:lineRule="auto"/>
        <w:rPr>
          <w:rFonts w:asciiTheme="minorHAnsi" w:hAnsiTheme="minorHAnsi"/>
        </w:rPr>
      </w:pPr>
      <w:r>
        <w:rPr>
          <w:rFonts w:asciiTheme="minorHAnsi" w:hAnsiTheme="minorHAnsi"/>
        </w:rPr>
        <w:t>Produce and updat</w:t>
      </w:r>
      <w:r w:rsidR="009F3A0E" w:rsidRPr="00D44E0B">
        <w:rPr>
          <w:rFonts w:asciiTheme="minorHAnsi" w:hAnsiTheme="minorHAnsi"/>
        </w:rPr>
        <w:t xml:space="preserve">e </w:t>
      </w:r>
      <w:r>
        <w:rPr>
          <w:rFonts w:asciiTheme="minorHAnsi" w:hAnsiTheme="minorHAnsi"/>
        </w:rPr>
        <w:t>the</w:t>
      </w:r>
      <w:r w:rsidR="009F3A0E" w:rsidRPr="00D44E0B">
        <w:rPr>
          <w:rFonts w:asciiTheme="minorHAnsi" w:hAnsiTheme="minorHAnsi"/>
        </w:rPr>
        <w:t xml:space="preserve"> </w:t>
      </w:r>
      <w:r w:rsidR="008F10A7">
        <w:rPr>
          <w:rFonts w:asciiTheme="minorHAnsi" w:hAnsiTheme="minorHAnsi"/>
        </w:rPr>
        <w:t xml:space="preserve">EOC </w:t>
      </w:r>
      <w:r w:rsidR="009F3A0E" w:rsidRPr="00D44E0B">
        <w:rPr>
          <w:rFonts w:asciiTheme="minorHAnsi" w:hAnsiTheme="minorHAnsi"/>
        </w:rPr>
        <w:t>Consolidated Action Plan</w:t>
      </w:r>
      <w:r>
        <w:rPr>
          <w:rFonts w:asciiTheme="minorHAnsi" w:hAnsiTheme="minorHAnsi"/>
        </w:rPr>
        <w:t>, which</w:t>
      </w:r>
      <w:r w:rsidR="009F3A0E" w:rsidRPr="00D44E0B">
        <w:rPr>
          <w:rFonts w:asciiTheme="minorHAnsi" w:hAnsiTheme="minorHAnsi"/>
        </w:rPr>
        <w:t xml:space="preserve"> is the citywide plan for disaster response operations</w:t>
      </w:r>
      <w:r>
        <w:rPr>
          <w:rFonts w:asciiTheme="minorHAnsi" w:hAnsiTheme="minorHAnsi"/>
        </w:rPr>
        <w:t>.</w:t>
      </w:r>
    </w:p>
    <w:p w14:paraId="7C8B9BFC" w14:textId="1DD474A7" w:rsidR="009F3A0E" w:rsidRPr="00D44E0B" w:rsidRDefault="009F3A0E" w:rsidP="00833ACE">
      <w:pPr>
        <w:pStyle w:val="ListParagraph"/>
        <w:keepNext w:val="0"/>
        <w:widowControl w:val="0"/>
        <w:numPr>
          <w:ilvl w:val="0"/>
          <w:numId w:val="28"/>
        </w:numPr>
        <w:spacing w:before="0" w:after="0" w:line="240" w:lineRule="auto"/>
        <w:rPr>
          <w:rFonts w:asciiTheme="minorHAnsi" w:hAnsiTheme="minorHAnsi"/>
        </w:rPr>
      </w:pPr>
      <w:r w:rsidRPr="00D44E0B">
        <w:rPr>
          <w:rFonts w:asciiTheme="minorHAnsi" w:hAnsiTheme="minorHAnsi"/>
        </w:rPr>
        <w:t>Type I, II</w:t>
      </w:r>
      <w:r w:rsidR="007C1AC3">
        <w:rPr>
          <w:rFonts w:asciiTheme="minorHAnsi" w:hAnsiTheme="minorHAnsi"/>
        </w:rPr>
        <w:t>,</w:t>
      </w:r>
      <w:r w:rsidRPr="00D44E0B">
        <w:rPr>
          <w:rFonts w:asciiTheme="minorHAnsi" w:hAnsiTheme="minorHAnsi"/>
        </w:rPr>
        <w:t xml:space="preserve"> or III Incident Management Teams may be used to augment command and control staff as needed.</w:t>
      </w:r>
      <w:r w:rsidR="004A7431">
        <w:rPr>
          <w:rFonts w:asciiTheme="minorHAnsi" w:hAnsiTheme="minorHAnsi"/>
        </w:rPr>
        <w:t xml:space="preserve"> All City and non-city responders will conduct operations under the City Consolidate</w:t>
      </w:r>
      <w:r w:rsidR="006A2E81">
        <w:rPr>
          <w:rFonts w:asciiTheme="minorHAnsi" w:hAnsiTheme="minorHAnsi"/>
        </w:rPr>
        <w:t>d</w:t>
      </w:r>
      <w:r w:rsidR="004A7431">
        <w:rPr>
          <w:rFonts w:asciiTheme="minorHAnsi" w:hAnsiTheme="minorHAnsi"/>
        </w:rPr>
        <w:t xml:space="preserve"> Action Plan, a specific Incident Action P</w:t>
      </w:r>
      <w:r w:rsidR="00DF4F38">
        <w:rPr>
          <w:rFonts w:asciiTheme="minorHAnsi" w:hAnsiTheme="minorHAnsi"/>
        </w:rPr>
        <w:t xml:space="preserve">lan, or both. The </w:t>
      </w:r>
      <w:r w:rsidR="008F10A7">
        <w:rPr>
          <w:rFonts w:asciiTheme="minorHAnsi" w:hAnsiTheme="minorHAnsi"/>
        </w:rPr>
        <w:t>EOC</w:t>
      </w:r>
      <w:r w:rsidR="00DF4F38">
        <w:rPr>
          <w:rFonts w:asciiTheme="minorHAnsi" w:hAnsiTheme="minorHAnsi"/>
        </w:rPr>
        <w:t xml:space="preserve"> will work with departments to define Areas of Operation or </w:t>
      </w:r>
      <w:r w:rsidR="00CC0701">
        <w:rPr>
          <w:rFonts w:asciiTheme="minorHAnsi" w:hAnsiTheme="minorHAnsi"/>
        </w:rPr>
        <w:t>Responsibility</w:t>
      </w:r>
      <w:r w:rsidR="00DF4F38">
        <w:rPr>
          <w:rFonts w:asciiTheme="minorHAnsi" w:hAnsiTheme="minorHAnsi"/>
        </w:rPr>
        <w:t>.</w:t>
      </w:r>
    </w:p>
    <w:p w14:paraId="38881FB6" w14:textId="3D997EB6" w:rsidR="009F3A0E" w:rsidRDefault="009F3A0E" w:rsidP="00833ACE">
      <w:pPr>
        <w:pStyle w:val="ListParagraph"/>
        <w:keepNext w:val="0"/>
        <w:widowControl w:val="0"/>
        <w:numPr>
          <w:ilvl w:val="0"/>
          <w:numId w:val="28"/>
        </w:numPr>
        <w:spacing w:before="0" w:after="0" w:line="240" w:lineRule="auto"/>
        <w:rPr>
          <w:rFonts w:asciiTheme="minorHAnsi" w:hAnsiTheme="minorHAnsi"/>
        </w:rPr>
      </w:pPr>
      <w:r w:rsidRPr="00D44E0B">
        <w:rPr>
          <w:rFonts w:asciiTheme="minorHAnsi" w:hAnsiTheme="minorHAnsi"/>
        </w:rPr>
        <w:t xml:space="preserve">The </w:t>
      </w:r>
      <w:r w:rsidR="008F10A7">
        <w:rPr>
          <w:rFonts w:asciiTheme="minorHAnsi" w:hAnsiTheme="minorHAnsi"/>
        </w:rPr>
        <w:t xml:space="preserve">EOC </w:t>
      </w:r>
      <w:r w:rsidRPr="00D44E0B">
        <w:rPr>
          <w:rFonts w:asciiTheme="minorHAnsi" w:hAnsiTheme="minorHAnsi"/>
        </w:rPr>
        <w:t>Joint Information Center will coordinate all City public information activity</w:t>
      </w:r>
      <w:r w:rsidR="001A24E8">
        <w:rPr>
          <w:rFonts w:asciiTheme="minorHAnsi" w:hAnsiTheme="minorHAnsi"/>
        </w:rPr>
        <w:t>. The Joint Information Center will participate in the Regional Joint Information System.</w:t>
      </w:r>
    </w:p>
    <w:p w14:paraId="38689E03" w14:textId="7A8BE509" w:rsidR="00267D34" w:rsidRDefault="00AC4B79" w:rsidP="00833ACE">
      <w:pPr>
        <w:pStyle w:val="ListParagraph"/>
        <w:keepNext w:val="0"/>
        <w:widowControl w:val="0"/>
        <w:numPr>
          <w:ilvl w:val="0"/>
          <w:numId w:val="28"/>
        </w:numPr>
        <w:spacing w:before="0" w:after="0" w:line="240" w:lineRule="auto"/>
        <w:rPr>
          <w:rFonts w:asciiTheme="minorHAnsi" w:hAnsiTheme="minorHAnsi"/>
        </w:rPr>
      </w:pPr>
      <w:r>
        <w:rPr>
          <w:rFonts w:asciiTheme="minorHAnsi" w:hAnsiTheme="minorHAnsi"/>
        </w:rPr>
        <w:t>Coordinate d</w:t>
      </w:r>
      <w:r w:rsidR="00267D34">
        <w:rPr>
          <w:rFonts w:asciiTheme="minorHAnsi" w:hAnsiTheme="minorHAnsi"/>
        </w:rPr>
        <w:t xml:space="preserve">ecision making for </w:t>
      </w:r>
      <w:r>
        <w:rPr>
          <w:rFonts w:asciiTheme="minorHAnsi" w:hAnsiTheme="minorHAnsi"/>
        </w:rPr>
        <w:t>consequence management</w:t>
      </w:r>
      <w:r w:rsidR="00267D34">
        <w:rPr>
          <w:rFonts w:asciiTheme="minorHAnsi" w:hAnsiTheme="minorHAnsi"/>
        </w:rPr>
        <w:t xml:space="preserve"> functions </w:t>
      </w:r>
      <w:r>
        <w:rPr>
          <w:rFonts w:asciiTheme="minorHAnsi" w:hAnsiTheme="minorHAnsi"/>
        </w:rPr>
        <w:t>and ensure consequence management priorities (developed by the EOC) align with incident management priorities</w:t>
      </w:r>
      <w:r w:rsidR="0070483D">
        <w:rPr>
          <w:rFonts w:asciiTheme="minorHAnsi" w:hAnsiTheme="minorHAnsi"/>
        </w:rPr>
        <w:t>.</w:t>
      </w:r>
    </w:p>
    <w:p w14:paraId="6D22C7D5" w14:textId="68905703" w:rsidR="00BA4020" w:rsidRPr="00833ACE" w:rsidRDefault="00BA4020" w:rsidP="00833ACE">
      <w:pPr>
        <w:pStyle w:val="ListParagraph"/>
        <w:keepNext w:val="0"/>
        <w:widowControl w:val="0"/>
        <w:numPr>
          <w:ilvl w:val="0"/>
          <w:numId w:val="28"/>
        </w:numPr>
        <w:spacing w:before="0" w:after="0" w:line="240" w:lineRule="auto"/>
        <w:rPr>
          <w:rFonts w:asciiTheme="minorHAnsi" w:hAnsiTheme="minorHAnsi"/>
        </w:rPr>
      </w:pPr>
      <w:r w:rsidRPr="00833ACE">
        <w:rPr>
          <w:rFonts w:asciiTheme="minorHAnsi" w:hAnsiTheme="minorHAnsi"/>
        </w:rPr>
        <w:t>Plan for recovery as soon as possible and in parallel to response operations.</w:t>
      </w:r>
    </w:p>
    <w:p w14:paraId="0476D654" w14:textId="72176B48" w:rsidR="00BA4020" w:rsidRDefault="00431EF0" w:rsidP="00833ACE">
      <w:pPr>
        <w:pStyle w:val="ListParagraph"/>
        <w:keepNext w:val="0"/>
        <w:widowControl w:val="0"/>
        <w:numPr>
          <w:ilvl w:val="0"/>
          <w:numId w:val="28"/>
        </w:numPr>
        <w:spacing w:before="0" w:after="0" w:line="240" w:lineRule="auto"/>
        <w:rPr>
          <w:rFonts w:asciiTheme="minorHAnsi" w:hAnsiTheme="minorHAnsi"/>
        </w:rPr>
      </w:pPr>
      <w:r>
        <w:rPr>
          <w:rFonts w:asciiTheme="minorHAnsi" w:hAnsiTheme="minorHAnsi"/>
        </w:rPr>
        <w:t>Coordinate plans and</w:t>
      </w:r>
      <w:r w:rsidR="00CF2B49" w:rsidRPr="00833ACE">
        <w:rPr>
          <w:rFonts w:asciiTheme="minorHAnsi" w:hAnsiTheme="minorHAnsi"/>
        </w:rPr>
        <w:t xml:space="preserve"> logistics </w:t>
      </w:r>
      <w:r>
        <w:rPr>
          <w:rFonts w:asciiTheme="minorHAnsi" w:hAnsiTheme="minorHAnsi"/>
        </w:rPr>
        <w:t>to</w:t>
      </w:r>
      <w:r w:rsidR="00CF2B49" w:rsidRPr="00833ACE">
        <w:rPr>
          <w:rFonts w:asciiTheme="minorHAnsi" w:hAnsiTheme="minorHAnsi"/>
        </w:rPr>
        <w:t xml:space="preserve"> coordinate with and incorporate private sector, State and Federal resources.</w:t>
      </w:r>
    </w:p>
    <w:p w14:paraId="48F6624E" w14:textId="77777777" w:rsidR="007B1348" w:rsidRDefault="00D50C60">
      <w:pPr>
        <w:pStyle w:val="Heading4"/>
      </w:pPr>
      <w:r w:rsidRPr="00833ACE">
        <w:t>Department Operations Centers</w:t>
      </w:r>
    </w:p>
    <w:p w14:paraId="5D453C40" w14:textId="04670CB9" w:rsidR="009A3182" w:rsidRPr="00B055DD" w:rsidRDefault="007B1348" w:rsidP="00B055DD">
      <w:pPr>
        <w:spacing w:before="0" w:line="240" w:lineRule="auto"/>
        <w:rPr>
          <w:rFonts w:asciiTheme="minorHAnsi" w:hAnsiTheme="minorHAnsi"/>
        </w:rPr>
      </w:pPr>
      <w:r w:rsidRPr="00B055DD">
        <w:rPr>
          <w:rFonts w:asciiTheme="minorHAnsi" w:hAnsiTheme="minorHAnsi"/>
        </w:rPr>
        <w:t>While the EOC</w:t>
      </w:r>
      <w:r>
        <w:rPr>
          <w:rFonts w:asciiTheme="minorHAnsi" w:hAnsiTheme="minorHAnsi"/>
        </w:rPr>
        <w:t xml:space="preserve"> provides overarching interdepartmental guidance, many departments have operations centers which </w:t>
      </w:r>
      <w:r w:rsidR="008A65AF">
        <w:rPr>
          <w:rFonts w:asciiTheme="minorHAnsi" w:hAnsiTheme="minorHAnsi"/>
        </w:rPr>
        <w:t xml:space="preserve">more directly oversee departmental resources and the implementation of departmental missions, in coordination with the EOC. </w:t>
      </w:r>
      <w:r w:rsidR="00A90AF5">
        <w:rPr>
          <w:rFonts w:asciiTheme="minorHAnsi" w:hAnsiTheme="minorHAnsi"/>
        </w:rPr>
        <w:t>In general, these Department Operations Centers, or DOCs:</w:t>
      </w:r>
    </w:p>
    <w:p w14:paraId="21C58172" w14:textId="521B170A" w:rsidR="002766E7" w:rsidRPr="00B055DD" w:rsidRDefault="002766E7" w:rsidP="00B055DD">
      <w:pPr>
        <w:pStyle w:val="ListParagraph"/>
        <w:numPr>
          <w:ilvl w:val="0"/>
          <w:numId w:val="32"/>
        </w:numPr>
        <w:spacing w:before="0" w:after="0" w:line="240" w:lineRule="auto"/>
        <w:rPr>
          <w:rFonts w:asciiTheme="minorHAnsi" w:hAnsiTheme="minorHAnsi"/>
        </w:rPr>
      </w:pPr>
      <w:r w:rsidRPr="00B055DD">
        <w:rPr>
          <w:rFonts w:asciiTheme="minorHAnsi" w:hAnsiTheme="minorHAnsi"/>
        </w:rPr>
        <w:lastRenderedPageBreak/>
        <w:t>Direct coordination of departmental assets not assigned to an incident command</w:t>
      </w:r>
      <w:r w:rsidR="00F14BB7" w:rsidRPr="00B055DD">
        <w:rPr>
          <w:rFonts w:asciiTheme="minorHAnsi" w:hAnsiTheme="minorHAnsi"/>
        </w:rPr>
        <w:t>.</w:t>
      </w:r>
    </w:p>
    <w:p w14:paraId="744FBB10" w14:textId="751DC2E7" w:rsidR="00795D8E" w:rsidRPr="00B055DD" w:rsidRDefault="00795D8E" w:rsidP="00B055DD">
      <w:pPr>
        <w:pStyle w:val="ListParagraph"/>
        <w:numPr>
          <w:ilvl w:val="0"/>
          <w:numId w:val="32"/>
        </w:numPr>
        <w:spacing w:before="0" w:after="0" w:line="240" w:lineRule="auto"/>
        <w:rPr>
          <w:rFonts w:asciiTheme="minorHAnsi" w:hAnsiTheme="minorHAnsi"/>
        </w:rPr>
      </w:pPr>
      <w:r w:rsidRPr="00B055DD">
        <w:rPr>
          <w:rFonts w:asciiTheme="minorHAnsi" w:hAnsiTheme="minorHAnsi"/>
        </w:rPr>
        <w:t>C</w:t>
      </w:r>
      <w:r w:rsidR="00111606">
        <w:rPr>
          <w:rFonts w:asciiTheme="minorHAnsi" w:hAnsiTheme="minorHAnsi"/>
        </w:rPr>
        <w:t xml:space="preserve">oordinate directly with the EOC </w:t>
      </w:r>
      <w:r w:rsidR="00D317CB">
        <w:rPr>
          <w:rFonts w:asciiTheme="minorHAnsi" w:hAnsiTheme="minorHAnsi"/>
        </w:rPr>
        <w:t xml:space="preserve">to share resources in support of overarching City priorities and objectives. </w:t>
      </w:r>
    </w:p>
    <w:p w14:paraId="7C52C79B" w14:textId="3E9AB395" w:rsidR="007B1348" w:rsidRPr="00B055DD" w:rsidRDefault="007B1348" w:rsidP="00B055DD">
      <w:pPr>
        <w:pStyle w:val="ListParagraph"/>
        <w:numPr>
          <w:ilvl w:val="0"/>
          <w:numId w:val="32"/>
        </w:numPr>
        <w:spacing w:before="0" w:after="0" w:line="240" w:lineRule="auto"/>
        <w:rPr>
          <w:rFonts w:asciiTheme="minorHAnsi" w:hAnsiTheme="minorHAnsi"/>
        </w:rPr>
      </w:pPr>
      <w:r w:rsidRPr="00B055DD">
        <w:rPr>
          <w:rFonts w:asciiTheme="minorHAnsi" w:hAnsiTheme="minorHAnsi"/>
        </w:rPr>
        <w:t>Mobiliz</w:t>
      </w:r>
      <w:r w:rsidR="00D317CB">
        <w:rPr>
          <w:rFonts w:asciiTheme="minorHAnsi" w:hAnsiTheme="minorHAnsi"/>
        </w:rPr>
        <w:t>e</w:t>
      </w:r>
      <w:r w:rsidRPr="00B055DD">
        <w:rPr>
          <w:rFonts w:asciiTheme="minorHAnsi" w:hAnsiTheme="minorHAnsi"/>
        </w:rPr>
        <w:t xml:space="preserve"> key department </w:t>
      </w:r>
      <w:r w:rsidR="00D317CB">
        <w:rPr>
          <w:rFonts w:asciiTheme="minorHAnsi" w:hAnsiTheme="minorHAnsi"/>
        </w:rPr>
        <w:t>resources</w:t>
      </w:r>
      <w:r w:rsidRPr="00B055DD">
        <w:rPr>
          <w:rFonts w:asciiTheme="minorHAnsi" w:hAnsiTheme="minorHAnsi"/>
        </w:rPr>
        <w:t xml:space="preserve"> to coordinate response and communications to the incident. </w:t>
      </w:r>
    </w:p>
    <w:p w14:paraId="03E11B31" w14:textId="6B85DC0E" w:rsidR="007B1348" w:rsidRPr="00B055DD" w:rsidRDefault="007B1348" w:rsidP="00B055DD">
      <w:pPr>
        <w:pStyle w:val="ListParagraph"/>
        <w:numPr>
          <w:ilvl w:val="0"/>
          <w:numId w:val="32"/>
        </w:numPr>
        <w:spacing w:before="0" w:after="0" w:line="240" w:lineRule="auto"/>
        <w:rPr>
          <w:rFonts w:asciiTheme="minorHAnsi" w:hAnsiTheme="minorHAnsi"/>
        </w:rPr>
      </w:pPr>
      <w:r w:rsidRPr="00B055DD">
        <w:rPr>
          <w:rFonts w:asciiTheme="minorHAnsi" w:hAnsiTheme="minorHAnsi"/>
        </w:rPr>
        <w:t>Perform detailed assessment of operational impacts to restore department’s mission essential functions and reestablish critical facilities</w:t>
      </w:r>
      <w:r w:rsidR="00E26DC2">
        <w:rPr>
          <w:rFonts w:asciiTheme="minorHAnsi" w:hAnsiTheme="minorHAnsi"/>
        </w:rPr>
        <w:t>.</w:t>
      </w:r>
    </w:p>
    <w:p w14:paraId="00E12E4A" w14:textId="77777777" w:rsidR="009F3A0E" w:rsidRDefault="009F3A0E" w:rsidP="00A5426D">
      <w:pPr>
        <w:pStyle w:val="Heading3"/>
        <w:ind w:left="720"/>
      </w:pPr>
      <w:r>
        <w:t>Emergency Executive Board</w:t>
      </w:r>
    </w:p>
    <w:p w14:paraId="3E38C72E" w14:textId="4157EFBE" w:rsidR="009F3A0E" w:rsidRDefault="009F3A0E" w:rsidP="00946629">
      <w:pPr>
        <w:pStyle w:val="ListParagraph"/>
        <w:spacing w:before="0" w:line="240" w:lineRule="auto"/>
      </w:pPr>
      <w:r w:rsidRPr="00400F7F">
        <w:rPr>
          <w:rFonts w:asciiTheme="minorHAnsi" w:hAnsiTheme="minorHAnsi"/>
          <w:szCs w:val="22"/>
        </w:rPr>
        <w:t xml:space="preserve">The Emergency Executive Board is composed of </w:t>
      </w:r>
      <w:r w:rsidR="00E110D1">
        <w:rPr>
          <w:rFonts w:asciiTheme="minorHAnsi" w:hAnsiTheme="minorHAnsi"/>
          <w:szCs w:val="22"/>
        </w:rPr>
        <w:t>the Mayor, Mayor’s Office advisors</w:t>
      </w:r>
      <w:r w:rsidR="00F729B6">
        <w:rPr>
          <w:rFonts w:asciiTheme="minorHAnsi" w:hAnsiTheme="minorHAnsi"/>
          <w:szCs w:val="22"/>
        </w:rPr>
        <w:t xml:space="preserve">, and </w:t>
      </w:r>
      <w:r w:rsidRPr="00400F7F">
        <w:rPr>
          <w:rFonts w:asciiTheme="minorHAnsi" w:hAnsiTheme="minorHAnsi"/>
          <w:szCs w:val="22"/>
        </w:rPr>
        <w:t>department directors who provide policy advice to the Mayor.</w:t>
      </w:r>
    </w:p>
    <w:p w14:paraId="1C88A8D7" w14:textId="77777777" w:rsidR="009F3A0E" w:rsidRPr="00D632C1" w:rsidRDefault="009F3A0E" w:rsidP="00946629">
      <w:pPr>
        <w:pStyle w:val="ListParagraph"/>
        <w:numPr>
          <w:ilvl w:val="0"/>
          <w:numId w:val="32"/>
        </w:numPr>
        <w:spacing w:before="0" w:after="0" w:line="240" w:lineRule="auto"/>
        <w:rPr>
          <w:rFonts w:asciiTheme="minorHAnsi" w:hAnsiTheme="minorHAnsi"/>
        </w:rPr>
      </w:pPr>
      <w:r w:rsidRPr="00D632C1">
        <w:rPr>
          <w:rFonts w:asciiTheme="minorHAnsi" w:hAnsiTheme="minorHAnsi"/>
        </w:rPr>
        <w:t>The Emergency Executive Board will convene as needed to resolve policy issues that arise during the response.</w:t>
      </w:r>
    </w:p>
    <w:p w14:paraId="490388CB" w14:textId="2AB3277C" w:rsidR="009F3A0E" w:rsidRPr="00D632C1" w:rsidRDefault="009F3A0E" w:rsidP="00946629">
      <w:pPr>
        <w:pStyle w:val="ListParagraph"/>
        <w:numPr>
          <w:ilvl w:val="0"/>
          <w:numId w:val="32"/>
        </w:numPr>
        <w:spacing w:before="0" w:after="0" w:line="240" w:lineRule="auto"/>
        <w:rPr>
          <w:rFonts w:asciiTheme="minorHAnsi" w:hAnsiTheme="minorHAnsi"/>
        </w:rPr>
      </w:pPr>
      <w:r w:rsidRPr="00D632C1">
        <w:rPr>
          <w:rFonts w:asciiTheme="minorHAnsi" w:hAnsiTheme="minorHAnsi"/>
        </w:rPr>
        <w:t xml:space="preserve">EOC </w:t>
      </w:r>
      <w:r w:rsidR="0075276A">
        <w:rPr>
          <w:rFonts w:asciiTheme="minorHAnsi" w:hAnsiTheme="minorHAnsi"/>
        </w:rPr>
        <w:t>Responders</w:t>
      </w:r>
      <w:r w:rsidRPr="00D632C1">
        <w:rPr>
          <w:rFonts w:asciiTheme="minorHAnsi" w:hAnsiTheme="minorHAnsi"/>
        </w:rPr>
        <w:t xml:space="preserve"> in the City </w:t>
      </w:r>
      <w:r w:rsidR="008F10A7">
        <w:rPr>
          <w:rFonts w:asciiTheme="minorHAnsi" w:hAnsiTheme="minorHAnsi"/>
        </w:rPr>
        <w:t>EOC</w:t>
      </w:r>
      <w:r w:rsidRPr="00D632C1">
        <w:rPr>
          <w:rFonts w:asciiTheme="minorHAnsi" w:hAnsiTheme="minorHAnsi"/>
        </w:rPr>
        <w:t xml:space="preserve"> are expected to identify and report policy issues that require the assistance of the Mayor and the Emergency Executive Board.</w:t>
      </w:r>
    </w:p>
    <w:p w14:paraId="698ACCDE" w14:textId="46557567" w:rsidR="006E4588" w:rsidRDefault="0006624D" w:rsidP="00A5426D">
      <w:pPr>
        <w:pStyle w:val="Heading3"/>
        <w:ind w:left="720"/>
      </w:pPr>
      <w:r>
        <w:t>Community Response</w:t>
      </w:r>
    </w:p>
    <w:p w14:paraId="5E83B6A8" w14:textId="3ECAD6A0" w:rsidR="009D4F83" w:rsidRDefault="009D4F83" w:rsidP="009D4F83">
      <w:pPr>
        <w:rPr>
          <w:rFonts w:eastAsiaTheme="minorHAnsi"/>
        </w:rPr>
      </w:pPr>
      <w:r>
        <w:t xml:space="preserve">In the aftermath of a </w:t>
      </w:r>
      <w:r w:rsidR="0067425C">
        <w:t xml:space="preserve">major </w:t>
      </w:r>
      <w:r>
        <w:t xml:space="preserve">incident, when City services and infrastructure are damaged or interrupted and City responders overwhelmed, community members will likely have to rely on each other and those around them to address their immediate needs. Community Emergency Hubs serve as pre-designated places where neighbors may initially come together to help each other. There are 145 “hubs” throughout the </w:t>
      </w:r>
      <w:r w:rsidR="00AF52E3">
        <w:t xml:space="preserve">residential and commercial parts of </w:t>
      </w:r>
      <w:r>
        <w:t>City. The hubs include 98 P-Patch Community Gardens and other private or public outdoor locations. A</w:t>
      </w:r>
      <w:r w:rsidR="000540D6">
        <w:t>t</w:t>
      </w:r>
      <w:r>
        <w:t xml:space="preserve"> </w:t>
      </w:r>
      <w:proofErr w:type="gramStart"/>
      <w:r w:rsidR="007024BF">
        <w:t>a</w:t>
      </w:r>
      <w:r>
        <w:t xml:space="preserve"> number of</w:t>
      </w:r>
      <w:proofErr w:type="gramEnd"/>
      <w:r>
        <w:t xml:space="preserve"> hubs</w:t>
      </w:r>
      <w:r w:rsidR="000540D6">
        <w:t xml:space="preserve">, the community has organized </w:t>
      </w:r>
      <w:r>
        <w:t xml:space="preserve">in conjunction with the City’s amateur radio network. </w:t>
      </w:r>
    </w:p>
    <w:p w14:paraId="5FF86C0B" w14:textId="1AE58AA5" w:rsidR="003B3380" w:rsidRDefault="003B3380" w:rsidP="00A00F2F">
      <w:pPr>
        <w:spacing w:before="0" w:line="240" w:lineRule="auto"/>
      </w:pPr>
      <w:r>
        <w:t>The Office of Emergency Management has trained thousands of individuals and neighborhood groups how to respond to their own needs and those of their families and neighbors through the Seattle Neighborhoods Actively Prepare (SNAP) program and other venues</w:t>
      </w:r>
      <w:r w:rsidR="00B82271">
        <w:t xml:space="preserve">. </w:t>
      </w:r>
      <w:r>
        <w:t>A SNAP</w:t>
      </w:r>
      <w:r w:rsidR="00CB7CFE">
        <w:t>-</w:t>
      </w:r>
      <w:r>
        <w:t>trained neighborhood is more likely to have supplies of food, water and other essentials on hand</w:t>
      </w:r>
      <w:r w:rsidR="00CB7CFE">
        <w:t>,</w:t>
      </w:r>
      <w:r>
        <w:t xml:space="preserve"> and </w:t>
      </w:r>
      <w:r w:rsidR="00CB7CFE">
        <w:t xml:space="preserve">people </w:t>
      </w:r>
      <w:r>
        <w:t xml:space="preserve">trained and practiced </w:t>
      </w:r>
      <w:r w:rsidR="00CB7CFE">
        <w:t xml:space="preserve">in </w:t>
      </w:r>
      <w:r>
        <w:t xml:space="preserve">providing first aid, and seeing to the needs of their </w:t>
      </w:r>
      <w:r w:rsidR="00031E3A">
        <w:t xml:space="preserve">family and </w:t>
      </w:r>
      <w:r>
        <w:t>neighbors in an organized fashion.</w:t>
      </w:r>
      <w:r w:rsidR="00470A1F">
        <w:t xml:space="preserve"> </w:t>
      </w:r>
      <w:r>
        <w:t>The organized effort afforded by both Hub sites and SNAP neighborhoods can be helpful to the community</w:t>
      </w:r>
      <w:r w:rsidR="00CB7CFE">
        <w:t>-</w:t>
      </w:r>
      <w:r>
        <w:t xml:space="preserve">wide response by providing information about local conditions and </w:t>
      </w:r>
      <w:proofErr w:type="gramStart"/>
      <w:r>
        <w:t>needs</w:t>
      </w:r>
      <w:r w:rsidR="00CB7CFE">
        <w:t>,</w:t>
      </w:r>
      <w:r>
        <w:t xml:space="preserve"> and</w:t>
      </w:r>
      <w:proofErr w:type="gramEnd"/>
      <w:r>
        <w:t xml:space="preserve"> organizing teams to assist with response and relief operations</w:t>
      </w:r>
      <w:r w:rsidR="000E6A03">
        <w:t>.</w:t>
      </w:r>
    </w:p>
    <w:p w14:paraId="27D6E35C" w14:textId="7BFBEBF7" w:rsidR="003B3380" w:rsidRPr="003B3380" w:rsidRDefault="00470A1F" w:rsidP="00A00F2F">
      <w:pPr>
        <w:spacing w:before="0" w:line="240" w:lineRule="auto"/>
      </w:pPr>
      <w:r w:rsidRPr="00D8259B">
        <w:t xml:space="preserve">In addition to the hub sites and SNAP neighborhoods, after a major earthquake </w:t>
      </w:r>
      <w:r w:rsidR="00616E44" w:rsidRPr="00D8259B">
        <w:t>the</w:t>
      </w:r>
      <w:r w:rsidR="00616E44">
        <w:t>re</w:t>
      </w:r>
      <w:r w:rsidR="00616E44" w:rsidRPr="00D8259B">
        <w:t xml:space="preserve"> </w:t>
      </w:r>
      <w:r w:rsidRPr="00D8259B">
        <w:t xml:space="preserve">will likely be spontaneous response efforts by community members </w:t>
      </w:r>
      <w:r w:rsidR="009B034C">
        <w:t xml:space="preserve">and organizations </w:t>
      </w:r>
      <w:r w:rsidRPr="00D8259B">
        <w:t xml:space="preserve">across the City. </w:t>
      </w:r>
      <w:r w:rsidR="009471B5">
        <w:t>Many of these efforts may be confined to the initial response (e.g.</w:t>
      </w:r>
      <w:r w:rsidR="007024BF">
        <w:t>,</w:t>
      </w:r>
      <w:r w:rsidR="009471B5">
        <w:t xml:space="preserve"> transporting injured people to hospitals or helping perform light rescue), but others may be sustained efforts (e.g.</w:t>
      </w:r>
      <w:r w:rsidR="007024BF">
        <w:t>,</w:t>
      </w:r>
      <w:r w:rsidR="009471B5">
        <w:t xml:space="preserve"> emergent shelters). </w:t>
      </w:r>
      <w:r>
        <w:t>The EOC</w:t>
      </w:r>
      <w:r w:rsidR="009471B5">
        <w:t xml:space="preserve"> will work to identify ongoing community</w:t>
      </w:r>
      <w:r w:rsidR="00CB7CFE">
        <w:t>-</w:t>
      </w:r>
      <w:r w:rsidR="009471B5">
        <w:t xml:space="preserve">run efforts in order to better communicate and coordinate. Additionally, the </w:t>
      </w:r>
      <w:r>
        <w:t xml:space="preserve">Joint Information Center </w:t>
      </w:r>
      <w:r w:rsidR="009471B5">
        <w:t>may release public messaging to help inform community-run efforts (e.g.</w:t>
      </w:r>
      <w:r w:rsidR="007024BF">
        <w:t>,</w:t>
      </w:r>
      <w:r w:rsidR="009471B5">
        <w:t xml:space="preserve"> sanitation guidance)</w:t>
      </w:r>
      <w:r w:rsidR="00B82271" w:rsidRPr="00950E1B">
        <w:t>.</w:t>
      </w:r>
      <w:r w:rsidR="009471B5">
        <w:t xml:space="preserve"> This will be done in accordance with the overall incident public information strategy, and will consider available</w:t>
      </w:r>
      <w:r w:rsidR="00CB7CFE">
        <w:t>, accessible</w:t>
      </w:r>
      <w:r w:rsidR="009471B5">
        <w:t xml:space="preserve"> communication methods to determine the best way to get the information out.</w:t>
      </w:r>
    </w:p>
    <w:p w14:paraId="12F5B1C0" w14:textId="0063B079" w:rsidR="00E9639D" w:rsidRDefault="009D48F5" w:rsidP="00A5426D">
      <w:pPr>
        <w:pStyle w:val="Heading2"/>
      </w:pPr>
      <w:bookmarkStart w:id="42" w:name="_Toc512431505"/>
      <w:bookmarkStart w:id="43" w:name="_Toc512431506"/>
      <w:bookmarkStart w:id="44" w:name="_Toc512431507"/>
      <w:bookmarkStart w:id="45" w:name="_Toc512431508"/>
      <w:bookmarkStart w:id="46" w:name="_Toc512431509"/>
      <w:bookmarkStart w:id="47" w:name="_Toc512431510"/>
      <w:bookmarkStart w:id="48" w:name="_Toc512431511"/>
      <w:bookmarkStart w:id="49" w:name="_Toc512431512"/>
      <w:bookmarkStart w:id="50" w:name="_Toc512431513"/>
      <w:bookmarkStart w:id="51" w:name="_Toc512431514"/>
      <w:bookmarkStart w:id="52" w:name="_Toc512431515"/>
      <w:bookmarkStart w:id="53" w:name="_Toc512431516"/>
      <w:bookmarkStart w:id="54" w:name="_Toc512431517"/>
      <w:bookmarkStart w:id="55" w:name="_Toc512431518"/>
      <w:bookmarkStart w:id="56" w:name="_Toc512431519"/>
      <w:bookmarkStart w:id="57" w:name="_Toc512431520"/>
      <w:bookmarkStart w:id="58" w:name="_Toc512431521"/>
      <w:bookmarkStart w:id="59" w:name="_Toc512431522"/>
      <w:bookmarkStart w:id="60" w:name="_Toc512431523"/>
      <w:bookmarkStart w:id="61" w:name="_Toc512431524"/>
      <w:bookmarkStart w:id="62" w:name="_Toc512431525"/>
      <w:bookmarkStart w:id="63" w:name="_Toc512431526"/>
      <w:bookmarkStart w:id="64" w:name="_Toc512431527"/>
      <w:bookmarkStart w:id="65" w:name="_Toc512431528"/>
      <w:bookmarkStart w:id="66" w:name="_Toc512431529"/>
      <w:bookmarkStart w:id="67" w:name="_Toc512431530"/>
      <w:bookmarkStart w:id="68" w:name="_Toc512431531"/>
      <w:bookmarkStart w:id="69" w:name="_Toc512431532"/>
      <w:bookmarkStart w:id="70" w:name="_Toc274050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lastRenderedPageBreak/>
        <w:t>Responsibilities</w:t>
      </w:r>
      <w:bookmarkEnd w:id="70"/>
    </w:p>
    <w:p w14:paraId="76B0CDB7" w14:textId="21A572E4" w:rsidR="00E9639D" w:rsidRDefault="008B0FB0" w:rsidP="00A5426D">
      <w:pPr>
        <w:pStyle w:val="Heading3"/>
        <w:ind w:left="720"/>
      </w:pPr>
      <w:r>
        <w:t>E</w:t>
      </w:r>
      <w:r w:rsidR="00B11874">
        <w:t>mergency Support Function (E</w:t>
      </w:r>
      <w:r>
        <w:t>SF</w:t>
      </w:r>
      <w:r w:rsidR="00B11874">
        <w:t>)</w:t>
      </w:r>
      <w:r>
        <w:t xml:space="preserve"> #</w:t>
      </w:r>
      <w:r w:rsidR="00E9639D">
        <w:t xml:space="preserve">1 </w:t>
      </w:r>
      <w:r>
        <w:t xml:space="preserve">- </w:t>
      </w:r>
      <w:r w:rsidR="00E9639D">
        <w:t>Transportation (Department of Transportation)</w:t>
      </w:r>
    </w:p>
    <w:p w14:paraId="77D0E3CE" w14:textId="77777777" w:rsidR="00E9639D" w:rsidRDefault="00E9639D" w:rsidP="00946629">
      <w:pPr>
        <w:pStyle w:val="ListParagraph"/>
        <w:numPr>
          <w:ilvl w:val="0"/>
          <w:numId w:val="32"/>
        </w:numPr>
        <w:spacing w:before="0" w:after="0" w:line="240" w:lineRule="auto"/>
        <w:rPr>
          <w:rFonts w:asciiTheme="minorHAnsi" w:hAnsiTheme="minorHAnsi"/>
        </w:rPr>
      </w:pPr>
      <w:r w:rsidRPr="00075021">
        <w:rPr>
          <w:rFonts w:asciiTheme="minorHAnsi" w:hAnsiTheme="minorHAnsi"/>
        </w:rPr>
        <w:t>Determine if Seattle Department of Transportation resources are needed to support life safety priority operations.</w:t>
      </w:r>
    </w:p>
    <w:p w14:paraId="0B7BE42C" w14:textId="6CAD5884" w:rsidR="00F26D77" w:rsidRDefault="00F26D77" w:rsidP="00946629">
      <w:pPr>
        <w:pStyle w:val="ListParagraph"/>
        <w:numPr>
          <w:ilvl w:val="0"/>
          <w:numId w:val="32"/>
        </w:numPr>
        <w:spacing w:before="0" w:after="0" w:line="240" w:lineRule="auto"/>
        <w:rPr>
          <w:rFonts w:asciiTheme="minorHAnsi" w:hAnsiTheme="minorHAnsi"/>
        </w:rPr>
      </w:pPr>
      <w:r>
        <w:rPr>
          <w:rFonts w:asciiTheme="minorHAnsi" w:hAnsiTheme="minorHAnsi"/>
        </w:rPr>
        <w:t>Prioritize Department resources on delivering mission essential functions</w:t>
      </w:r>
      <w:r w:rsidR="0018535A">
        <w:rPr>
          <w:rFonts w:asciiTheme="minorHAnsi" w:hAnsiTheme="minorHAnsi"/>
        </w:rPr>
        <w:t>.</w:t>
      </w:r>
    </w:p>
    <w:p w14:paraId="45DAA8B3" w14:textId="77777777" w:rsidR="00B76137" w:rsidRPr="00EA0A93" w:rsidRDefault="00B76137" w:rsidP="00B76137">
      <w:pPr>
        <w:pStyle w:val="ListParagraph"/>
        <w:numPr>
          <w:ilvl w:val="0"/>
          <w:numId w:val="32"/>
        </w:numPr>
        <w:spacing w:before="0" w:after="0" w:line="240" w:lineRule="auto"/>
        <w:rPr>
          <w:rFonts w:asciiTheme="minorHAnsi" w:hAnsiTheme="minorHAnsi"/>
        </w:rPr>
      </w:pPr>
      <w:r w:rsidRPr="00EA0A93">
        <w:rPr>
          <w:rFonts w:asciiTheme="minorHAnsi" w:hAnsiTheme="minorHAnsi"/>
        </w:rPr>
        <w:t>Assess the transportation system for damage.</w:t>
      </w:r>
    </w:p>
    <w:p w14:paraId="3BC832B7" w14:textId="5A52B56D" w:rsidR="00B76137" w:rsidRPr="00EA0A93" w:rsidRDefault="00C01AE5" w:rsidP="00B76137">
      <w:pPr>
        <w:pStyle w:val="ListParagraph"/>
        <w:numPr>
          <w:ilvl w:val="0"/>
          <w:numId w:val="32"/>
        </w:numPr>
        <w:spacing w:before="0" w:after="0" w:line="240" w:lineRule="auto"/>
        <w:rPr>
          <w:rFonts w:asciiTheme="minorHAnsi" w:hAnsiTheme="minorHAnsi"/>
        </w:rPr>
      </w:pPr>
      <w:r>
        <w:rPr>
          <w:rFonts w:asciiTheme="minorHAnsi" w:hAnsiTheme="minorHAnsi"/>
        </w:rPr>
        <w:t>C</w:t>
      </w:r>
      <w:r w:rsidR="00B76137" w:rsidRPr="00EA0A93">
        <w:rPr>
          <w:rFonts w:asciiTheme="minorHAnsi" w:hAnsiTheme="minorHAnsi"/>
        </w:rPr>
        <w:t>los</w:t>
      </w:r>
      <w:r>
        <w:rPr>
          <w:rFonts w:asciiTheme="minorHAnsi" w:hAnsiTheme="minorHAnsi"/>
        </w:rPr>
        <w:t>e</w:t>
      </w:r>
      <w:r w:rsidR="00B76137" w:rsidRPr="00EA0A93">
        <w:rPr>
          <w:rFonts w:asciiTheme="minorHAnsi" w:hAnsiTheme="minorHAnsi"/>
        </w:rPr>
        <w:t xml:space="preserve"> bridges determined to be unsafe</w:t>
      </w:r>
      <w:r w:rsidR="00F26D77">
        <w:rPr>
          <w:rFonts w:asciiTheme="minorHAnsi" w:hAnsiTheme="minorHAnsi"/>
        </w:rPr>
        <w:t xml:space="preserve"> using any available means.</w:t>
      </w:r>
    </w:p>
    <w:p w14:paraId="23C05FA2" w14:textId="77777777" w:rsidR="00E9639D" w:rsidRPr="00EA0A93" w:rsidRDefault="00E9639D" w:rsidP="00946629">
      <w:pPr>
        <w:pStyle w:val="ListParagraph"/>
        <w:numPr>
          <w:ilvl w:val="0"/>
          <w:numId w:val="32"/>
        </w:numPr>
        <w:spacing w:before="0" w:after="0" w:line="240" w:lineRule="auto"/>
        <w:rPr>
          <w:rFonts w:asciiTheme="minorHAnsi" w:hAnsiTheme="minorHAnsi"/>
        </w:rPr>
      </w:pPr>
      <w:r w:rsidRPr="00EA0A93">
        <w:rPr>
          <w:rFonts w:asciiTheme="minorHAnsi" w:hAnsiTheme="minorHAnsi"/>
        </w:rPr>
        <w:t>Support clearing ingress and egress roadways to local hospitals, blood bank, other high priority healthcare locations and major incident scenes as needed.</w:t>
      </w:r>
    </w:p>
    <w:p w14:paraId="3D7A62E1" w14:textId="2ADC3395" w:rsidR="00B76137" w:rsidRDefault="00B76137" w:rsidP="00B76137">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Use Department </w:t>
      </w:r>
      <w:r w:rsidR="00F26D77">
        <w:rPr>
          <w:rFonts w:asciiTheme="minorHAnsi" w:hAnsiTheme="minorHAnsi"/>
        </w:rPr>
        <w:t>m</w:t>
      </w:r>
      <w:r w:rsidRPr="00EA0A93">
        <w:rPr>
          <w:rFonts w:asciiTheme="minorHAnsi" w:hAnsiTheme="minorHAnsi"/>
        </w:rPr>
        <w:t xml:space="preserve">apping </w:t>
      </w:r>
      <w:r w:rsidR="00F26D77">
        <w:rPr>
          <w:rFonts w:asciiTheme="minorHAnsi" w:hAnsiTheme="minorHAnsi"/>
        </w:rPr>
        <w:t>s</w:t>
      </w:r>
      <w:r w:rsidRPr="00EA0A93">
        <w:rPr>
          <w:rFonts w:asciiTheme="minorHAnsi" w:hAnsiTheme="minorHAnsi"/>
        </w:rPr>
        <w:t xml:space="preserve">ystems </w:t>
      </w:r>
      <w:r w:rsidR="00F26D77">
        <w:rPr>
          <w:rFonts w:asciiTheme="minorHAnsi" w:hAnsiTheme="minorHAnsi"/>
        </w:rPr>
        <w:t>to</w:t>
      </w:r>
      <w:r w:rsidRPr="00EA0A93">
        <w:rPr>
          <w:rFonts w:asciiTheme="minorHAnsi" w:hAnsiTheme="minorHAnsi"/>
        </w:rPr>
        <w:t xml:space="preserve"> document status of roads.</w:t>
      </w:r>
    </w:p>
    <w:p w14:paraId="7F8756B8" w14:textId="023A1C9A" w:rsidR="00685829" w:rsidRDefault="00685829" w:rsidP="00B76137">
      <w:pPr>
        <w:pStyle w:val="ListParagraph"/>
        <w:numPr>
          <w:ilvl w:val="0"/>
          <w:numId w:val="32"/>
        </w:numPr>
        <w:spacing w:before="0" w:after="0" w:line="240" w:lineRule="auto"/>
        <w:rPr>
          <w:rFonts w:asciiTheme="minorHAnsi" w:hAnsiTheme="minorHAnsi"/>
        </w:rPr>
      </w:pPr>
      <w:r>
        <w:rPr>
          <w:rFonts w:asciiTheme="minorHAnsi" w:hAnsiTheme="minorHAnsi"/>
        </w:rPr>
        <w:t>Provide updates on the status of the road network</w:t>
      </w:r>
      <w:r w:rsidR="0018535A">
        <w:rPr>
          <w:rFonts w:asciiTheme="minorHAnsi" w:hAnsiTheme="minorHAnsi"/>
        </w:rPr>
        <w:t>.</w:t>
      </w:r>
      <w:r w:rsidR="00D82EB0">
        <w:rPr>
          <w:rFonts w:asciiTheme="minorHAnsi" w:hAnsiTheme="minorHAnsi"/>
        </w:rPr>
        <w:t xml:space="preserve"> </w:t>
      </w:r>
    </w:p>
    <w:p w14:paraId="26217ED4" w14:textId="4D0F7D2F" w:rsidR="00E9639D" w:rsidRPr="00EA0A93" w:rsidRDefault="00E9639D" w:rsidP="00946629">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Clear ingress and egress routes to shelter locations based on a priority determined by the </w:t>
      </w:r>
      <w:r w:rsidR="00114638">
        <w:rPr>
          <w:rFonts w:asciiTheme="minorHAnsi" w:hAnsiTheme="minorHAnsi"/>
        </w:rPr>
        <w:t>EOC</w:t>
      </w:r>
      <w:r w:rsidRPr="00EA0A93">
        <w:rPr>
          <w:rFonts w:asciiTheme="minorHAnsi" w:hAnsiTheme="minorHAnsi"/>
        </w:rPr>
        <w:t xml:space="preserve"> Operations Chief.</w:t>
      </w:r>
    </w:p>
    <w:p w14:paraId="42D33DA4" w14:textId="664255C7" w:rsidR="00E9639D" w:rsidRPr="00EA0A93" w:rsidRDefault="00E9639D" w:rsidP="00946629">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Provide </w:t>
      </w:r>
      <w:r w:rsidR="00114638">
        <w:rPr>
          <w:rFonts w:asciiTheme="minorHAnsi" w:hAnsiTheme="minorHAnsi"/>
        </w:rPr>
        <w:t>EOC</w:t>
      </w:r>
      <w:r w:rsidRPr="00EA0A93">
        <w:rPr>
          <w:rFonts w:asciiTheme="minorHAnsi" w:hAnsiTheme="minorHAnsi"/>
        </w:rPr>
        <w:t xml:space="preserve"> Operations Section Chief with </w:t>
      </w:r>
      <w:r w:rsidR="00F26D77">
        <w:rPr>
          <w:rFonts w:asciiTheme="minorHAnsi" w:hAnsiTheme="minorHAnsi"/>
        </w:rPr>
        <w:t>strategies</w:t>
      </w:r>
      <w:r w:rsidRPr="00EA0A93">
        <w:rPr>
          <w:rFonts w:asciiTheme="minorHAnsi" w:hAnsiTheme="minorHAnsi"/>
        </w:rPr>
        <w:t xml:space="preserve"> for repairing and restoring the transportation system.</w:t>
      </w:r>
    </w:p>
    <w:p w14:paraId="742C1F86" w14:textId="536C1B2A" w:rsidR="00E9639D" w:rsidRPr="00EA0A93" w:rsidRDefault="00E9639D" w:rsidP="00946629">
      <w:pPr>
        <w:pStyle w:val="ListParagraph"/>
        <w:numPr>
          <w:ilvl w:val="0"/>
          <w:numId w:val="32"/>
        </w:numPr>
        <w:spacing w:before="0" w:after="0" w:line="240" w:lineRule="auto"/>
        <w:rPr>
          <w:rFonts w:asciiTheme="minorHAnsi" w:hAnsiTheme="minorHAnsi"/>
        </w:rPr>
      </w:pPr>
      <w:r w:rsidRPr="00EA0A93">
        <w:rPr>
          <w:rFonts w:asciiTheme="minorHAnsi" w:hAnsiTheme="minorHAnsi"/>
        </w:rPr>
        <w:t>Coordinate with other transportation agencies in the region to determine status of roads and bridges outside of Seattle</w:t>
      </w:r>
      <w:r w:rsidR="00850EDE">
        <w:rPr>
          <w:rFonts w:asciiTheme="minorHAnsi" w:hAnsiTheme="minorHAnsi"/>
        </w:rPr>
        <w:t xml:space="preserve"> and the status of transportation services</w:t>
      </w:r>
      <w:r w:rsidRPr="00EA0A93">
        <w:rPr>
          <w:rFonts w:asciiTheme="minorHAnsi" w:hAnsiTheme="minorHAnsi"/>
        </w:rPr>
        <w:t>.</w:t>
      </w:r>
    </w:p>
    <w:p w14:paraId="5BBD5722" w14:textId="403ACF27" w:rsidR="00E17A55" w:rsidRDefault="00EA0A93" w:rsidP="00EA0A93">
      <w:pPr>
        <w:pStyle w:val="ListParagraph"/>
        <w:numPr>
          <w:ilvl w:val="0"/>
          <w:numId w:val="32"/>
        </w:numPr>
        <w:spacing w:before="0" w:after="0" w:line="240" w:lineRule="auto"/>
        <w:rPr>
          <w:rFonts w:asciiTheme="minorHAnsi" w:hAnsiTheme="minorHAnsi"/>
        </w:rPr>
      </w:pPr>
      <w:r>
        <w:rPr>
          <w:rFonts w:asciiTheme="minorHAnsi" w:hAnsiTheme="minorHAnsi"/>
        </w:rPr>
        <w:t xml:space="preserve">Consider forming an Emergency Bridge </w:t>
      </w:r>
      <w:r w:rsidR="00F26D77">
        <w:rPr>
          <w:rFonts w:asciiTheme="minorHAnsi" w:hAnsiTheme="minorHAnsi"/>
        </w:rPr>
        <w:t xml:space="preserve">and Road </w:t>
      </w:r>
      <w:r>
        <w:rPr>
          <w:rFonts w:asciiTheme="minorHAnsi" w:hAnsiTheme="minorHAnsi"/>
        </w:rPr>
        <w:t>Repair Task Force to coordinate rapid repair efforts.</w:t>
      </w:r>
    </w:p>
    <w:p w14:paraId="52399AFF" w14:textId="77C8D1DF" w:rsidR="00E9639D" w:rsidRDefault="008B0FB0" w:rsidP="00B055DD">
      <w:pPr>
        <w:pStyle w:val="Heading3"/>
      </w:pPr>
      <w:r w:rsidRPr="008D2C21">
        <w:t>ESF #</w:t>
      </w:r>
      <w:r w:rsidR="00E9639D" w:rsidRPr="008D2C21">
        <w:t xml:space="preserve"> 2 </w:t>
      </w:r>
      <w:r w:rsidRPr="008D2C21">
        <w:t xml:space="preserve">- </w:t>
      </w:r>
      <w:r w:rsidR="00E9639D" w:rsidRPr="008D2C21">
        <w:t>Communications (</w:t>
      </w:r>
      <w:r w:rsidR="00E10884" w:rsidRPr="008D2C21">
        <w:t>Seattle</w:t>
      </w:r>
      <w:r w:rsidR="00E10884">
        <w:t xml:space="preserve"> Information Technology Department</w:t>
      </w:r>
      <w:r w:rsidR="00E9639D">
        <w:t>)</w:t>
      </w:r>
    </w:p>
    <w:p w14:paraId="06FC1703" w14:textId="689C497F" w:rsidR="00E9639D" w:rsidRPr="00611A9E" w:rsidRDefault="00E9639D" w:rsidP="00946629">
      <w:pPr>
        <w:pStyle w:val="ListParagraph"/>
        <w:numPr>
          <w:ilvl w:val="0"/>
          <w:numId w:val="32"/>
        </w:numPr>
        <w:spacing w:before="0" w:after="0" w:line="240" w:lineRule="auto"/>
        <w:rPr>
          <w:rFonts w:asciiTheme="minorHAnsi" w:hAnsiTheme="minorHAnsi"/>
        </w:rPr>
      </w:pPr>
      <w:r w:rsidRPr="00611A9E">
        <w:rPr>
          <w:rFonts w:asciiTheme="minorHAnsi" w:hAnsiTheme="minorHAnsi"/>
        </w:rPr>
        <w:t>Assess information systems for damage and determine capability to provide services.</w:t>
      </w:r>
    </w:p>
    <w:p w14:paraId="100B708F" w14:textId="19E1AE1A" w:rsidR="00E9639D" w:rsidRPr="00EA0A93" w:rsidRDefault="00E9639D" w:rsidP="00946629">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Provide </w:t>
      </w:r>
      <w:r w:rsidR="00114638">
        <w:rPr>
          <w:rFonts w:asciiTheme="minorHAnsi" w:hAnsiTheme="minorHAnsi"/>
        </w:rPr>
        <w:t>EOC</w:t>
      </w:r>
      <w:r w:rsidRPr="00EA0A93">
        <w:rPr>
          <w:rFonts w:asciiTheme="minorHAnsi" w:hAnsiTheme="minorHAnsi"/>
        </w:rPr>
        <w:t xml:space="preserve"> Operations Section Chief with a recommendation for service restoration and estimate time to complete such restoration.</w:t>
      </w:r>
    </w:p>
    <w:p w14:paraId="21E9E6B5" w14:textId="2C827676" w:rsidR="00A34F17" w:rsidRDefault="00E9639D" w:rsidP="00EA0A93">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Support the </w:t>
      </w:r>
      <w:r w:rsidR="00114638">
        <w:rPr>
          <w:rFonts w:asciiTheme="minorHAnsi" w:hAnsiTheme="minorHAnsi"/>
        </w:rPr>
        <w:t>EOC</w:t>
      </w:r>
      <w:r w:rsidRPr="00EA0A93">
        <w:rPr>
          <w:rFonts w:asciiTheme="minorHAnsi" w:hAnsiTheme="minorHAnsi"/>
        </w:rPr>
        <w:t xml:space="preserve"> Operations Section Chief in determining the strategy for radio patching, radio reprioritization, Cell on Wheels\Switch on Wheels requests</w:t>
      </w:r>
      <w:r w:rsidR="00E2356B">
        <w:rPr>
          <w:rFonts w:asciiTheme="minorHAnsi" w:hAnsiTheme="minorHAnsi"/>
        </w:rPr>
        <w:t>,</w:t>
      </w:r>
      <w:r w:rsidRPr="00EA0A93">
        <w:rPr>
          <w:rFonts w:asciiTheme="minorHAnsi" w:hAnsiTheme="minorHAnsi"/>
        </w:rPr>
        <w:t xml:space="preserve"> and allocation.</w:t>
      </w:r>
    </w:p>
    <w:p w14:paraId="25446F8B" w14:textId="2407667C" w:rsidR="006774B8" w:rsidRDefault="00E9639D" w:rsidP="00EA0A93">
      <w:pPr>
        <w:pStyle w:val="ListParagraph"/>
        <w:numPr>
          <w:ilvl w:val="0"/>
          <w:numId w:val="32"/>
        </w:numPr>
        <w:spacing w:before="0" w:after="0" w:line="240" w:lineRule="auto"/>
        <w:rPr>
          <w:rFonts w:asciiTheme="minorHAnsi" w:hAnsiTheme="minorHAnsi"/>
        </w:rPr>
      </w:pPr>
      <w:r w:rsidRPr="00EA0A93">
        <w:rPr>
          <w:rFonts w:asciiTheme="minorHAnsi" w:hAnsiTheme="minorHAnsi"/>
        </w:rPr>
        <w:t xml:space="preserve">Monitor 800 MHz system use and notify </w:t>
      </w:r>
      <w:r w:rsidR="00114638">
        <w:rPr>
          <w:rFonts w:asciiTheme="minorHAnsi" w:hAnsiTheme="minorHAnsi"/>
        </w:rPr>
        <w:t>the EOC</w:t>
      </w:r>
      <w:r w:rsidRPr="00EA0A93">
        <w:rPr>
          <w:rFonts w:asciiTheme="minorHAnsi" w:hAnsiTheme="minorHAnsi"/>
        </w:rPr>
        <w:t xml:space="preserve"> Operations Section Chief of any decrease in functionality.</w:t>
      </w:r>
    </w:p>
    <w:p w14:paraId="4D77ED67" w14:textId="07CEEDED" w:rsidR="006774B8" w:rsidRDefault="00E9639D" w:rsidP="00A34F17">
      <w:pPr>
        <w:pStyle w:val="ListParagraph"/>
        <w:numPr>
          <w:ilvl w:val="0"/>
          <w:numId w:val="32"/>
        </w:numPr>
        <w:spacing w:before="0" w:after="0" w:line="240" w:lineRule="auto"/>
        <w:rPr>
          <w:rFonts w:asciiTheme="minorHAnsi" w:hAnsiTheme="minorHAnsi"/>
        </w:rPr>
      </w:pPr>
      <w:r w:rsidRPr="00A34F17">
        <w:rPr>
          <w:rFonts w:asciiTheme="minorHAnsi" w:hAnsiTheme="minorHAnsi"/>
        </w:rPr>
        <w:t>Conduct damage inspection of 800 MHz facilities and equipment.</w:t>
      </w:r>
    </w:p>
    <w:p w14:paraId="0CDB7451" w14:textId="4AF376D1" w:rsidR="00A34F17" w:rsidRDefault="00E9639D" w:rsidP="00A34F17">
      <w:pPr>
        <w:pStyle w:val="ListParagraph"/>
        <w:numPr>
          <w:ilvl w:val="0"/>
          <w:numId w:val="32"/>
        </w:numPr>
        <w:spacing w:before="0" w:after="0" w:line="240" w:lineRule="auto"/>
        <w:rPr>
          <w:rFonts w:asciiTheme="minorHAnsi" w:hAnsiTheme="minorHAnsi"/>
        </w:rPr>
      </w:pPr>
      <w:r w:rsidRPr="00A34F17">
        <w:rPr>
          <w:rFonts w:asciiTheme="minorHAnsi" w:hAnsiTheme="minorHAnsi"/>
        </w:rPr>
        <w:t xml:space="preserve">Report fuel consumption\refueling need of 800 MHz generators to </w:t>
      </w:r>
      <w:r w:rsidR="00114638">
        <w:rPr>
          <w:rFonts w:asciiTheme="minorHAnsi" w:hAnsiTheme="minorHAnsi"/>
        </w:rPr>
        <w:t>the EOC</w:t>
      </w:r>
      <w:r w:rsidRPr="00A34F17">
        <w:rPr>
          <w:rFonts w:asciiTheme="minorHAnsi" w:hAnsiTheme="minorHAnsi"/>
        </w:rPr>
        <w:t xml:space="preserve"> Logistics Section.</w:t>
      </w:r>
    </w:p>
    <w:p w14:paraId="5A0A107B" w14:textId="79220C9C" w:rsidR="00A34F17" w:rsidRDefault="00E9639D" w:rsidP="00A34F17">
      <w:pPr>
        <w:pStyle w:val="ListParagraph"/>
        <w:numPr>
          <w:ilvl w:val="0"/>
          <w:numId w:val="32"/>
        </w:numPr>
        <w:spacing w:before="0" w:after="0" w:line="240" w:lineRule="auto"/>
        <w:rPr>
          <w:rFonts w:asciiTheme="minorHAnsi" w:hAnsiTheme="minorHAnsi"/>
        </w:rPr>
      </w:pPr>
      <w:r w:rsidRPr="00A34F17">
        <w:rPr>
          <w:rFonts w:asciiTheme="minorHAnsi" w:hAnsiTheme="minorHAnsi"/>
        </w:rPr>
        <w:t xml:space="preserve">Coordinate transport of radio system repair parts and teams with </w:t>
      </w:r>
      <w:r w:rsidR="00114638">
        <w:rPr>
          <w:rFonts w:asciiTheme="minorHAnsi" w:hAnsiTheme="minorHAnsi"/>
        </w:rPr>
        <w:t>the EOC</w:t>
      </w:r>
      <w:r w:rsidRPr="00A34F17">
        <w:rPr>
          <w:rFonts w:asciiTheme="minorHAnsi" w:hAnsiTheme="minorHAnsi"/>
        </w:rPr>
        <w:t xml:space="preserve"> Logistics Section.</w:t>
      </w:r>
    </w:p>
    <w:p w14:paraId="4F271C58" w14:textId="6E99FB81" w:rsidR="00A34F17" w:rsidRDefault="00E9639D" w:rsidP="00A34F17">
      <w:pPr>
        <w:pStyle w:val="ListParagraph"/>
        <w:numPr>
          <w:ilvl w:val="0"/>
          <w:numId w:val="32"/>
        </w:numPr>
        <w:spacing w:before="0" w:after="0" w:line="240" w:lineRule="auto"/>
        <w:rPr>
          <w:rFonts w:asciiTheme="minorHAnsi" w:hAnsiTheme="minorHAnsi"/>
        </w:rPr>
      </w:pPr>
      <w:r w:rsidRPr="00A34F17">
        <w:rPr>
          <w:rFonts w:asciiTheme="minorHAnsi" w:hAnsiTheme="minorHAnsi"/>
        </w:rPr>
        <w:t xml:space="preserve">Office of Information Security to consult on the security and reliability of data being received and methods of communications and collaboration that might be </w:t>
      </w:r>
      <w:r w:rsidR="0087245F">
        <w:rPr>
          <w:rFonts w:asciiTheme="minorHAnsi" w:hAnsiTheme="minorHAnsi"/>
        </w:rPr>
        <w:t>in</w:t>
      </w:r>
      <w:r w:rsidR="0087245F" w:rsidRPr="00A34F17">
        <w:rPr>
          <w:rFonts w:asciiTheme="minorHAnsi" w:hAnsiTheme="minorHAnsi"/>
        </w:rPr>
        <w:t xml:space="preserve"> </w:t>
      </w:r>
      <w:r w:rsidRPr="00A34F17">
        <w:rPr>
          <w:rFonts w:asciiTheme="minorHAnsi" w:hAnsiTheme="minorHAnsi"/>
        </w:rPr>
        <w:t xml:space="preserve">place </w:t>
      </w:r>
      <w:r w:rsidR="0087245F">
        <w:rPr>
          <w:rFonts w:asciiTheme="minorHAnsi" w:hAnsiTheme="minorHAnsi"/>
        </w:rPr>
        <w:t>around</w:t>
      </w:r>
      <w:r w:rsidRPr="00A34F17">
        <w:rPr>
          <w:rFonts w:asciiTheme="minorHAnsi" w:hAnsiTheme="minorHAnsi"/>
        </w:rPr>
        <w:t xml:space="preserve"> an </w:t>
      </w:r>
      <w:r w:rsidR="00974836" w:rsidRPr="00A34F17">
        <w:rPr>
          <w:rFonts w:asciiTheme="minorHAnsi" w:hAnsiTheme="minorHAnsi"/>
        </w:rPr>
        <w:t>incident</w:t>
      </w:r>
      <w:r w:rsidRPr="00A34F17">
        <w:rPr>
          <w:rFonts w:asciiTheme="minorHAnsi" w:hAnsiTheme="minorHAnsi"/>
        </w:rPr>
        <w:t>.</w:t>
      </w:r>
    </w:p>
    <w:p w14:paraId="3AA2D482" w14:textId="2A4AB0F6" w:rsidR="00EA0A93" w:rsidRPr="00A34F17" w:rsidRDefault="00E9639D" w:rsidP="00946629">
      <w:pPr>
        <w:pStyle w:val="ListParagraph"/>
        <w:numPr>
          <w:ilvl w:val="0"/>
          <w:numId w:val="32"/>
        </w:numPr>
        <w:spacing w:before="0" w:after="0" w:line="240" w:lineRule="auto"/>
        <w:rPr>
          <w:rFonts w:asciiTheme="minorHAnsi" w:hAnsiTheme="minorHAnsi"/>
        </w:rPr>
      </w:pPr>
      <w:r w:rsidRPr="00A34F17">
        <w:rPr>
          <w:rFonts w:asciiTheme="minorHAnsi" w:hAnsiTheme="minorHAnsi"/>
        </w:rPr>
        <w:t xml:space="preserve">Coordinate with local telecommunication providers to support emergency requests for repair or augmentation of phone or internet service to critical functions and locations such as the </w:t>
      </w:r>
      <w:r w:rsidR="00114638">
        <w:rPr>
          <w:rFonts w:asciiTheme="minorHAnsi" w:hAnsiTheme="minorHAnsi"/>
        </w:rPr>
        <w:t>EOC</w:t>
      </w:r>
      <w:r w:rsidRPr="00A34F17">
        <w:rPr>
          <w:rFonts w:asciiTheme="minorHAnsi" w:hAnsiTheme="minorHAnsi"/>
        </w:rPr>
        <w:t>, dispatch centers, other critical infrastructure or incident scenes.</w:t>
      </w:r>
    </w:p>
    <w:p w14:paraId="13BF6090" w14:textId="78B5C7B6" w:rsidR="00E9639D" w:rsidRDefault="007E6962" w:rsidP="00A5426D">
      <w:pPr>
        <w:pStyle w:val="Heading3"/>
        <w:ind w:left="720"/>
      </w:pPr>
      <w:r>
        <w:t>ESF #</w:t>
      </w:r>
      <w:r w:rsidR="00E9639D">
        <w:t xml:space="preserve">3 </w:t>
      </w:r>
      <w:r>
        <w:t xml:space="preserve">- </w:t>
      </w:r>
      <w:r w:rsidR="00E9639D">
        <w:t>Public Works and Engineering (Seattle Public Utilities)</w:t>
      </w:r>
    </w:p>
    <w:p w14:paraId="0C458D86" w14:textId="79748C54" w:rsidR="00B76137" w:rsidRPr="00336623" w:rsidRDefault="00B76137" w:rsidP="00946629">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 xml:space="preserve">Isolate portions of waters systems which can be done-so expediently, </w:t>
      </w:r>
      <w:proofErr w:type="gramStart"/>
      <w:r w:rsidRPr="00336623">
        <w:rPr>
          <w:rFonts w:asciiTheme="minorHAnsi" w:hAnsiTheme="minorHAnsi" w:cstheme="minorHAnsi"/>
        </w:rPr>
        <w:t>so as to</w:t>
      </w:r>
      <w:proofErr w:type="gramEnd"/>
      <w:r w:rsidRPr="00336623">
        <w:rPr>
          <w:rFonts w:asciiTheme="minorHAnsi" w:hAnsiTheme="minorHAnsi" w:cstheme="minorHAnsi"/>
        </w:rPr>
        <w:t xml:space="preserve"> conserve water storage</w:t>
      </w:r>
      <w:r w:rsidR="0018535A">
        <w:rPr>
          <w:rFonts w:asciiTheme="minorHAnsi" w:hAnsiTheme="minorHAnsi" w:cstheme="minorHAnsi"/>
        </w:rPr>
        <w:t>.</w:t>
      </w:r>
    </w:p>
    <w:p w14:paraId="07588D90" w14:textId="77777777" w:rsidR="00B76137" w:rsidRPr="00336623" w:rsidRDefault="00B76137" w:rsidP="00946629">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Release public messaging about water and sewer systems</w:t>
      </w:r>
      <w:r w:rsidR="0018535A">
        <w:rPr>
          <w:rFonts w:asciiTheme="minorHAnsi" w:hAnsiTheme="minorHAnsi" w:cstheme="minorHAnsi"/>
        </w:rPr>
        <w:t>.</w:t>
      </w:r>
      <w:r w:rsidRPr="00336623">
        <w:rPr>
          <w:rFonts w:asciiTheme="minorHAnsi" w:hAnsiTheme="minorHAnsi" w:cstheme="minorHAnsi"/>
        </w:rPr>
        <w:t xml:space="preserve"> </w:t>
      </w:r>
    </w:p>
    <w:p w14:paraId="06626489" w14:textId="6ADC4089" w:rsidR="00B76137" w:rsidRPr="00336623" w:rsidRDefault="00B76137" w:rsidP="00B76137">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 xml:space="preserve">Assess water, </w:t>
      </w:r>
      <w:r w:rsidR="00C01327" w:rsidRPr="00336623">
        <w:rPr>
          <w:rFonts w:asciiTheme="minorHAnsi" w:hAnsiTheme="minorHAnsi" w:cstheme="minorHAnsi"/>
        </w:rPr>
        <w:t>wastewater</w:t>
      </w:r>
      <w:r w:rsidRPr="00336623">
        <w:rPr>
          <w:rFonts w:asciiTheme="minorHAnsi" w:hAnsiTheme="minorHAnsi" w:cstheme="minorHAnsi"/>
        </w:rPr>
        <w:t>, and solid waste infrastructure for damage and determine capability to provide services.</w:t>
      </w:r>
    </w:p>
    <w:p w14:paraId="79B2A132" w14:textId="092B1CB9" w:rsidR="00B76137" w:rsidRPr="00336623" w:rsidRDefault="00B76137" w:rsidP="00B76137">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 xml:space="preserve">Advise </w:t>
      </w:r>
      <w:r w:rsidR="00387045" w:rsidRPr="00336623">
        <w:rPr>
          <w:rFonts w:asciiTheme="minorHAnsi" w:hAnsiTheme="minorHAnsi" w:cstheme="minorHAnsi"/>
        </w:rPr>
        <w:t>the Fire Department representative and the EOC</w:t>
      </w:r>
      <w:r w:rsidRPr="00336623">
        <w:rPr>
          <w:rFonts w:asciiTheme="minorHAnsi" w:hAnsiTheme="minorHAnsi" w:cstheme="minorHAnsi"/>
        </w:rPr>
        <w:t xml:space="preserve"> Operations Section Chief immediately if unable to supply water to fire department firefighting operations.</w:t>
      </w:r>
    </w:p>
    <w:p w14:paraId="0A51FBC8" w14:textId="77777777" w:rsidR="00B76137" w:rsidRPr="00336623" w:rsidRDefault="00B76137" w:rsidP="00B76137">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lastRenderedPageBreak/>
        <w:t>Determine if Seattle Public Utilities construction equipment and personnel are needed to support life safety priority operations.</w:t>
      </w:r>
    </w:p>
    <w:p w14:paraId="7F506E51" w14:textId="0E73A39D" w:rsidR="00B76137" w:rsidRPr="00336623" w:rsidRDefault="00B76137" w:rsidP="00B76137">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 xml:space="preserve">Provide </w:t>
      </w:r>
      <w:r w:rsidR="008F10A7" w:rsidRPr="00336623">
        <w:rPr>
          <w:rFonts w:asciiTheme="minorHAnsi" w:hAnsiTheme="minorHAnsi" w:cstheme="minorHAnsi"/>
        </w:rPr>
        <w:t>the EOC</w:t>
      </w:r>
      <w:r w:rsidRPr="00336623">
        <w:rPr>
          <w:rFonts w:asciiTheme="minorHAnsi" w:hAnsiTheme="minorHAnsi" w:cstheme="minorHAnsi"/>
        </w:rPr>
        <w:t xml:space="preserve"> Operations Section Chief with a recommendation for service restoration and estimate time to complete such restoration.</w:t>
      </w:r>
    </w:p>
    <w:p w14:paraId="76F0A7BB" w14:textId="77777777" w:rsidR="00B76137" w:rsidRPr="00336623" w:rsidRDefault="00B76137" w:rsidP="00946629">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Deploy alternate water supply and distribution.</w:t>
      </w:r>
    </w:p>
    <w:p w14:paraId="77D09A59" w14:textId="05587423" w:rsidR="000147BA" w:rsidRPr="00336623" w:rsidRDefault="00E9639D" w:rsidP="00946629">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 xml:space="preserve">With assistance from Public Health Seattle King County and </w:t>
      </w:r>
      <w:r w:rsidR="008F10A7" w:rsidRPr="00336623">
        <w:rPr>
          <w:rFonts w:asciiTheme="minorHAnsi" w:hAnsiTheme="minorHAnsi" w:cstheme="minorHAnsi"/>
        </w:rPr>
        <w:t>the EOC</w:t>
      </w:r>
      <w:r w:rsidRPr="00336623">
        <w:rPr>
          <w:rFonts w:asciiTheme="minorHAnsi" w:hAnsiTheme="minorHAnsi" w:cstheme="minorHAnsi"/>
        </w:rPr>
        <w:t xml:space="preserve"> Logistics</w:t>
      </w:r>
      <w:r w:rsidR="008F10A7" w:rsidRPr="00336623">
        <w:rPr>
          <w:rFonts w:asciiTheme="minorHAnsi" w:hAnsiTheme="minorHAnsi" w:cstheme="minorHAnsi"/>
        </w:rPr>
        <w:t xml:space="preserve"> Section</w:t>
      </w:r>
      <w:r w:rsidRPr="00336623">
        <w:rPr>
          <w:rFonts w:asciiTheme="minorHAnsi" w:hAnsiTheme="minorHAnsi" w:cstheme="minorHAnsi"/>
        </w:rPr>
        <w:t>, develop plan for providing sanitation in areas without sewer service.</w:t>
      </w:r>
    </w:p>
    <w:p w14:paraId="18BE471D" w14:textId="2D6C1BBD" w:rsidR="00E9639D" w:rsidRPr="00336623" w:rsidRDefault="008E7BFB" w:rsidP="00946629">
      <w:pPr>
        <w:pStyle w:val="ListParagraph"/>
        <w:numPr>
          <w:ilvl w:val="0"/>
          <w:numId w:val="32"/>
        </w:numPr>
        <w:spacing w:before="0" w:after="0" w:line="240" w:lineRule="auto"/>
        <w:rPr>
          <w:rFonts w:asciiTheme="minorHAnsi" w:hAnsiTheme="minorHAnsi" w:cstheme="minorHAnsi"/>
        </w:rPr>
      </w:pPr>
      <w:r w:rsidRPr="00336623">
        <w:rPr>
          <w:rFonts w:asciiTheme="minorHAnsi" w:hAnsiTheme="minorHAnsi" w:cstheme="minorHAnsi"/>
        </w:rPr>
        <w:t>Seattle Department of Construction and Inspections</w:t>
      </w:r>
      <w:r w:rsidR="001B3CAA" w:rsidRPr="00336623">
        <w:rPr>
          <w:rFonts w:asciiTheme="minorHAnsi" w:hAnsiTheme="minorHAnsi" w:cstheme="minorHAnsi"/>
        </w:rPr>
        <w:t xml:space="preserve"> has</w:t>
      </w:r>
      <w:r w:rsidR="004175F6" w:rsidRPr="00336623">
        <w:rPr>
          <w:rFonts w:asciiTheme="minorHAnsi" w:hAnsiTheme="minorHAnsi" w:cstheme="minorHAnsi"/>
        </w:rPr>
        <w:t xml:space="preserve"> the</w:t>
      </w:r>
      <w:r w:rsidR="001B3CAA" w:rsidRPr="00336623">
        <w:rPr>
          <w:rFonts w:asciiTheme="minorHAnsi" w:hAnsiTheme="minorHAnsi" w:cstheme="minorHAnsi"/>
        </w:rPr>
        <w:t xml:space="preserve"> following roles under this ESF</w:t>
      </w:r>
      <w:r w:rsidR="00560B73" w:rsidRPr="00336623">
        <w:rPr>
          <w:rFonts w:asciiTheme="minorHAnsi" w:hAnsiTheme="minorHAnsi" w:cstheme="minorHAnsi"/>
        </w:rPr>
        <w:t>:</w:t>
      </w:r>
    </w:p>
    <w:p w14:paraId="56BAE3E6" w14:textId="2770DDE8" w:rsidR="00E9639D" w:rsidRPr="00336623" w:rsidRDefault="00E9639D"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 xml:space="preserve">In coordination with </w:t>
      </w:r>
      <w:r w:rsidR="008F10A7" w:rsidRPr="00336623">
        <w:rPr>
          <w:rFonts w:asciiTheme="minorHAnsi" w:hAnsiTheme="minorHAnsi" w:cstheme="minorHAnsi"/>
        </w:rPr>
        <w:t>The EOC</w:t>
      </w:r>
      <w:r w:rsidRPr="00336623">
        <w:rPr>
          <w:rFonts w:asciiTheme="minorHAnsi" w:hAnsiTheme="minorHAnsi" w:cstheme="minorHAnsi"/>
        </w:rPr>
        <w:t xml:space="preserve"> Operations and Planning Sections, revise and set Rapid Evaluation Priority List.</w:t>
      </w:r>
    </w:p>
    <w:p w14:paraId="13B6571D" w14:textId="55F41EC2" w:rsidR="00E5530D" w:rsidRPr="00336623" w:rsidRDefault="00E9639D"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 xml:space="preserve">Contact Public Health </w:t>
      </w:r>
      <w:r w:rsidR="0018535A">
        <w:rPr>
          <w:rFonts w:asciiTheme="minorHAnsi" w:hAnsiTheme="minorHAnsi" w:cstheme="minorHAnsi"/>
        </w:rPr>
        <w:t>r</w:t>
      </w:r>
      <w:r w:rsidRPr="00336623">
        <w:rPr>
          <w:rFonts w:asciiTheme="minorHAnsi" w:hAnsiTheme="minorHAnsi" w:cstheme="minorHAnsi"/>
        </w:rPr>
        <w:t>epresentative to determine initial survey status of hospitals and incorporate the following locations, as needed, into updated Rapid Evaluation Priority Plan</w:t>
      </w:r>
      <w:r w:rsidR="0018535A">
        <w:rPr>
          <w:rFonts w:asciiTheme="minorHAnsi" w:hAnsiTheme="minorHAnsi" w:cstheme="minorHAnsi"/>
        </w:rPr>
        <w:t xml:space="preserve">: </w:t>
      </w:r>
      <w:r w:rsidR="00E5530D" w:rsidRPr="00336623">
        <w:rPr>
          <w:rFonts w:asciiTheme="minorHAnsi" w:hAnsiTheme="minorHAnsi" w:cstheme="minorHAnsi"/>
        </w:rPr>
        <w:t>Harborview; Swedish; Children</w:t>
      </w:r>
      <w:r w:rsidR="00A87692" w:rsidRPr="00336623">
        <w:rPr>
          <w:rFonts w:asciiTheme="minorHAnsi" w:hAnsiTheme="minorHAnsi" w:cstheme="minorHAnsi"/>
        </w:rPr>
        <w:t>’</w:t>
      </w:r>
      <w:r w:rsidR="00E5530D" w:rsidRPr="00336623">
        <w:rPr>
          <w:rFonts w:asciiTheme="minorHAnsi" w:hAnsiTheme="minorHAnsi" w:cstheme="minorHAnsi"/>
        </w:rPr>
        <w:t>s; Univ</w:t>
      </w:r>
      <w:r w:rsidR="0018535A">
        <w:rPr>
          <w:rFonts w:asciiTheme="minorHAnsi" w:hAnsiTheme="minorHAnsi" w:cstheme="minorHAnsi"/>
        </w:rPr>
        <w:t>ersity</w:t>
      </w:r>
      <w:r w:rsidR="00E5530D" w:rsidRPr="00336623">
        <w:rPr>
          <w:rFonts w:asciiTheme="minorHAnsi" w:hAnsiTheme="minorHAnsi" w:cstheme="minorHAnsi"/>
        </w:rPr>
        <w:t xml:space="preserve"> of Washington; and Providence</w:t>
      </w:r>
      <w:r w:rsidR="00206FD8" w:rsidRPr="00336623">
        <w:rPr>
          <w:rFonts w:asciiTheme="minorHAnsi" w:hAnsiTheme="minorHAnsi" w:cstheme="minorHAnsi"/>
        </w:rPr>
        <w:t>.</w:t>
      </w:r>
    </w:p>
    <w:p w14:paraId="0AA5EC6E" w14:textId="2FFDC242" w:rsidR="00E9639D" w:rsidRPr="00336623" w:rsidRDefault="00CF7866"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 xml:space="preserve">Work with the </w:t>
      </w:r>
      <w:r w:rsidR="008F10A7" w:rsidRPr="00336623">
        <w:rPr>
          <w:rFonts w:asciiTheme="minorHAnsi" w:hAnsiTheme="minorHAnsi" w:cstheme="minorHAnsi"/>
        </w:rPr>
        <w:t>EOC</w:t>
      </w:r>
      <w:r w:rsidR="00E9639D" w:rsidRPr="00336623">
        <w:rPr>
          <w:rFonts w:asciiTheme="minorHAnsi" w:hAnsiTheme="minorHAnsi" w:cstheme="minorHAnsi"/>
        </w:rPr>
        <w:t xml:space="preserve"> Logistics Section </w:t>
      </w:r>
      <w:r w:rsidRPr="00336623">
        <w:rPr>
          <w:rFonts w:asciiTheme="minorHAnsi" w:hAnsiTheme="minorHAnsi" w:cstheme="minorHAnsi"/>
        </w:rPr>
        <w:t xml:space="preserve">to request </w:t>
      </w:r>
      <w:r w:rsidR="00E9639D" w:rsidRPr="00336623">
        <w:rPr>
          <w:rFonts w:asciiTheme="minorHAnsi" w:hAnsiTheme="minorHAnsi" w:cstheme="minorHAnsi"/>
        </w:rPr>
        <w:t>mutual aid Building Inspectors.</w:t>
      </w:r>
    </w:p>
    <w:p w14:paraId="49741ED8" w14:textId="139E6503" w:rsidR="002A7BC8" w:rsidRPr="00336623" w:rsidRDefault="002A7BC8"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Shar</w:t>
      </w:r>
      <w:r w:rsidR="00987668" w:rsidRPr="00336623">
        <w:rPr>
          <w:rFonts w:asciiTheme="minorHAnsi" w:hAnsiTheme="minorHAnsi" w:cstheme="minorHAnsi"/>
        </w:rPr>
        <w:t>e</w:t>
      </w:r>
      <w:r w:rsidRPr="00336623">
        <w:rPr>
          <w:rFonts w:asciiTheme="minorHAnsi" w:hAnsiTheme="minorHAnsi" w:cstheme="minorHAnsi"/>
        </w:rPr>
        <w:t xml:space="preserve"> building </w:t>
      </w:r>
      <w:r w:rsidR="004F5B7D" w:rsidRPr="00336623">
        <w:rPr>
          <w:rFonts w:asciiTheme="minorHAnsi" w:hAnsiTheme="minorHAnsi" w:cstheme="minorHAnsi"/>
        </w:rPr>
        <w:t>damage information with</w:t>
      </w:r>
      <w:r w:rsidR="00560B73" w:rsidRPr="00336623">
        <w:rPr>
          <w:rFonts w:asciiTheme="minorHAnsi" w:hAnsiTheme="minorHAnsi" w:cstheme="minorHAnsi"/>
        </w:rPr>
        <w:t xml:space="preserve"> the</w:t>
      </w:r>
      <w:r w:rsidR="004F5B7D" w:rsidRPr="00336623">
        <w:rPr>
          <w:rFonts w:asciiTheme="minorHAnsi" w:hAnsiTheme="minorHAnsi" w:cstheme="minorHAnsi"/>
        </w:rPr>
        <w:t xml:space="preserve"> EOC Planning Section</w:t>
      </w:r>
      <w:r w:rsidR="00560B73" w:rsidRPr="00336623">
        <w:rPr>
          <w:rFonts w:asciiTheme="minorHAnsi" w:hAnsiTheme="minorHAnsi" w:cstheme="minorHAnsi"/>
        </w:rPr>
        <w:t>.</w:t>
      </w:r>
    </w:p>
    <w:p w14:paraId="1A6BEA8A" w14:textId="77777777" w:rsidR="00E9639D" w:rsidRPr="00336623" w:rsidRDefault="00E9639D"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Conduct building damage assessments and brief Emergency Executive Board on potential issues surrounding red and yellow placarded buildings.</w:t>
      </w:r>
    </w:p>
    <w:p w14:paraId="39117AE9" w14:textId="77777777" w:rsidR="00E9639D" w:rsidRPr="00336623" w:rsidRDefault="00E9639D" w:rsidP="006F0A42">
      <w:pPr>
        <w:pStyle w:val="ListParagraph"/>
        <w:keepNext w:val="0"/>
        <w:widowControl w:val="0"/>
        <w:numPr>
          <w:ilvl w:val="1"/>
          <w:numId w:val="29"/>
        </w:numPr>
        <w:spacing w:before="0" w:after="0" w:line="240" w:lineRule="auto"/>
        <w:rPr>
          <w:rFonts w:asciiTheme="minorHAnsi" w:hAnsiTheme="minorHAnsi" w:cstheme="minorHAnsi"/>
        </w:rPr>
      </w:pPr>
      <w:r w:rsidRPr="00336623">
        <w:rPr>
          <w:rFonts w:asciiTheme="minorHAnsi" w:hAnsiTheme="minorHAnsi" w:cstheme="minorHAnsi"/>
        </w:rPr>
        <w:t>Assist Joint Information Center supervisor in developing public messaging about building evaluations.</w:t>
      </w:r>
    </w:p>
    <w:p w14:paraId="4FF4925B" w14:textId="3D8FA846" w:rsidR="00E9639D" w:rsidRDefault="007E6962" w:rsidP="006F0A42">
      <w:pPr>
        <w:pStyle w:val="Heading3"/>
        <w:keepNext w:val="0"/>
        <w:keepLines w:val="0"/>
        <w:widowControl w:val="0"/>
        <w:ind w:left="720"/>
      </w:pPr>
      <w:r>
        <w:t>ESF #</w:t>
      </w:r>
      <w:r w:rsidR="00E9639D">
        <w:t xml:space="preserve">4, </w:t>
      </w:r>
      <w:r>
        <w:t>#</w:t>
      </w:r>
      <w:r w:rsidR="00E9639D">
        <w:t xml:space="preserve">9, </w:t>
      </w:r>
      <w:r>
        <w:t>#</w:t>
      </w:r>
      <w:r w:rsidR="00E9639D">
        <w:t>10 Firefighting, Search and Rescue, Hazardous Materials (Fire Department)</w:t>
      </w:r>
    </w:p>
    <w:p w14:paraId="39A0FCC1" w14:textId="3E95D372" w:rsidR="009270B3" w:rsidRDefault="009270B3"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Establish Area Command and continue to expand the Incident Management System as resources allow.</w:t>
      </w:r>
    </w:p>
    <w:p w14:paraId="749F7CB4" w14:textId="14DD8E77" w:rsidR="009C108D" w:rsidRDefault="00E9639D" w:rsidP="006F0A42">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Provide </w:t>
      </w:r>
      <w:r w:rsidR="000E7E59">
        <w:rPr>
          <w:rFonts w:asciiTheme="minorHAnsi" w:hAnsiTheme="minorHAnsi"/>
        </w:rPr>
        <w:t>ongoing</w:t>
      </w:r>
      <w:r w:rsidRPr="00611A9E">
        <w:rPr>
          <w:rFonts w:asciiTheme="minorHAnsi" w:hAnsiTheme="minorHAnsi"/>
        </w:rPr>
        <w:t xml:space="preserve"> situation report</w:t>
      </w:r>
      <w:r w:rsidR="00E02FB7">
        <w:rPr>
          <w:rFonts w:asciiTheme="minorHAnsi" w:hAnsiTheme="minorHAnsi"/>
        </w:rPr>
        <w:t>/</w:t>
      </w:r>
      <w:r w:rsidRPr="00611A9E">
        <w:rPr>
          <w:rFonts w:asciiTheme="minorHAnsi" w:hAnsiTheme="minorHAnsi"/>
        </w:rPr>
        <w:t xml:space="preserve">summary of windshield assessment to City departments and </w:t>
      </w:r>
      <w:r w:rsidR="008F10A7">
        <w:rPr>
          <w:rFonts w:asciiTheme="minorHAnsi" w:hAnsiTheme="minorHAnsi"/>
        </w:rPr>
        <w:t>EOC</w:t>
      </w:r>
      <w:r w:rsidRPr="00611A9E">
        <w:rPr>
          <w:rFonts w:asciiTheme="minorHAnsi" w:hAnsiTheme="minorHAnsi"/>
        </w:rPr>
        <w:t xml:space="preserve"> as described in the Essential Elements of Information plan.</w:t>
      </w:r>
    </w:p>
    <w:p w14:paraId="258008D1" w14:textId="7D5471A5" w:rsidR="0058545B" w:rsidRDefault="00E9639D" w:rsidP="006F0A42">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Fight fires, provide emergency medical services, rescue trapped persons</w:t>
      </w:r>
      <w:r w:rsidR="0058545B">
        <w:rPr>
          <w:rFonts w:asciiTheme="minorHAnsi" w:hAnsiTheme="minorHAnsi"/>
        </w:rPr>
        <w:t>,</w:t>
      </w:r>
      <w:r w:rsidRPr="00611A9E">
        <w:rPr>
          <w:rFonts w:asciiTheme="minorHAnsi" w:hAnsiTheme="minorHAnsi"/>
        </w:rPr>
        <w:t xml:space="preserve"> and address hazardous materials incidents.</w:t>
      </w:r>
    </w:p>
    <w:p w14:paraId="4DF457F6" w14:textId="6A6E67E6" w:rsidR="0087245F" w:rsidRDefault="002733D3"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Communicate support requirements to other departments </w:t>
      </w:r>
      <w:r w:rsidR="00E9639D" w:rsidRPr="00B14DF7">
        <w:rPr>
          <w:rFonts w:asciiTheme="minorHAnsi" w:hAnsiTheme="minorHAnsi"/>
        </w:rPr>
        <w:t>to support Life Safety operations</w:t>
      </w:r>
      <w:r w:rsidR="0058545B">
        <w:rPr>
          <w:rFonts w:asciiTheme="minorHAnsi" w:hAnsiTheme="minorHAnsi"/>
        </w:rPr>
        <w:t>.</w:t>
      </w:r>
    </w:p>
    <w:p w14:paraId="6EDABF48" w14:textId="40D853DC" w:rsidR="00885807" w:rsidRPr="00833ACE" w:rsidRDefault="0091303A"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Coordinate between the RMC and </w:t>
      </w:r>
      <w:r w:rsidR="00885807">
        <w:rPr>
          <w:rFonts w:asciiTheme="minorHAnsi" w:hAnsiTheme="minorHAnsi"/>
        </w:rPr>
        <w:t>EOC</w:t>
      </w:r>
      <w:r w:rsidR="00BA0671">
        <w:rPr>
          <w:rFonts w:asciiTheme="minorHAnsi" w:hAnsiTheme="minorHAnsi"/>
        </w:rPr>
        <w:t>.</w:t>
      </w:r>
    </w:p>
    <w:p w14:paraId="7E30E5C6" w14:textId="477BB613" w:rsidR="000E7E59" w:rsidRDefault="000E7E59"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Assign a </w:t>
      </w:r>
      <w:r w:rsidR="003B7171">
        <w:rPr>
          <w:rFonts w:asciiTheme="minorHAnsi" w:hAnsiTheme="minorHAnsi"/>
        </w:rPr>
        <w:t>liaison</w:t>
      </w:r>
      <w:r>
        <w:rPr>
          <w:rFonts w:asciiTheme="minorHAnsi" w:hAnsiTheme="minorHAnsi"/>
        </w:rPr>
        <w:t xml:space="preserve"> to the </w:t>
      </w:r>
      <w:r w:rsidR="000039B4" w:rsidRPr="000039B4">
        <w:rPr>
          <w:rFonts w:asciiTheme="minorHAnsi" w:hAnsiTheme="minorHAnsi"/>
        </w:rPr>
        <w:t>Disaster Medical Control/Coordination Center</w:t>
      </w:r>
      <w:r>
        <w:rPr>
          <w:rFonts w:asciiTheme="minorHAnsi" w:hAnsiTheme="minorHAnsi"/>
        </w:rPr>
        <w:t>, coordinate treatment and transportation options</w:t>
      </w:r>
      <w:r w:rsidR="00BA0671">
        <w:rPr>
          <w:rFonts w:asciiTheme="minorHAnsi" w:hAnsiTheme="minorHAnsi"/>
        </w:rPr>
        <w:t>.</w:t>
      </w:r>
    </w:p>
    <w:p w14:paraId="70889C28" w14:textId="35D3386E" w:rsidR="000E7E59" w:rsidRDefault="000E7E59"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Recall and assign all available off duty personnel</w:t>
      </w:r>
      <w:r w:rsidR="00BA0671">
        <w:rPr>
          <w:rFonts w:asciiTheme="minorHAnsi" w:hAnsiTheme="minorHAnsi"/>
        </w:rPr>
        <w:t>.</w:t>
      </w:r>
    </w:p>
    <w:p w14:paraId="0328B662" w14:textId="47E1CA54" w:rsidR="000E7E59" w:rsidRDefault="00850EDE"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Conduct resource planning </w:t>
      </w:r>
      <w:r w:rsidR="000E7E59">
        <w:rPr>
          <w:rFonts w:asciiTheme="minorHAnsi" w:hAnsiTheme="minorHAnsi"/>
        </w:rPr>
        <w:t>to sustain ongoing response efforts</w:t>
      </w:r>
      <w:r w:rsidR="00BA0671">
        <w:rPr>
          <w:rFonts w:asciiTheme="minorHAnsi" w:hAnsiTheme="minorHAnsi"/>
        </w:rPr>
        <w:t>.</w:t>
      </w:r>
    </w:p>
    <w:p w14:paraId="4A31E0DE" w14:textId="73F48217" w:rsidR="000E7E59" w:rsidRDefault="009270B3"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Develop specific mutual aid requests</w:t>
      </w:r>
      <w:r w:rsidR="00BA0671">
        <w:rPr>
          <w:rFonts w:asciiTheme="minorHAnsi" w:hAnsiTheme="minorHAnsi"/>
        </w:rPr>
        <w:t>.</w:t>
      </w:r>
    </w:p>
    <w:p w14:paraId="062FA2F9" w14:textId="3C1BDD38" w:rsidR="00955B46" w:rsidRPr="00833ACE" w:rsidRDefault="00955B46" w:rsidP="006F0A42">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Deploy mutual aid resources</w:t>
      </w:r>
      <w:r w:rsidR="00BA0671">
        <w:rPr>
          <w:rFonts w:asciiTheme="minorHAnsi" w:hAnsiTheme="minorHAnsi"/>
        </w:rPr>
        <w:t>.</w:t>
      </w:r>
    </w:p>
    <w:p w14:paraId="22B5D524" w14:textId="3683ACD1" w:rsidR="00E9639D" w:rsidRDefault="007E6962" w:rsidP="00C01327">
      <w:pPr>
        <w:pStyle w:val="Heading3"/>
        <w:keepNext w:val="0"/>
        <w:keepLines w:val="0"/>
        <w:widowControl w:val="0"/>
        <w:ind w:left="720"/>
      </w:pPr>
      <w:r>
        <w:t>ESF</w:t>
      </w:r>
      <w:r w:rsidR="00724B68">
        <w:t xml:space="preserve"> </w:t>
      </w:r>
      <w:r>
        <w:t>#</w:t>
      </w:r>
      <w:r w:rsidR="00E9639D">
        <w:t xml:space="preserve">5 </w:t>
      </w:r>
      <w:r w:rsidR="00724B68">
        <w:t xml:space="preserve">- </w:t>
      </w:r>
      <w:r w:rsidR="00E9639D">
        <w:t>Emergency Management (Seattle Office of Emergency Management)</w:t>
      </w:r>
    </w:p>
    <w:p w14:paraId="34BE8E4F" w14:textId="62A17E47" w:rsidR="00E9639D" w:rsidRPr="00611A9E" w:rsidRDefault="00E9639D" w:rsidP="00C01327">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Activate </w:t>
      </w:r>
      <w:r w:rsidR="00602A09">
        <w:rPr>
          <w:rFonts w:asciiTheme="minorHAnsi" w:hAnsiTheme="minorHAnsi"/>
        </w:rPr>
        <w:t xml:space="preserve">and manage the </w:t>
      </w:r>
      <w:r w:rsidR="008F10A7">
        <w:rPr>
          <w:rFonts w:asciiTheme="minorHAnsi" w:hAnsiTheme="minorHAnsi"/>
        </w:rPr>
        <w:t>EOC</w:t>
      </w:r>
      <w:r w:rsidR="00A7090C">
        <w:rPr>
          <w:rFonts w:asciiTheme="minorHAnsi" w:hAnsiTheme="minorHAnsi"/>
        </w:rPr>
        <w:t>.</w:t>
      </w:r>
    </w:p>
    <w:p w14:paraId="0D664A70" w14:textId="14028BFB" w:rsidR="00E9639D" w:rsidRPr="00611A9E" w:rsidRDefault="00E9639D" w:rsidP="00C01327">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Develop and disseminate City Objectives, </w:t>
      </w:r>
      <w:r w:rsidR="008F10A7">
        <w:rPr>
          <w:rFonts w:asciiTheme="minorHAnsi" w:hAnsiTheme="minorHAnsi"/>
        </w:rPr>
        <w:t>EOC</w:t>
      </w:r>
      <w:r w:rsidRPr="00611A9E">
        <w:rPr>
          <w:rFonts w:asciiTheme="minorHAnsi" w:hAnsiTheme="minorHAnsi"/>
        </w:rPr>
        <w:t xml:space="preserve"> Schedule, Priority </w:t>
      </w:r>
      <w:r w:rsidR="0052743D">
        <w:rPr>
          <w:rFonts w:asciiTheme="minorHAnsi" w:hAnsiTheme="minorHAnsi"/>
        </w:rPr>
        <w:t>L</w:t>
      </w:r>
      <w:r w:rsidRPr="00611A9E">
        <w:rPr>
          <w:rFonts w:asciiTheme="minorHAnsi" w:hAnsiTheme="minorHAnsi"/>
        </w:rPr>
        <w:t>ist for Rapid Evaluation, Consolidated Action Plan</w:t>
      </w:r>
      <w:r w:rsidR="00D44AED">
        <w:rPr>
          <w:rFonts w:asciiTheme="minorHAnsi" w:hAnsiTheme="minorHAnsi"/>
        </w:rPr>
        <w:t>,</w:t>
      </w:r>
      <w:r w:rsidRPr="00611A9E">
        <w:rPr>
          <w:rFonts w:asciiTheme="minorHAnsi" w:hAnsiTheme="minorHAnsi"/>
        </w:rPr>
        <w:t xml:space="preserve"> and Essential Elements of Information.</w:t>
      </w:r>
    </w:p>
    <w:p w14:paraId="28426715" w14:textId="6E8D6F08" w:rsidR="00E9639D" w:rsidRPr="00611A9E" w:rsidRDefault="0095640B" w:rsidP="00C01327">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Ensure appropriate staffing of EOC leadership positions.</w:t>
      </w:r>
    </w:p>
    <w:p w14:paraId="1679538B" w14:textId="77777777" w:rsidR="00E9639D" w:rsidRPr="00611A9E" w:rsidRDefault="00E9639D" w:rsidP="00C01327">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Be the point of contact with County regional, State, Federal emergency management partners and designated non-governmental organizations.</w:t>
      </w:r>
    </w:p>
    <w:p w14:paraId="4786B6D7" w14:textId="150F0526" w:rsidR="00E9639D" w:rsidRPr="00611A9E" w:rsidRDefault="00E9639D" w:rsidP="00C01327">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Coordinate the citywide response and promote unity of effort in response and recovery.</w:t>
      </w:r>
    </w:p>
    <w:p w14:paraId="16212A8D" w14:textId="42E97686" w:rsidR="00B14DF7" w:rsidRDefault="0095640B" w:rsidP="00C01327">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Through the </w:t>
      </w:r>
      <w:r w:rsidR="00E9639D" w:rsidRPr="00611A9E">
        <w:rPr>
          <w:rFonts w:asciiTheme="minorHAnsi" w:hAnsiTheme="minorHAnsi"/>
        </w:rPr>
        <w:t>Law Department</w:t>
      </w:r>
      <w:r>
        <w:rPr>
          <w:rFonts w:asciiTheme="minorHAnsi" w:hAnsiTheme="minorHAnsi"/>
        </w:rPr>
        <w:t>,</w:t>
      </w:r>
      <w:r w:rsidR="002240D1">
        <w:rPr>
          <w:rFonts w:asciiTheme="minorHAnsi" w:hAnsiTheme="minorHAnsi"/>
        </w:rPr>
        <w:t xml:space="preserve"> ensure the issuance of an emergency proclamation, </w:t>
      </w:r>
      <w:r w:rsidR="00E9639D" w:rsidRPr="00611A9E">
        <w:rPr>
          <w:rFonts w:asciiTheme="minorHAnsi" w:hAnsiTheme="minorHAnsi"/>
        </w:rPr>
        <w:t>development of emergency orders</w:t>
      </w:r>
      <w:r w:rsidR="0058545B">
        <w:rPr>
          <w:rFonts w:asciiTheme="minorHAnsi" w:hAnsiTheme="minorHAnsi"/>
        </w:rPr>
        <w:t>,</w:t>
      </w:r>
      <w:r w:rsidR="00E9639D" w:rsidRPr="00611A9E">
        <w:rPr>
          <w:rFonts w:asciiTheme="minorHAnsi" w:hAnsiTheme="minorHAnsi"/>
        </w:rPr>
        <w:t xml:space="preserve"> and general legal advice</w:t>
      </w:r>
      <w:r w:rsidR="00B14DF7">
        <w:rPr>
          <w:rFonts w:asciiTheme="minorHAnsi" w:hAnsiTheme="minorHAnsi"/>
        </w:rPr>
        <w:t>.</w:t>
      </w:r>
    </w:p>
    <w:p w14:paraId="02CEFBAE" w14:textId="207A9CEA" w:rsidR="002240D1" w:rsidRPr="00D8259B" w:rsidRDefault="002240D1" w:rsidP="00C01327">
      <w:pPr>
        <w:pStyle w:val="ListParagraph"/>
        <w:keepNext w:val="0"/>
        <w:widowControl w:val="0"/>
        <w:numPr>
          <w:ilvl w:val="0"/>
          <w:numId w:val="32"/>
        </w:numPr>
        <w:spacing w:before="0" w:after="0" w:line="240" w:lineRule="auto"/>
        <w:rPr>
          <w:rFonts w:asciiTheme="minorHAnsi" w:hAnsiTheme="minorHAnsi"/>
        </w:rPr>
      </w:pPr>
      <w:r w:rsidRPr="00D8259B">
        <w:rPr>
          <w:rFonts w:asciiTheme="minorHAnsi" w:hAnsiTheme="minorHAnsi"/>
        </w:rPr>
        <w:lastRenderedPageBreak/>
        <w:t>Coordinate ACS volunteers across the City</w:t>
      </w:r>
      <w:r w:rsidR="008E4455" w:rsidRPr="00D8259B">
        <w:rPr>
          <w:rFonts w:asciiTheme="minorHAnsi" w:hAnsiTheme="minorHAnsi"/>
        </w:rPr>
        <w:t>.</w:t>
      </w:r>
    </w:p>
    <w:p w14:paraId="32017731" w14:textId="63BBAA20" w:rsidR="002240D1" w:rsidRDefault="002240D1" w:rsidP="00C01327">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Assign EOC liaison to the RMC to collect and share windshield survey information with all EOC Responders</w:t>
      </w:r>
      <w:r w:rsidR="00BA0671">
        <w:rPr>
          <w:rFonts w:asciiTheme="minorHAnsi" w:hAnsiTheme="minorHAnsi"/>
        </w:rPr>
        <w:t>.</w:t>
      </w:r>
    </w:p>
    <w:p w14:paraId="116A31E7" w14:textId="74BD989F" w:rsidR="00E9639D" w:rsidRDefault="00724B68" w:rsidP="00A5426D">
      <w:pPr>
        <w:pStyle w:val="Heading3"/>
        <w:ind w:left="720"/>
      </w:pPr>
      <w:r>
        <w:t>ESF #</w:t>
      </w:r>
      <w:r w:rsidR="00E9639D">
        <w:t>6</w:t>
      </w:r>
      <w:r>
        <w:t xml:space="preserve"> - </w:t>
      </w:r>
      <w:r w:rsidR="00E9639D">
        <w:t>Mass Care, Housing</w:t>
      </w:r>
      <w:r w:rsidR="000754FB">
        <w:t>,</w:t>
      </w:r>
      <w:r w:rsidR="00E9639D">
        <w:t xml:space="preserve"> and Human Services (</w:t>
      </w:r>
      <w:r w:rsidR="00A2677C">
        <w:t xml:space="preserve">Seattle </w:t>
      </w:r>
      <w:r w:rsidR="00E9639D">
        <w:t>Human Services Department</w:t>
      </w:r>
      <w:r w:rsidR="00A2677C">
        <w:t xml:space="preserve"> and Seattle Parks and Recreation</w:t>
      </w:r>
      <w:r w:rsidR="00E9639D">
        <w:t>)</w:t>
      </w:r>
    </w:p>
    <w:p w14:paraId="07EF1E40" w14:textId="77777777" w:rsidR="008B7D9D" w:rsidRPr="00611A9E" w:rsidRDefault="008B7D9D" w:rsidP="008B7D9D">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Determine strategy for sheltering</w:t>
      </w:r>
      <w:r>
        <w:rPr>
          <w:rFonts w:asciiTheme="minorHAnsi" w:hAnsiTheme="minorHAnsi"/>
        </w:rPr>
        <w:t xml:space="preserve">, </w:t>
      </w:r>
      <w:r w:rsidRPr="00611A9E">
        <w:rPr>
          <w:rFonts w:asciiTheme="minorHAnsi" w:hAnsiTheme="minorHAnsi"/>
        </w:rPr>
        <w:t>feeding</w:t>
      </w:r>
      <w:r>
        <w:rPr>
          <w:rFonts w:asciiTheme="minorHAnsi" w:hAnsiTheme="minorHAnsi"/>
        </w:rPr>
        <w:t>, and other mass care services</w:t>
      </w:r>
      <w:r w:rsidRPr="00611A9E">
        <w:rPr>
          <w:rFonts w:asciiTheme="minorHAnsi" w:hAnsiTheme="minorHAnsi"/>
        </w:rPr>
        <w:t>.</w:t>
      </w:r>
    </w:p>
    <w:p w14:paraId="7B682795" w14:textId="77777777" w:rsidR="008B7D9D" w:rsidRDefault="008B7D9D" w:rsidP="008B7D9D">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I</w:t>
      </w:r>
      <w:r w:rsidRPr="00833ACE">
        <w:rPr>
          <w:rFonts w:asciiTheme="minorHAnsi" w:hAnsiTheme="minorHAnsi"/>
        </w:rPr>
        <w:t>dentify populations that may have a disparate impact and any support strategies needed</w:t>
      </w:r>
      <w:r>
        <w:rPr>
          <w:rFonts w:asciiTheme="minorHAnsi" w:hAnsiTheme="minorHAnsi"/>
        </w:rPr>
        <w:t>, and if needed, f</w:t>
      </w:r>
      <w:r w:rsidRPr="00833ACE">
        <w:rPr>
          <w:rFonts w:asciiTheme="minorHAnsi" w:hAnsiTheme="minorHAnsi"/>
        </w:rPr>
        <w:t xml:space="preserve">orm a Vulnerable Populations Task Force </w:t>
      </w:r>
      <w:r>
        <w:rPr>
          <w:rFonts w:asciiTheme="minorHAnsi" w:hAnsiTheme="minorHAnsi"/>
        </w:rPr>
        <w:t xml:space="preserve">to coordinate response. </w:t>
      </w:r>
    </w:p>
    <w:p w14:paraId="65C37105"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Identify how many people are estimated to be displaced</w:t>
      </w:r>
      <w:r>
        <w:rPr>
          <w:rFonts w:asciiTheme="minorHAnsi" w:hAnsiTheme="minorHAnsi"/>
        </w:rPr>
        <w:t xml:space="preserve"> due to housing loss and locations.</w:t>
      </w:r>
    </w:p>
    <w:p w14:paraId="15D3AA41"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Check with Seattle Public Schools on whether they have students and staff that are sheltering on site and any support needed.</w:t>
      </w:r>
    </w:p>
    <w:p w14:paraId="7437467E" w14:textId="77777777" w:rsidR="008B7D9D" w:rsidRDefault="008B7D9D" w:rsidP="008B7D9D">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Assess Animal Shelter and fleet for viability and injured animals.</w:t>
      </w:r>
    </w:p>
    <w:p w14:paraId="07984989"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Assess what human services providers are closed or at reduced capacity and the impact this will have to people relying on these services.</w:t>
      </w:r>
    </w:p>
    <w:p w14:paraId="7849C6B0" w14:textId="77777777" w:rsidR="008B7D9D"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Work with Public Health to coordinate reunification points of contact</w:t>
      </w:r>
      <w:r>
        <w:rPr>
          <w:rFonts w:asciiTheme="minorHAnsi" w:hAnsiTheme="minorHAnsi"/>
        </w:rPr>
        <w:t>.</w:t>
      </w:r>
    </w:p>
    <w:p w14:paraId="41583770"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Develop plan for helping non-</w:t>
      </w:r>
      <w:r w:rsidRPr="00833ACE">
        <w:rPr>
          <w:rFonts w:asciiTheme="minorHAnsi" w:hAnsiTheme="minorHAnsi"/>
        </w:rPr>
        <w:t xml:space="preserve">residents </w:t>
      </w:r>
      <w:r>
        <w:rPr>
          <w:rFonts w:asciiTheme="minorHAnsi" w:hAnsiTheme="minorHAnsi"/>
        </w:rPr>
        <w:t>find</w:t>
      </w:r>
      <w:r w:rsidRPr="00833ACE">
        <w:rPr>
          <w:rFonts w:asciiTheme="minorHAnsi" w:hAnsiTheme="minorHAnsi"/>
        </w:rPr>
        <w:t xml:space="preserve"> shelter and/or transportation means to return home</w:t>
      </w:r>
      <w:r>
        <w:rPr>
          <w:rFonts w:asciiTheme="minorHAnsi" w:hAnsiTheme="minorHAnsi"/>
        </w:rPr>
        <w:t>.</w:t>
      </w:r>
    </w:p>
    <w:p w14:paraId="705393EF"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If food supplies are disrupted, form a feeding task force to address and coordinate food priorities including shelter meals, congregate meals and CPODs.</w:t>
      </w:r>
    </w:p>
    <w:p w14:paraId="515F2645"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Identify what mutual aid is needed and submit requests to Logistics</w:t>
      </w:r>
      <w:r>
        <w:rPr>
          <w:rFonts w:asciiTheme="minorHAnsi" w:hAnsiTheme="minorHAnsi"/>
        </w:rPr>
        <w:t>.</w:t>
      </w:r>
    </w:p>
    <w:p w14:paraId="4A4BF504" w14:textId="77777777" w:rsidR="008B7D9D" w:rsidRPr="00BE2E05" w:rsidRDefault="008B7D9D" w:rsidP="008B7D9D">
      <w:pPr>
        <w:widowControl w:val="0"/>
        <w:spacing w:before="0" w:after="0" w:line="240" w:lineRule="auto"/>
        <w:ind w:left="360"/>
        <w:rPr>
          <w:rFonts w:asciiTheme="minorHAnsi" w:hAnsiTheme="minorHAnsi"/>
        </w:rPr>
      </w:pPr>
      <w:r w:rsidRPr="00BE2E05">
        <w:rPr>
          <w:rFonts w:asciiTheme="minorHAnsi" w:hAnsiTheme="minorHAnsi"/>
          <w:b/>
          <w:bCs/>
        </w:rPr>
        <w:t>Sheltering</w:t>
      </w:r>
    </w:p>
    <w:p w14:paraId="5F036D06"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Form a shelter task force to develop a shelter strategy that includes identifying which shelter sites to use, whether to implement soft-sided shelters, and obtaining resources and staff for sheltering.</w:t>
      </w:r>
    </w:p>
    <w:p w14:paraId="217A5F77"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Implement the Seattle Animal Shelter’s Pet Sheltering Plan to coordinate with the human shelter strategy.</w:t>
      </w:r>
    </w:p>
    <w:p w14:paraId="6EAD1B5D"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Assess through SCL and SPU whether utilities are available at priority shelter sites</w:t>
      </w:r>
      <w:r>
        <w:rPr>
          <w:rFonts w:asciiTheme="minorHAnsi" w:hAnsiTheme="minorHAnsi"/>
        </w:rPr>
        <w:t>.</w:t>
      </w:r>
    </w:p>
    <w:p w14:paraId="01FFB567"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Request SDCI to inspect sites identified for sheltering and pet sheltering.</w:t>
      </w:r>
    </w:p>
    <w:p w14:paraId="49DED236"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Establish contact with King County EOC ESF #6, Shelter Task force and/or Feeding Task Force</w:t>
      </w:r>
      <w:r>
        <w:rPr>
          <w:rFonts w:asciiTheme="minorHAnsi" w:hAnsiTheme="minorHAnsi"/>
        </w:rPr>
        <w:t>.</w:t>
      </w:r>
    </w:p>
    <w:p w14:paraId="04333864"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Request shelter and food support from the American Red Cross and estimate how long it will take for support to start arriving.</w:t>
      </w:r>
    </w:p>
    <w:p w14:paraId="3C07057B"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Request King County Public Health environmental health support for shelters/congregate meals and Medical Reserve Corps support for shelters</w:t>
      </w:r>
      <w:r>
        <w:rPr>
          <w:rFonts w:asciiTheme="minorHAnsi" w:hAnsiTheme="minorHAnsi"/>
        </w:rPr>
        <w:t>.</w:t>
      </w:r>
    </w:p>
    <w:p w14:paraId="746A1F84" w14:textId="77777777" w:rsidR="008B7D9D" w:rsidRPr="00833ACE" w:rsidRDefault="008B7D9D" w:rsidP="008B7D9D">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 xml:space="preserve">Determine if shelter and feeding support </w:t>
      </w:r>
      <w:r>
        <w:rPr>
          <w:rFonts w:asciiTheme="minorHAnsi" w:hAnsiTheme="minorHAnsi"/>
        </w:rPr>
        <w:t>needs to</w:t>
      </w:r>
      <w:r w:rsidRPr="00833ACE">
        <w:rPr>
          <w:rFonts w:asciiTheme="minorHAnsi" w:hAnsiTheme="minorHAnsi"/>
        </w:rPr>
        <w:t xml:space="preserve"> be requested </w:t>
      </w:r>
      <w:r>
        <w:rPr>
          <w:rFonts w:asciiTheme="minorHAnsi" w:hAnsiTheme="minorHAnsi"/>
        </w:rPr>
        <w:t>from the Federal Emergency Management Agency</w:t>
      </w:r>
      <w:r w:rsidRPr="00833ACE">
        <w:rPr>
          <w:rFonts w:asciiTheme="minorHAnsi" w:hAnsiTheme="minorHAnsi"/>
        </w:rPr>
        <w:t xml:space="preserve"> </w:t>
      </w:r>
      <w:r>
        <w:rPr>
          <w:rFonts w:asciiTheme="minorHAnsi" w:hAnsiTheme="minorHAnsi"/>
        </w:rPr>
        <w:t>(</w:t>
      </w:r>
      <w:r w:rsidRPr="00833ACE">
        <w:rPr>
          <w:rFonts w:asciiTheme="minorHAnsi" w:hAnsiTheme="minorHAnsi"/>
        </w:rPr>
        <w:t>FEMA</w:t>
      </w:r>
      <w:r>
        <w:rPr>
          <w:rFonts w:asciiTheme="minorHAnsi" w:hAnsiTheme="minorHAnsi"/>
        </w:rPr>
        <w:t>)</w:t>
      </w:r>
      <w:r w:rsidRPr="00833ACE">
        <w:rPr>
          <w:rFonts w:asciiTheme="minorHAnsi" w:hAnsiTheme="minorHAnsi"/>
        </w:rPr>
        <w:t>.</w:t>
      </w:r>
    </w:p>
    <w:p w14:paraId="65043EC7" w14:textId="3B8EFD67" w:rsidR="00E9639D" w:rsidRDefault="00724B68" w:rsidP="00A5426D">
      <w:pPr>
        <w:pStyle w:val="Heading3"/>
        <w:ind w:left="720"/>
      </w:pPr>
      <w:r>
        <w:t>ESF #</w:t>
      </w:r>
      <w:r w:rsidR="00E9639D">
        <w:t xml:space="preserve">7 </w:t>
      </w:r>
      <w:r w:rsidR="004B6627">
        <w:t>–</w:t>
      </w:r>
      <w:r>
        <w:t xml:space="preserve"> </w:t>
      </w:r>
      <w:r w:rsidR="004B6627">
        <w:t>Logistics &amp; Resources</w:t>
      </w:r>
      <w:r w:rsidR="00E9639D">
        <w:t xml:space="preserve"> (</w:t>
      </w:r>
      <w:r w:rsidR="005357BE">
        <w:t xml:space="preserve">Seattle </w:t>
      </w:r>
      <w:r w:rsidR="00B0747D">
        <w:t>Finance</w:t>
      </w:r>
      <w:r w:rsidR="00E9639D">
        <w:t xml:space="preserve"> and Administrative Services)</w:t>
      </w:r>
    </w:p>
    <w:p w14:paraId="6EE94BC1" w14:textId="180C8D53" w:rsidR="00E9639D" w:rsidRPr="00611A9E" w:rsidRDefault="00826CA6" w:rsidP="00946629">
      <w:pPr>
        <w:pStyle w:val="ListParagraph"/>
        <w:numPr>
          <w:ilvl w:val="0"/>
          <w:numId w:val="32"/>
        </w:numPr>
        <w:spacing w:before="0" w:after="0" w:line="240" w:lineRule="auto"/>
        <w:rPr>
          <w:rFonts w:asciiTheme="minorHAnsi" w:hAnsiTheme="minorHAnsi"/>
        </w:rPr>
      </w:pPr>
      <w:r>
        <w:rPr>
          <w:rFonts w:asciiTheme="minorHAnsi" w:hAnsiTheme="minorHAnsi"/>
        </w:rPr>
        <w:t>Serve as the s</w:t>
      </w:r>
      <w:r w:rsidR="00E9639D" w:rsidRPr="00611A9E">
        <w:rPr>
          <w:rFonts w:asciiTheme="minorHAnsi" w:hAnsiTheme="minorHAnsi"/>
        </w:rPr>
        <w:t>ingle order</w:t>
      </w:r>
      <w:r w:rsidR="00BD6F1B">
        <w:rPr>
          <w:rFonts w:asciiTheme="minorHAnsi" w:hAnsiTheme="minorHAnsi"/>
        </w:rPr>
        <w:t>ing</w:t>
      </w:r>
      <w:r w:rsidR="00E9639D" w:rsidRPr="00611A9E">
        <w:rPr>
          <w:rFonts w:asciiTheme="minorHAnsi" w:hAnsiTheme="minorHAnsi"/>
        </w:rPr>
        <w:t xml:space="preserve"> point for County, State and Federal resources.</w:t>
      </w:r>
    </w:p>
    <w:p w14:paraId="070C27CC" w14:textId="77777777" w:rsidR="00E9639D" w:rsidRPr="00611A9E" w:rsidRDefault="00E9639D" w:rsidP="00946629">
      <w:pPr>
        <w:pStyle w:val="ListParagraph"/>
        <w:numPr>
          <w:ilvl w:val="0"/>
          <w:numId w:val="32"/>
        </w:numPr>
        <w:spacing w:before="0" w:after="0" w:line="240" w:lineRule="auto"/>
        <w:rPr>
          <w:rFonts w:asciiTheme="minorHAnsi" w:hAnsiTheme="minorHAnsi"/>
        </w:rPr>
      </w:pPr>
      <w:r w:rsidRPr="00611A9E">
        <w:rPr>
          <w:rFonts w:asciiTheme="minorHAnsi" w:hAnsiTheme="minorHAnsi"/>
        </w:rPr>
        <w:t>Establish policy for resource ordering –single point or department for specific resources.</w:t>
      </w:r>
    </w:p>
    <w:p w14:paraId="785F7A2C" w14:textId="77777777" w:rsidR="00E9639D" w:rsidRPr="00611A9E" w:rsidRDefault="00E9639D" w:rsidP="00946629">
      <w:pPr>
        <w:pStyle w:val="ListParagraph"/>
        <w:numPr>
          <w:ilvl w:val="0"/>
          <w:numId w:val="32"/>
        </w:numPr>
        <w:spacing w:before="0" w:after="0" w:line="240" w:lineRule="auto"/>
        <w:rPr>
          <w:rFonts w:asciiTheme="minorHAnsi" w:hAnsiTheme="minorHAnsi"/>
        </w:rPr>
      </w:pPr>
      <w:r w:rsidRPr="00611A9E">
        <w:rPr>
          <w:rFonts w:asciiTheme="minorHAnsi" w:hAnsiTheme="minorHAnsi"/>
        </w:rPr>
        <w:t>Determine mutual aid already requested by departments.</w:t>
      </w:r>
    </w:p>
    <w:p w14:paraId="01DEEB9D" w14:textId="349658E2" w:rsidR="00E9639D" w:rsidRPr="00611A9E" w:rsidRDefault="00DC57C2" w:rsidP="00946629">
      <w:pPr>
        <w:pStyle w:val="ListParagraph"/>
        <w:numPr>
          <w:ilvl w:val="0"/>
          <w:numId w:val="32"/>
        </w:numPr>
        <w:spacing w:before="0" w:after="0" w:line="240" w:lineRule="auto"/>
        <w:rPr>
          <w:rFonts w:asciiTheme="minorHAnsi" w:hAnsiTheme="minorHAnsi"/>
        </w:rPr>
      </w:pPr>
      <w:r>
        <w:rPr>
          <w:rFonts w:asciiTheme="minorHAnsi" w:hAnsiTheme="minorHAnsi"/>
        </w:rPr>
        <w:t xml:space="preserve">Manage </w:t>
      </w:r>
      <w:r w:rsidR="00BD6F1B">
        <w:rPr>
          <w:rFonts w:asciiTheme="minorHAnsi" w:hAnsiTheme="minorHAnsi"/>
        </w:rPr>
        <w:t xml:space="preserve">city-owned fuel sites and coordinate the City fuel supply inventory with contracted fuel providers. </w:t>
      </w:r>
      <w:r w:rsidR="00E9639D" w:rsidRPr="00611A9E">
        <w:rPr>
          <w:rFonts w:asciiTheme="minorHAnsi" w:hAnsiTheme="minorHAnsi"/>
        </w:rPr>
        <w:t xml:space="preserve"> </w:t>
      </w:r>
    </w:p>
    <w:p w14:paraId="6001A2CD" w14:textId="77777777" w:rsidR="00E9639D" w:rsidRPr="00611A9E" w:rsidRDefault="00E9639D" w:rsidP="00946629">
      <w:pPr>
        <w:pStyle w:val="ListParagraph"/>
        <w:numPr>
          <w:ilvl w:val="0"/>
          <w:numId w:val="32"/>
        </w:numPr>
        <w:spacing w:before="0" w:after="0" w:line="240" w:lineRule="auto"/>
        <w:rPr>
          <w:rFonts w:asciiTheme="minorHAnsi" w:hAnsiTheme="minorHAnsi"/>
        </w:rPr>
      </w:pPr>
      <w:r w:rsidRPr="00611A9E">
        <w:rPr>
          <w:rFonts w:asciiTheme="minorHAnsi" w:hAnsiTheme="minorHAnsi"/>
        </w:rPr>
        <w:t>Establish contact with King County Emergency Coordination Center Logistics Section.</w:t>
      </w:r>
    </w:p>
    <w:p w14:paraId="39CF783A" w14:textId="29176BBD" w:rsidR="00E9639D" w:rsidRPr="00611A9E" w:rsidRDefault="00E9639D" w:rsidP="00946629">
      <w:pPr>
        <w:pStyle w:val="ListParagraph"/>
        <w:numPr>
          <w:ilvl w:val="0"/>
          <w:numId w:val="32"/>
        </w:numPr>
        <w:spacing w:before="0" w:after="0" w:line="240" w:lineRule="auto"/>
        <w:rPr>
          <w:rFonts w:asciiTheme="minorHAnsi" w:hAnsiTheme="minorHAnsi"/>
        </w:rPr>
      </w:pPr>
      <w:r w:rsidRPr="00611A9E">
        <w:rPr>
          <w:rFonts w:asciiTheme="minorHAnsi" w:hAnsiTheme="minorHAnsi"/>
        </w:rPr>
        <w:t>Assign Liaison to King County Emergency Coordination Center Logistics to assist with processing resource orders from Seattle</w:t>
      </w:r>
      <w:r w:rsidR="00B14DF7">
        <w:rPr>
          <w:rFonts w:asciiTheme="minorHAnsi" w:hAnsiTheme="minorHAnsi"/>
        </w:rPr>
        <w:t>.</w:t>
      </w:r>
    </w:p>
    <w:p w14:paraId="67442D2C" w14:textId="30442FD1" w:rsidR="00B14DF7" w:rsidRDefault="00BD6F1B"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Establish </w:t>
      </w:r>
      <w:r w:rsidR="00AF22FE">
        <w:rPr>
          <w:rFonts w:asciiTheme="minorHAnsi" w:hAnsiTheme="minorHAnsi"/>
        </w:rPr>
        <w:t xml:space="preserve">and coordinate operations of </w:t>
      </w:r>
      <w:r>
        <w:rPr>
          <w:rFonts w:asciiTheme="minorHAnsi" w:hAnsiTheme="minorHAnsi"/>
        </w:rPr>
        <w:t>logistics</w:t>
      </w:r>
      <w:r w:rsidR="00E9639D" w:rsidRPr="00611A9E">
        <w:rPr>
          <w:rFonts w:asciiTheme="minorHAnsi" w:hAnsiTheme="minorHAnsi"/>
        </w:rPr>
        <w:t xml:space="preserve"> </w:t>
      </w:r>
      <w:r>
        <w:rPr>
          <w:rFonts w:asciiTheme="minorHAnsi" w:hAnsiTheme="minorHAnsi"/>
        </w:rPr>
        <w:t>s</w:t>
      </w:r>
      <w:r w:rsidRPr="00611A9E">
        <w:rPr>
          <w:rFonts w:asciiTheme="minorHAnsi" w:hAnsiTheme="minorHAnsi"/>
        </w:rPr>
        <w:t xml:space="preserve">taging </w:t>
      </w:r>
      <w:r>
        <w:rPr>
          <w:rFonts w:asciiTheme="minorHAnsi" w:hAnsiTheme="minorHAnsi"/>
        </w:rPr>
        <w:t>a</w:t>
      </w:r>
      <w:r w:rsidRPr="00611A9E">
        <w:rPr>
          <w:rFonts w:asciiTheme="minorHAnsi" w:hAnsiTheme="minorHAnsi"/>
        </w:rPr>
        <w:t>reas</w:t>
      </w:r>
      <w:r w:rsidR="00E9639D" w:rsidRPr="00611A9E">
        <w:rPr>
          <w:rFonts w:asciiTheme="minorHAnsi" w:hAnsiTheme="minorHAnsi"/>
        </w:rPr>
        <w:t xml:space="preserve">, </w:t>
      </w:r>
      <w:r w:rsidR="00AF22FE">
        <w:rPr>
          <w:rFonts w:asciiTheme="minorHAnsi" w:hAnsiTheme="minorHAnsi"/>
        </w:rPr>
        <w:t xml:space="preserve">community points of distribution, </w:t>
      </w:r>
      <w:r w:rsidR="00AF22FE">
        <w:rPr>
          <w:rFonts w:asciiTheme="minorHAnsi" w:hAnsiTheme="minorHAnsi"/>
        </w:rPr>
        <w:lastRenderedPageBreak/>
        <w:t>incident b</w:t>
      </w:r>
      <w:r w:rsidR="00E9639D" w:rsidRPr="00611A9E">
        <w:rPr>
          <w:rFonts w:asciiTheme="minorHAnsi" w:hAnsiTheme="minorHAnsi"/>
        </w:rPr>
        <w:t xml:space="preserve">ases, </w:t>
      </w:r>
      <w:r w:rsidR="00AF22FE">
        <w:rPr>
          <w:rFonts w:asciiTheme="minorHAnsi" w:hAnsiTheme="minorHAnsi"/>
        </w:rPr>
        <w:t>r</w:t>
      </w:r>
      <w:r>
        <w:rPr>
          <w:rFonts w:asciiTheme="minorHAnsi" w:hAnsiTheme="minorHAnsi"/>
        </w:rPr>
        <w:t>esponder</w:t>
      </w:r>
      <w:r w:rsidR="00E9639D" w:rsidRPr="00611A9E">
        <w:rPr>
          <w:rFonts w:asciiTheme="minorHAnsi" w:hAnsiTheme="minorHAnsi"/>
        </w:rPr>
        <w:t xml:space="preserve"> </w:t>
      </w:r>
      <w:r w:rsidR="00AF22FE">
        <w:rPr>
          <w:rFonts w:asciiTheme="minorHAnsi" w:hAnsiTheme="minorHAnsi"/>
        </w:rPr>
        <w:t>c</w:t>
      </w:r>
      <w:r w:rsidR="00AF22FE" w:rsidRPr="00611A9E">
        <w:rPr>
          <w:rFonts w:asciiTheme="minorHAnsi" w:hAnsiTheme="minorHAnsi"/>
        </w:rPr>
        <w:t xml:space="preserve">amps </w:t>
      </w:r>
      <w:r w:rsidR="00AF22FE">
        <w:rPr>
          <w:rFonts w:asciiTheme="minorHAnsi" w:hAnsiTheme="minorHAnsi"/>
        </w:rPr>
        <w:t>with partner agencies and contracted providers.</w:t>
      </w:r>
    </w:p>
    <w:p w14:paraId="549FA5D6" w14:textId="06DCA4A1" w:rsidR="00E9639D" w:rsidRPr="00E403CE" w:rsidRDefault="00E9639D" w:rsidP="00133D2C">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Coordinate directly with Logistics counterparts at King County Emergency </w:t>
      </w:r>
      <w:r w:rsidR="00826CA6">
        <w:rPr>
          <w:rFonts w:asciiTheme="minorHAnsi" w:hAnsiTheme="minorHAnsi"/>
        </w:rPr>
        <w:t>Operations</w:t>
      </w:r>
      <w:r w:rsidR="00826CA6" w:rsidRPr="00611A9E">
        <w:rPr>
          <w:rFonts w:asciiTheme="minorHAnsi" w:hAnsiTheme="minorHAnsi"/>
        </w:rPr>
        <w:t xml:space="preserve"> </w:t>
      </w:r>
      <w:r w:rsidRPr="00611A9E">
        <w:rPr>
          <w:rFonts w:asciiTheme="minorHAnsi" w:hAnsiTheme="minorHAnsi"/>
        </w:rPr>
        <w:t>Center and State Emergency Management.</w:t>
      </w:r>
    </w:p>
    <w:p w14:paraId="40FFC917" w14:textId="5352B3B7" w:rsidR="00AF22FE" w:rsidRPr="00611A9E" w:rsidRDefault="00AF22FE"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Manage unsolicited donations with partner agencies and contracted service providers.</w:t>
      </w:r>
    </w:p>
    <w:p w14:paraId="67AE8A36" w14:textId="20763115" w:rsidR="00105F7E" w:rsidRPr="00E403CE" w:rsidRDefault="00E9639D" w:rsidP="00133D2C">
      <w:pPr>
        <w:pStyle w:val="ListParagraph"/>
        <w:keepNext w:val="0"/>
        <w:widowControl w:val="0"/>
        <w:numPr>
          <w:ilvl w:val="0"/>
          <w:numId w:val="32"/>
        </w:numPr>
        <w:spacing w:before="0" w:after="60" w:line="240" w:lineRule="auto"/>
        <w:jc w:val="both"/>
        <w:rPr>
          <w:rFonts w:asciiTheme="minorHAnsi" w:hAnsiTheme="minorHAnsi"/>
        </w:rPr>
      </w:pPr>
      <w:r w:rsidRPr="005B3FC7">
        <w:rPr>
          <w:rFonts w:asciiTheme="minorHAnsi" w:hAnsiTheme="minorHAnsi"/>
        </w:rPr>
        <w:t xml:space="preserve">Within the Logistics Section, </w:t>
      </w:r>
      <w:r w:rsidR="00AF22FE">
        <w:rPr>
          <w:rFonts w:asciiTheme="minorHAnsi" w:hAnsiTheme="minorHAnsi"/>
        </w:rPr>
        <w:t>SDHR</w:t>
      </w:r>
      <w:r w:rsidR="00AF22FE" w:rsidRPr="005B3FC7">
        <w:rPr>
          <w:rFonts w:asciiTheme="minorHAnsi" w:hAnsiTheme="minorHAnsi"/>
        </w:rPr>
        <w:t xml:space="preserve"> </w:t>
      </w:r>
      <w:r w:rsidRPr="005B3FC7">
        <w:rPr>
          <w:rFonts w:asciiTheme="minorHAnsi" w:hAnsiTheme="minorHAnsi"/>
        </w:rPr>
        <w:t xml:space="preserve">will coordinate </w:t>
      </w:r>
      <w:r w:rsidR="00AF22FE">
        <w:rPr>
          <w:rFonts w:asciiTheme="minorHAnsi" w:hAnsiTheme="minorHAnsi"/>
        </w:rPr>
        <w:t>management of unaffiliated</w:t>
      </w:r>
      <w:r w:rsidRPr="005B3FC7">
        <w:rPr>
          <w:rFonts w:asciiTheme="minorHAnsi" w:hAnsiTheme="minorHAnsi"/>
        </w:rPr>
        <w:t xml:space="preserve"> volunteers and reassignment of </w:t>
      </w:r>
      <w:r w:rsidR="00AF22FE">
        <w:rPr>
          <w:rFonts w:asciiTheme="minorHAnsi" w:hAnsiTheme="minorHAnsi"/>
        </w:rPr>
        <w:t>c</w:t>
      </w:r>
      <w:r w:rsidR="00AF22FE" w:rsidRPr="005B3FC7">
        <w:rPr>
          <w:rFonts w:asciiTheme="minorHAnsi" w:hAnsiTheme="minorHAnsi"/>
        </w:rPr>
        <w:t xml:space="preserve">ity </w:t>
      </w:r>
      <w:r w:rsidRPr="005B3FC7">
        <w:rPr>
          <w:rFonts w:asciiTheme="minorHAnsi" w:hAnsiTheme="minorHAnsi"/>
        </w:rPr>
        <w:t>employees.</w:t>
      </w:r>
    </w:p>
    <w:p w14:paraId="232B30E5" w14:textId="5A04ED6C" w:rsidR="00E9639D" w:rsidRDefault="00724B68" w:rsidP="00133D2C">
      <w:pPr>
        <w:pStyle w:val="Heading3"/>
        <w:keepNext w:val="0"/>
        <w:keepLines w:val="0"/>
        <w:widowControl w:val="0"/>
        <w:ind w:left="720"/>
      </w:pPr>
      <w:r>
        <w:t>ESF</w:t>
      </w:r>
      <w:r w:rsidR="00E9639D">
        <w:t xml:space="preserve"> </w:t>
      </w:r>
      <w:r>
        <w:t>#</w:t>
      </w:r>
      <w:r w:rsidR="00E9639D">
        <w:t xml:space="preserve">8 </w:t>
      </w:r>
      <w:r w:rsidR="00252471">
        <w:t>–</w:t>
      </w:r>
      <w:r w:rsidR="002C5EF8">
        <w:t xml:space="preserve"> </w:t>
      </w:r>
      <w:r w:rsidR="00252471">
        <w:t>Health, Medical, and Mortuary</w:t>
      </w:r>
      <w:r w:rsidR="00E9639D">
        <w:t xml:space="preserve"> (Public </w:t>
      </w:r>
      <w:r w:rsidR="00275D85">
        <w:t>H</w:t>
      </w:r>
      <w:r w:rsidR="00E9639D">
        <w:t xml:space="preserve">ealth Seattle </w:t>
      </w:r>
      <w:r w:rsidR="00FA6542">
        <w:t>&amp;</w:t>
      </w:r>
      <w:r w:rsidR="00E9639D">
        <w:t xml:space="preserve"> King County)</w:t>
      </w:r>
    </w:p>
    <w:p w14:paraId="2433FBAF" w14:textId="1EA4B94A"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Determine public health and healthcare agencies operational statuses and assess their abilities to provide critical services</w:t>
      </w:r>
      <w:r w:rsidR="004C202E">
        <w:rPr>
          <w:rFonts w:asciiTheme="minorHAnsi" w:hAnsiTheme="minorHAnsi"/>
        </w:rPr>
        <w:t>.</w:t>
      </w:r>
    </w:p>
    <w:p w14:paraId="4ECE37A5" w14:textId="7BAA63E6"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prioritize infrastructure needs for critical healthcare facilities</w:t>
      </w:r>
      <w:r w:rsidR="004C202E">
        <w:rPr>
          <w:rFonts w:asciiTheme="minorHAnsi" w:hAnsiTheme="minorHAnsi"/>
        </w:rPr>
        <w:t>.</w:t>
      </w:r>
    </w:p>
    <w:p w14:paraId="0FEF3E46" w14:textId="0C28E2BF"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Produce public information to mitigate health and environmental safety risks</w:t>
      </w:r>
      <w:r w:rsidR="004C202E">
        <w:rPr>
          <w:rFonts w:asciiTheme="minorHAnsi" w:hAnsiTheme="minorHAnsi"/>
        </w:rPr>
        <w:t>.</w:t>
      </w:r>
    </w:p>
    <w:p w14:paraId="4D1C503A" w14:textId="59A475C0"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Establish policy and provide guidance to healthcare systems to manage medical surge</w:t>
      </w:r>
      <w:r w:rsidR="004C202E">
        <w:rPr>
          <w:rFonts w:asciiTheme="minorHAnsi" w:hAnsiTheme="minorHAnsi"/>
        </w:rPr>
        <w:t>.</w:t>
      </w:r>
    </w:p>
    <w:p w14:paraId="72E26279" w14:textId="77777777" w:rsidR="00BC5637" w:rsidRPr="00833ACE"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patient movement and patient tracking operations</w:t>
      </w:r>
      <w:r w:rsidR="004C202E">
        <w:rPr>
          <w:rFonts w:asciiTheme="minorHAnsi" w:hAnsiTheme="minorHAnsi"/>
        </w:rPr>
        <w:t>.</w:t>
      </w:r>
    </w:p>
    <w:p w14:paraId="3859349D" w14:textId="2A0F59EC"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Provide estimates of injured and deceased persons</w:t>
      </w:r>
      <w:r w:rsidR="004C202E">
        <w:rPr>
          <w:rFonts w:asciiTheme="minorHAnsi" w:hAnsiTheme="minorHAnsi"/>
        </w:rPr>
        <w:t>.</w:t>
      </w:r>
    </w:p>
    <w:p w14:paraId="62264073" w14:textId="11EFDEF0"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Establish an alternate care system for sites for low-acuity patients</w:t>
      </w:r>
      <w:r w:rsidR="004C202E">
        <w:rPr>
          <w:rFonts w:asciiTheme="minorHAnsi" w:hAnsiTheme="minorHAnsi"/>
        </w:rPr>
        <w:t>.</w:t>
      </w:r>
    </w:p>
    <w:p w14:paraId="53C4D087" w14:textId="3F90A4B1"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conduct health screenings and identify medical needs of the population registering at shelters or congregate locations</w:t>
      </w:r>
      <w:r w:rsidR="004C202E">
        <w:rPr>
          <w:rFonts w:asciiTheme="minorHAnsi" w:hAnsiTheme="minorHAnsi"/>
        </w:rPr>
        <w:t>.</w:t>
      </w:r>
    </w:p>
    <w:p w14:paraId="6DC33E24" w14:textId="2B0AE0BC"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ensure basic health services are provided at shelters or congregate locations</w:t>
      </w:r>
      <w:r w:rsidR="004C202E">
        <w:rPr>
          <w:rFonts w:asciiTheme="minorHAnsi" w:hAnsiTheme="minorHAnsi"/>
        </w:rPr>
        <w:t>.</w:t>
      </w:r>
    </w:p>
    <w:p w14:paraId="7D59C0BE" w14:textId="3027465E"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conduct health surveillance and monitor environmental health and safety at shelters or congregate locations</w:t>
      </w:r>
      <w:r w:rsidR="004C202E">
        <w:rPr>
          <w:rFonts w:asciiTheme="minorHAnsi" w:hAnsiTheme="minorHAnsi"/>
        </w:rPr>
        <w:t>.</w:t>
      </w:r>
    </w:p>
    <w:p w14:paraId="00A5D750" w14:textId="707E700B" w:rsidR="00BC5637" w:rsidRPr="00833ACE"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conduct food and water safety inspections at shelters or congregate locations</w:t>
      </w:r>
      <w:r w:rsidR="004C202E">
        <w:rPr>
          <w:rFonts w:asciiTheme="minorHAnsi" w:hAnsiTheme="minorHAnsi"/>
        </w:rPr>
        <w:t>.</w:t>
      </w:r>
    </w:p>
    <w:p w14:paraId="67455820" w14:textId="29E352BF" w:rsidR="004F0C43" w:rsidRPr="006F0A42" w:rsidRDefault="00BC5637" w:rsidP="004F0C43">
      <w:pPr>
        <w:pStyle w:val="ListParagraph"/>
        <w:keepNext w:val="0"/>
        <w:widowControl w:val="0"/>
        <w:numPr>
          <w:ilvl w:val="0"/>
          <w:numId w:val="32"/>
        </w:numPr>
        <w:spacing w:before="0" w:after="0" w:line="240" w:lineRule="auto"/>
      </w:pPr>
      <w:r w:rsidRPr="00833ACE">
        <w:rPr>
          <w:rFonts w:asciiTheme="minorHAnsi" w:hAnsiTheme="minorHAnsi"/>
        </w:rPr>
        <w:t>Coordinate with response partners to provide veterinary care for service animals and household pets at shelters or congregate locations</w:t>
      </w:r>
      <w:r w:rsidR="004C202E">
        <w:rPr>
          <w:rFonts w:asciiTheme="minorHAnsi" w:hAnsiTheme="minorHAnsi"/>
        </w:rPr>
        <w:t>.</w:t>
      </w:r>
    </w:p>
    <w:p w14:paraId="60EF23FC" w14:textId="524AA1AE" w:rsidR="00BC5637" w:rsidRPr="00833ACE"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provide psychological first aid to affected populations</w:t>
      </w:r>
      <w:r w:rsidR="004C202E">
        <w:rPr>
          <w:rFonts w:asciiTheme="minorHAnsi" w:hAnsiTheme="minorHAnsi"/>
        </w:rPr>
        <w:t>.</w:t>
      </w:r>
    </w:p>
    <w:p w14:paraId="2638F62E" w14:textId="3DF77CFC" w:rsidR="00BC5637" w:rsidRDefault="00BC5637" w:rsidP="00133D2C">
      <w:pPr>
        <w:pStyle w:val="ListParagraph"/>
        <w:keepNext w:val="0"/>
        <w:widowControl w:val="0"/>
        <w:numPr>
          <w:ilvl w:val="0"/>
          <w:numId w:val="32"/>
        </w:numPr>
        <w:spacing w:before="0" w:after="0" w:line="240" w:lineRule="auto"/>
        <w:rPr>
          <w:rFonts w:asciiTheme="minorHAnsi" w:hAnsiTheme="minorHAnsi"/>
        </w:rPr>
      </w:pPr>
      <w:r w:rsidRPr="00833ACE">
        <w:rPr>
          <w:rFonts w:asciiTheme="minorHAnsi" w:hAnsiTheme="minorHAnsi"/>
        </w:rPr>
        <w:t>Coordinate with response partners to provide mortuary services including decedent identification and disposition</w:t>
      </w:r>
      <w:r w:rsidR="004C202E">
        <w:rPr>
          <w:rFonts w:asciiTheme="minorHAnsi" w:hAnsiTheme="minorHAnsi"/>
        </w:rPr>
        <w:t>.</w:t>
      </w:r>
    </w:p>
    <w:p w14:paraId="5A82AAE2" w14:textId="1B97923F" w:rsidR="004F0C43" w:rsidRDefault="004F0C43"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Coordinate deceased animal disposal.</w:t>
      </w:r>
    </w:p>
    <w:p w14:paraId="02F446AE" w14:textId="4EB0B048" w:rsidR="00E9639D" w:rsidRDefault="002C5EF8" w:rsidP="00133D2C">
      <w:pPr>
        <w:pStyle w:val="Heading3"/>
        <w:keepNext w:val="0"/>
        <w:keepLines w:val="0"/>
        <w:widowControl w:val="0"/>
        <w:ind w:left="720"/>
      </w:pPr>
      <w:r>
        <w:t>ESF #</w:t>
      </w:r>
      <w:r w:rsidR="00E9639D">
        <w:t xml:space="preserve">12 </w:t>
      </w:r>
      <w:r>
        <w:t xml:space="preserve">- </w:t>
      </w:r>
      <w:r w:rsidR="00E9639D">
        <w:t>Energy (Seattle City Light)</w:t>
      </w:r>
    </w:p>
    <w:p w14:paraId="70482327" w14:textId="77777777" w:rsidR="00E9639D" w:rsidRPr="00611A9E" w:rsidRDefault="00E9639D" w:rsidP="00133D2C">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Determine if Seattle City Light construction equipment and personnel are needed to support life safety priority operations.</w:t>
      </w:r>
    </w:p>
    <w:p w14:paraId="1A7973E0" w14:textId="7D0A6E4F" w:rsidR="000754FB" w:rsidRDefault="00E9639D" w:rsidP="00133D2C">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Assess Seattle City Light critical infrastructure for damage and determine </w:t>
      </w:r>
      <w:r w:rsidR="00B94902" w:rsidRPr="00611A9E">
        <w:rPr>
          <w:rFonts w:asciiTheme="minorHAnsi" w:hAnsiTheme="minorHAnsi"/>
        </w:rPr>
        <w:t xml:space="preserve">service </w:t>
      </w:r>
      <w:r w:rsidRPr="00611A9E">
        <w:rPr>
          <w:rFonts w:asciiTheme="minorHAnsi" w:hAnsiTheme="minorHAnsi"/>
        </w:rPr>
        <w:t>ability.</w:t>
      </w:r>
    </w:p>
    <w:p w14:paraId="405F27B9" w14:textId="41B5E794" w:rsidR="00E9639D" w:rsidRPr="00611A9E" w:rsidRDefault="00E9639D" w:rsidP="00133D2C">
      <w:pPr>
        <w:pStyle w:val="ListParagraph"/>
        <w:keepNext w:val="0"/>
        <w:widowControl w:val="0"/>
        <w:numPr>
          <w:ilvl w:val="0"/>
          <w:numId w:val="32"/>
        </w:numPr>
        <w:spacing w:before="0" w:after="0" w:line="240" w:lineRule="auto"/>
        <w:rPr>
          <w:rFonts w:asciiTheme="minorHAnsi" w:hAnsiTheme="minorHAnsi"/>
        </w:rPr>
      </w:pPr>
      <w:r w:rsidRPr="00611A9E">
        <w:rPr>
          <w:rFonts w:asciiTheme="minorHAnsi" w:hAnsiTheme="minorHAnsi"/>
        </w:rPr>
        <w:t xml:space="preserve">Provide </w:t>
      </w:r>
      <w:r w:rsidR="008F10A7">
        <w:rPr>
          <w:rFonts w:asciiTheme="minorHAnsi" w:hAnsiTheme="minorHAnsi"/>
        </w:rPr>
        <w:t>the EOC</w:t>
      </w:r>
      <w:r w:rsidRPr="00611A9E">
        <w:rPr>
          <w:rFonts w:asciiTheme="minorHAnsi" w:hAnsiTheme="minorHAnsi"/>
        </w:rPr>
        <w:t xml:space="preserve"> Operations Section Chief with a recommendation for service restoration and estimate time to complete such restoration.</w:t>
      </w:r>
    </w:p>
    <w:p w14:paraId="076E61D0" w14:textId="01F97268" w:rsidR="00013921" w:rsidRPr="005B3FC7" w:rsidRDefault="00E9639D" w:rsidP="00133D2C">
      <w:pPr>
        <w:pStyle w:val="ListParagraph"/>
        <w:keepNext w:val="0"/>
        <w:widowControl w:val="0"/>
        <w:numPr>
          <w:ilvl w:val="0"/>
          <w:numId w:val="32"/>
        </w:numPr>
        <w:spacing w:before="0" w:after="60" w:line="240" w:lineRule="auto"/>
        <w:jc w:val="both"/>
        <w:rPr>
          <w:rFonts w:asciiTheme="minorHAnsi" w:hAnsiTheme="minorHAnsi"/>
        </w:rPr>
      </w:pPr>
      <w:r w:rsidRPr="005B3FC7">
        <w:rPr>
          <w:rFonts w:asciiTheme="minorHAnsi" w:hAnsiTheme="minorHAnsi"/>
        </w:rPr>
        <w:t>Repair and restore electrical service to City Light customers.</w:t>
      </w:r>
    </w:p>
    <w:p w14:paraId="642CAC5D" w14:textId="031A0E45" w:rsidR="00E9639D" w:rsidRDefault="002C5EF8" w:rsidP="00133D2C">
      <w:pPr>
        <w:pStyle w:val="Heading3"/>
        <w:keepNext w:val="0"/>
        <w:keepLines w:val="0"/>
        <w:widowControl w:val="0"/>
        <w:ind w:left="720"/>
      </w:pPr>
      <w:r>
        <w:t>ESF #</w:t>
      </w:r>
      <w:r w:rsidR="00E9639D">
        <w:t xml:space="preserve">13 </w:t>
      </w:r>
      <w:r>
        <w:t xml:space="preserve">- </w:t>
      </w:r>
      <w:r w:rsidR="00E9639D">
        <w:t>Public Safety and Security (Seattle Police Department)</w:t>
      </w:r>
    </w:p>
    <w:p w14:paraId="65AAA6F0" w14:textId="4D120FD3" w:rsidR="000679B9"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Assess Seattle Police Department facilities for damage and determine ability to provide services.</w:t>
      </w:r>
    </w:p>
    <w:p w14:paraId="001C8CA3" w14:textId="63C8A460" w:rsidR="00264647" w:rsidRDefault="00264647"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Assign two officers to each Fire Battalion to establish Unified Command with the Battalion Chiefs.</w:t>
      </w:r>
    </w:p>
    <w:p w14:paraId="48F5F1EF" w14:textId="66F179AF" w:rsidR="00BC5637" w:rsidRPr="00833ACE" w:rsidRDefault="00BC5637"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Provide situation report/summary of windshield assessment to City departments and </w:t>
      </w:r>
      <w:r w:rsidR="003B7891">
        <w:rPr>
          <w:rFonts w:asciiTheme="minorHAnsi" w:hAnsiTheme="minorHAnsi"/>
        </w:rPr>
        <w:t>EOC</w:t>
      </w:r>
      <w:r w:rsidRPr="00031DDB">
        <w:rPr>
          <w:rFonts w:asciiTheme="minorHAnsi" w:hAnsiTheme="minorHAnsi"/>
        </w:rPr>
        <w:t xml:space="preserve"> as described in the earthquake communications plan.</w:t>
      </w:r>
    </w:p>
    <w:p w14:paraId="5ED33F05" w14:textId="5B5C5C3E" w:rsidR="000679B9"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Assign </w:t>
      </w:r>
      <w:r w:rsidR="00264647">
        <w:rPr>
          <w:rFonts w:asciiTheme="minorHAnsi" w:hAnsiTheme="minorHAnsi"/>
        </w:rPr>
        <w:t>team</w:t>
      </w:r>
      <w:r w:rsidRPr="00031DDB">
        <w:rPr>
          <w:rFonts w:asciiTheme="minorHAnsi" w:hAnsiTheme="minorHAnsi"/>
        </w:rPr>
        <w:t xml:space="preserve"> to Harborview Medical Center to establish contact with Disaster Medical Control </w:t>
      </w:r>
      <w:r w:rsidRPr="00031DDB">
        <w:rPr>
          <w:rFonts w:asciiTheme="minorHAnsi" w:hAnsiTheme="minorHAnsi"/>
        </w:rPr>
        <w:lastRenderedPageBreak/>
        <w:t>Center and to provide traffic control to support ingress</w:t>
      </w:r>
      <w:r w:rsidR="004F28BA">
        <w:rPr>
          <w:rFonts w:asciiTheme="minorHAnsi" w:hAnsiTheme="minorHAnsi"/>
        </w:rPr>
        <w:t>/</w:t>
      </w:r>
      <w:r w:rsidRPr="00031DDB">
        <w:rPr>
          <w:rFonts w:asciiTheme="minorHAnsi" w:hAnsiTheme="minorHAnsi"/>
        </w:rPr>
        <w:t>egress to the Center.</w:t>
      </w:r>
    </w:p>
    <w:p w14:paraId="602BB3AE" w14:textId="04ABA9D3" w:rsidR="00D44AED"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Assign Liaison to </w:t>
      </w:r>
      <w:r w:rsidR="00264647">
        <w:rPr>
          <w:rFonts w:asciiTheme="minorHAnsi" w:hAnsiTheme="minorHAnsi"/>
        </w:rPr>
        <w:t>RMC</w:t>
      </w:r>
      <w:r w:rsidRPr="00031DDB">
        <w:rPr>
          <w:rFonts w:asciiTheme="minorHAnsi" w:hAnsiTheme="minorHAnsi"/>
        </w:rPr>
        <w:t xml:space="preserve"> until the </w:t>
      </w:r>
      <w:r w:rsidR="00586349">
        <w:rPr>
          <w:rFonts w:asciiTheme="minorHAnsi" w:hAnsiTheme="minorHAnsi"/>
        </w:rPr>
        <w:t>EOC</w:t>
      </w:r>
      <w:r w:rsidRPr="00031DDB">
        <w:rPr>
          <w:rFonts w:asciiTheme="minorHAnsi" w:hAnsiTheme="minorHAnsi"/>
        </w:rPr>
        <w:t xml:space="preserve"> activates.</w:t>
      </w:r>
      <w:r w:rsidR="00224CCB">
        <w:rPr>
          <w:rFonts w:asciiTheme="minorHAnsi" w:hAnsiTheme="minorHAnsi"/>
        </w:rPr>
        <w:t xml:space="preserve"> </w:t>
      </w:r>
      <w:r w:rsidRPr="00946629">
        <w:rPr>
          <w:rFonts w:asciiTheme="minorHAnsi" w:hAnsiTheme="minorHAnsi"/>
        </w:rPr>
        <w:t>When requested, assign officers to locate missing fire units or to act as runners should Fire Department communications fail</w:t>
      </w:r>
      <w:r w:rsidR="00224CCB">
        <w:rPr>
          <w:rFonts w:asciiTheme="minorHAnsi" w:hAnsiTheme="minorHAnsi"/>
        </w:rPr>
        <w:t>.</w:t>
      </w:r>
    </w:p>
    <w:p w14:paraId="1A847087" w14:textId="6CB846B8" w:rsidR="00264647" w:rsidRPr="00031DDB" w:rsidRDefault="00264647" w:rsidP="00D8259B">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Assist with commandeering of critical resources such as fuel</w:t>
      </w:r>
      <w:r w:rsidR="009B034C">
        <w:rPr>
          <w:rFonts w:asciiTheme="minorHAnsi" w:hAnsiTheme="minorHAnsi"/>
        </w:rPr>
        <w:t>.</w:t>
      </w:r>
    </w:p>
    <w:p w14:paraId="1D7A5026" w14:textId="77777777" w:rsidR="00E9639D" w:rsidRPr="00031DDB"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Assist Fire Department with emergency evacuations.</w:t>
      </w:r>
    </w:p>
    <w:p w14:paraId="78617B92" w14:textId="6792188B" w:rsidR="00E9639D" w:rsidRPr="00D8259B" w:rsidRDefault="00264647"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A</w:t>
      </w:r>
      <w:r w:rsidR="00E9639D" w:rsidRPr="00D8259B">
        <w:rPr>
          <w:rFonts w:asciiTheme="minorHAnsi" w:hAnsiTheme="minorHAnsi"/>
        </w:rPr>
        <w:t>s resources permit:</w:t>
      </w:r>
    </w:p>
    <w:p w14:paraId="4ECE91F7" w14:textId="24C64B86" w:rsidR="00E9639D" w:rsidRPr="00031DDB" w:rsidRDefault="00E9639D" w:rsidP="00133D2C">
      <w:pPr>
        <w:pStyle w:val="ListParagraph"/>
        <w:keepNext w:val="0"/>
        <w:widowControl w:val="0"/>
        <w:numPr>
          <w:ilvl w:val="1"/>
          <w:numId w:val="29"/>
        </w:numPr>
        <w:spacing w:before="0" w:after="0" w:line="240" w:lineRule="auto"/>
        <w:rPr>
          <w:rFonts w:asciiTheme="minorHAnsi" w:hAnsiTheme="minorHAnsi"/>
        </w:rPr>
      </w:pPr>
      <w:r w:rsidRPr="00031DDB">
        <w:rPr>
          <w:rFonts w:asciiTheme="minorHAnsi" w:hAnsiTheme="minorHAnsi"/>
        </w:rPr>
        <w:t>Maintain law enforcement service throughout the City</w:t>
      </w:r>
      <w:r w:rsidR="003609C9">
        <w:rPr>
          <w:rFonts w:asciiTheme="minorHAnsi" w:hAnsiTheme="minorHAnsi"/>
        </w:rPr>
        <w:t>;</w:t>
      </w:r>
    </w:p>
    <w:p w14:paraId="65C2895E" w14:textId="21670B72" w:rsidR="00E9639D" w:rsidRPr="00031DDB" w:rsidRDefault="00E9639D" w:rsidP="00133D2C">
      <w:pPr>
        <w:pStyle w:val="ListParagraph"/>
        <w:keepNext w:val="0"/>
        <w:widowControl w:val="0"/>
        <w:numPr>
          <w:ilvl w:val="1"/>
          <w:numId w:val="29"/>
        </w:numPr>
        <w:spacing w:before="0" w:after="0" w:line="240" w:lineRule="auto"/>
        <w:rPr>
          <w:rFonts w:asciiTheme="minorHAnsi" w:hAnsiTheme="minorHAnsi"/>
        </w:rPr>
      </w:pPr>
      <w:r w:rsidRPr="00031DDB">
        <w:rPr>
          <w:rFonts w:asciiTheme="minorHAnsi" w:hAnsiTheme="minorHAnsi"/>
        </w:rPr>
        <w:t>Conduct high visibility emphasis patrols</w:t>
      </w:r>
      <w:r w:rsidR="003609C9">
        <w:rPr>
          <w:rFonts w:asciiTheme="minorHAnsi" w:hAnsiTheme="minorHAnsi"/>
        </w:rPr>
        <w:t>;</w:t>
      </w:r>
    </w:p>
    <w:p w14:paraId="731CD6C7" w14:textId="10708B0C" w:rsidR="00E9639D" w:rsidRPr="00031DDB" w:rsidRDefault="00E9639D" w:rsidP="00133D2C">
      <w:pPr>
        <w:pStyle w:val="ListParagraph"/>
        <w:keepNext w:val="0"/>
        <w:widowControl w:val="0"/>
        <w:numPr>
          <w:ilvl w:val="1"/>
          <w:numId w:val="29"/>
        </w:numPr>
        <w:spacing w:before="0" w:after="0" w:line="240" w:lineRule="auto"/>
        <w:rPr>
          <w:rFonts w:asciiTheme="minorHAnsi" w:hAnsiTheme="minorHAnsi"/>
        </w:rPr>
      </w:pPr>
      <w:r w:rsidRPr="00031DDB">
        <w:rPr>
          <w:rFonts w:asciiTheme="minorHAnsi" w:hAnsiTheme="minorHAnsi"/>
        </w:rPr>
        <w:t>Pr</w:t>
      </w:r>
      <w:r w:rsidR="003B7891">
        <w:rPr>
          <w:rFonts w:asciiTheme="minorHAnsi" w:hAnsiTheme="minorHAnsi"/>
        </w:rPr>
        <w:t xml:space="preserve">ioritize calls </w:t>
      </w:r>
      <w:r w:rsidRPr="00031DDB">
        <w:rPr>
          <w:rFonts w:asciiTheme="minorHAnsi" w:hAnsiTheme="minorHAnsi"/>
        </w:rPr>
        <w:t>at shelters, Family Assistance Centers, Alternate Care Facilities, Temporary Morgues and other locations as needed</w:t>
      </w:r>
      <w:r w:rsidR="003609C9">
        <w:rPr>
          <w:rFonts w:asciiTheme="minorHAnsi" w:hAnsiTheme="minorHAnsi"/>
        </w:rPr>
        <w:t>;</w:t>
      </w:r>
    </w:p>
    <w:p w14:paraId="1AA62576" w14:textId="014BAF76" w:rsidR="007803DA" w:rsidRDefault="00E9639D" w:rsidP="00133D2C">
      <w:pPr>
        <w:pStyle w:val="ListParagraph"/>
        <w:keepNext w:val="0"/>
        <w:widowControl w:val="0"/>
        <w:numPr>
          <w:ilvl w:val="1"/>
          <w:numId w:val="29"/>
        </w:numPr>
        <w:spacing w:before="0" w:after="0" w:line="240" w:lineRule="auto"/>
        <w:rPr>
          <w:rFonts w:asciiTheme="minorHAnsi" w:hAnsiTheme="minorHAnsi"/>
        </w:rPr>
      </w:pPr>
      <w:r w:rsidRPr="00031DDB">
        <w:rPr>
          <w:rFonts w:asciiTheme="minorHAnsi" w:hAnsiTheme="minorHAnsi"/>
        </w:rPr>
        <w:t>Provide crowd control or ingress and egress traffic control at major incidents scenes and</w:t>
      </w:r>
      <w:r w:rsidR="00EB0A31">
        <w:rPr>
          <w:rFonts w:asciiTheme="minorHAnsi" w:hAnsiTheme="minorHAnsi"/>
        </w:rPr>
        <w:t>/</w:t>
      </w:r>
      <w:r w:rsidRPr="00031DDB">
        <w:rPr>
          <w:rFonts w:asciiTheme="minorHAnsi" w:hAnsiTheme="minorHAnsi"/>
        </w:rPr>
        <w:t>or hospitals</w:t>
      </w:r>
      <w:r w:rsidR="003609C9">
        <w:rPr>
          <w:rFonts w:asciiTheme="minorHAnsi" w:hAnsiTheme="minorHAnsi"/>
        </w:rPr>
        <w:t xml:space="preserve">; </w:t>
      </w:r>
    </w:p>
    <w:p w14:paraId="794FD262" w14:textId="1397EDD1" w:rsidR="002F63D6" w:rsidRDefault="007803DA" w:rsidP="00133D2C">
      <w:pPr>
        <w:pStyle w:val="ListParagraph"/>
        <w:keepNext w:val="0"/>
        <w:widowControl w:val="0"/>
        <w:numPr>
          <w:ilvl w:val="1"/>
          <w:numId w:val="29"/>
        </w:numPr>
        <w:spacing w:before="0" w:after="0" w:line="240" w:lineRule="auto"/>
        <w:rPr>
          <w:rFonts w:asciiTheme="minorHAnsi" w:hAnsiTheme="minorHAnsi"/>
        </w:rPr>
      </w:pPr>
      <w:r>
        <w:rPr>
          <w:rFonts w:asciiTheme="minorHAnsi" w:hAnsiTheme="minorHAnsi"/>
        </w:rPr>
        <w:t>Support the closure of bri</w:t>
      </w:r>
      <w:r w:rsidR="00255085">
        <w:rPr>
          <w:rFonts w:asciiTheme="minorHAnsi" w:hAnsiTheme="minorHAnsi"/>
        </w:rPr>
        <w:t>dg</w:t>
      </w:r>
      <w:r>
        <w:rPr>
          <w:rFonts w:asciiTheme="minorHAnsi" w:hAnsiTheme="minorHAnsi"/>
        </w:rPr>
        <w:t xml:space="preserve">es deemed unsafe by Seattle Department of Transportation </w:t>
      </w:r>
      <w:r w:rsidR="004944B8">
        <w:rPr>
          <w:rFonts w:asciiTheme="minorHAnsi" w:hAnsiTheme="minorHAnsi"/>
        </w:rPr>
        <w:t xml:space="preserve">bridge inspectors; </w:t>
      </w:r>
      <w:r w:rsidR="003609C9">
        <w:rPr>
          <w:rFonts w:asciiTheme="minorHAnsi" w:hAnsiTheme="minorHAnsi"/>
        </w:rPr>
        <w:t>and</w:t>
      </w:r>
    </w:p>
    <w:p w14:paraId="68A6B702" w14:textId="741D4A69" w:rsidR="002F63D6" w:rsidRDefault="002F63D6" w:rsidP="00133D2C">
      <w:pPr>
        <w:pStyle w:val="ListParagraph"/>
        <w:keepNext w:val="0"/>
        <w:widowControl w:val="0"/>
        <w:numPr>
          <w:ilvl w:val="1"/>
          <w:numId w:val="29"/>
        </w:numPr>
        <w:spacing w:before="0" w:after="0" w:line="240" w:lineRule="auto"/>
        <w:rPr>
          <w:rFonts w:asciiTheme="minorHAnsi" w:hAnsiTheme="minorHAnsi"/>
        </w:rPr>
      </w:pPr>
      <w:r>
        <w:rPr>
          <w:rFonts w:asciiTheme="minorHAnsi" w:hAnsiTheme="minorHAnsi"/>
        </w:rPr>
        <w:t xml:space="preserve">Conduct additional windshield assessment in the event of a major aftershock, </w:t>
      </w:r>
      <w:r w:rsidRPr="002F63D6">
        <w:rPr>
          <w:rFonts w:asciiTheme="minorHAnsi" w:hAnsiTheme="minorHAnsi"/>
        </w:rPr>
        <w:t xml:space="preserve">the </w:t>
      </w:r>
      <w:r w:rsidRPr="00DC5B25">
        <w:rPr>
          <w:rFonts w:asciiTheme="minorHAnsi" w:hAnsiTheme="minorHAnsi"/>
        </w:rPr>
        <w:t xml:space="preserve">Fire </w:t>
      </w:r>
      <w:r>
        <w:rPr>
          <w:rFonts w:asciiTheme="minorHAnsi" w:hAnsiTheme="minorHAnsi"/>
        </w:rPr>
        <w:t>D</w:t>
      </w:r>
      <w:r w:rsidRPr="00DC5B25">
        <w:rPr>
          <w:rFonts w:asciiTheme="minorHAnsi" w:hAnsiTheme="minorHAnsi"/>
        </w:rPr>
        <w:t>epartment resources may not be available to conduct a citywide survey once they are committed to response operations</w:t>
      </w:r>
      <w:r>
        <w:rPr>
          <w:rFonts w:asciiTheme="minorHAnsi" w:hAnsiTheme="minorHAnsi"/>
        </w:rPr>
        <w:t>.</w:t>
      </w:r>
    </w:p>
    <w:p w14:paraId="038EFBAA" w14:textId="6E463784" w:rsidR="00264647" w:rsidRDefault="00264647" w:rsidP="00264647">
      <w:pPr>
        <w:pStyle w:val="ListParagraph"/>
        <w:keepNext w:val="0"/>
        <w:widowControl w:val="0"/>
        <w:numPr>
          <w:ilvl w:val="0"/>
          <w:numId w:val="29"/>
        </w:numPr>
        <w:spacing w:before="0" w:after="0" w:line="240" w:lineRule="auto"/>
        <w:rPr>
          <w:rFonts w:asciiTheme="minorHAnsi" w:hAnsiTheme="minorHAnsi"/>
        </w:rPr>
      </w:pPr>
      <w:r w:rsidRPr="00031DDB">
        <w:rPr>
          <w:rFonts w:asciiTheme="minorHAnsi" w:hAnsiTheme="minorHAnsi"/>
        </w:rPr>
        <w:t>With Public Health, joint responsibility for investigating deaths and locating missing persons.</w:t>
      </w:r>
      <w:r>
        <w:rPr>
          <w:rFonts w:asciiTheme="minorHAnsi" w:hAnsiTheme="minorHAnsi"/>
        </w:rPr>
        <w:t xml:space="preserve"> This could </w:t>
      </w:r>
      <w:proofErr w:type="gramStart"/>
      <w:r>
        <w:rPr>
          <w:rFonts w:asciiTheme="minorHAnsi" w:hAnsiTheme="minorHAnsi"/>
        </w:rPr>
        <w:t>include:</w:t>
      </w:r>
      <w:proofErr w:type="gramEnd"/>
      <w:r>
        <w:rPr>
          <w:rFonts w:asciiTheme="minorHAnsi" w:hAnsiTheme="minorHAnsi"/>
        </w:rPr>
        <w:t xml:space="preserve"> </w:t>
      </w:r>
      <w:r w:rsidR="007C4CEE">
        <w:rPr>
          <w:rFonts w:asciiTheme="minorHAnsi" w:hAnsiTheme="minorHAnsi"/>
        </w:rPr>
        <w:t>s</w:t>
      </w:r>
      <w:r w:rsidRPr="003609C9">
        <w:rPr>
          <w:rFonts w:asciiTheme="minorHAnsi" w:hAnsiTheme="minorHAnsi"/>
        </w:rPr>
        <w:t>taff</w:t>
      </w:r>
      <w:r>
        <w:rPr>
          <w:rFonts w:asciiTheme="minorHAnsi" w:hAnsiTheme="minorHAnsi"/>
        </w:rPr>
        <w:t>ing</w:t>
      </w:r>
      <w:r w:rsidRPr="003609C9">
        <w:rPr>
          <w:rFonts w:asciiTheme="minorHAnsi" w:hAnsiTheme="minorHAnsi"/>
        </w:rPr>
        <w:t xml:space="preserve"> the Missing Person function in Family Assistance Center</w:t>
      </w:r>
      <w:r>
        <w:rPr>
          <w:rFonts w:asciiTheme="minorHAnsi" w:hAnsiTheme="minorHAnsi"/>
        </w:rPr>
        <w:t xml:space="preserve"> and </w:t>
      </w:r>
      <w:r w:rsidR="007C4CEE">
        <w:rPr>
          <w:rFonts w:asciiTheme="minorHAnsi" w:hAnsiTheme="minorHAnsi"/>
        </w:rPr>
        <w:t>p</w:t>
      </w:r>
      <w:r>
        <w:rPr>
          <w:rFonts w:asciiTheme="minorHAnsi" w:hAnsiTheme="minorHAnsi"/>
        </w:rPr>
        <w:t>roviding</w:t>
      </w:r>
      <w:r w:rsidRPr="003609C9">
        <w:rPr>
          <w:rFonts w:asciiTheme="minorHAnsi" w:hAnsiTheme="minorHAnsi"/>
        </w:rPr>
        <w:t xml:space="preserve"> estimates of the number of missing</w:t>
      </w:r>
      <w:r>
        <w:rPr>
          <w:rFonts w:asciiTheme="minorHAnsi" w:hAnsiTheme="minorHAnsi"/>
        </w:rPr>
        <w:t>.</w:t>
      </w:r>
    </w:p>
    <w:p w14:paraId="1DAF3256" w14:textId="3BA2208F" w:rsidR="00E9639D" w:rsidRDefault="002C5EF8" w:rsidP="00133D2C">
      <w:pPr>
        <w:pStyle w:val="Heading3"/>
        <w:keepNext w:val="0"/>
        <w:keepLines w:val="0"/>
        <w:widowControl w:val="0"/>
        <w:ind w:left="720"/>
      </w:pPr>
      <w:r>
        <w:t>ESF #</w:t>
      </w:r>
      <w:r w:rsidR="00E9639D">
        <w:t xml:space="preserve">15 </w:t>
      </w:r>
      <w:r>
        <w:t xml:space="preserve">- </w:t>
      </w:r>
      <w:r w:rsidR="00E9639D">
        <w:t>External Affairs (Mayor’s Office)</w:t>
      </w:r>
    </w:p>
    <w:p w14:paraId="652ADF96" w14:textId="4D9FC2E0" w:rsidR="00E9639D" w:rsidRPr="00031DDB"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When the </w:t>
      </w:r>
      <w:r w:rsidR="008F10A7">
        <w:rPr>
          <w:rFonts w:asciiTheme="minorHAnsi" w:hAnsiTheme="minorHAnsi"/>
        </w:rPr>
        <w:t>EOC</w:t>
      </w:r>
      <w:r w:rsidRPr="00031DDB">
        <w:rPr>
          <w:rFonts w:asciiTheme="minorHAnsi" w:hAnsiTheme="minorHAnsi"/>
        </w:rPr>
        <w:t xml:space="preserve"> is activated, all department Public Information Officers become direct reports to the Mayor’s Office through the Joint Information Center supervisor.</w:t>
      </w:r>
    </w:p>
    <w:p w14:paraId="38D06F3C" w14:textId="0503E452" w:rsidR="000679B9"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In coordination with </w:t>
      </w:r>
      <w:r w:rsidR="008F10A7">
        <w:rPr>
          <w:rFonts w:asciiTheme="minorHAnsi" w:hAnsiTheme="minorHAnsi"/>
        </w:rPr>
        <w:t>the EOC</w:t>
      </w:r>
      <w:r w:rsidRPr="00031DDB">
        <w:rPr>
          <w:rFonts w:asciiTheme="minorHAnsi" w:hAnsiTheme="minorHAnsi"/>
        </w:rPr>
        <w:t xml:space="preserve"> Operations Section, ensure public messaging related to life safety issues is initiated as soon as possible.</w:t>
      </w:r>
    </w:p>
    <w:p w14:paraId="2F48204C" w14:textId="3F2718F4" w:rsidR="000679B9"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Activate City emergency web page.</w:t>
      </w:r>
    </w:p>
    <w:p w14:paraId="7D0BD2BB" w14:textId="015AC235" w:rsidR="00B94902"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With </w:t>
      </w:r>
      <w:r w:rsidR="008F10A7">
        <w:rPr>
          <w:rFonts w:asciiTheme="minorHAnsi" w:hAnsiTheme="minorHAnsi"/>
        </w:rPr>
        <w:t>the EOC</w:t>
      </w:r>
      <w:r w:rsidRPr="00031DDB">
        <w:rPr>
          <w:rFonts w:asciiTheme="minorHAnsi" w:hAnsiTheme="minorHAnsi"/>
        </w:rPr>
        <w:t xml:space="preserve"> Planning Section, review Snapshots and Situation Reports, Press Releases and Consolidated Action Plans for accuracy prior to publication.</w:t>
      </w:r>
    </w:p>
    <w:p w14:paraId="49A048F1" w14:textId="1D4DD1C0" w:rsidR="00B94902"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Provide responders with written daily summary of disaster related services, where those services can be obtained, hours of operation</w:t>
      </w:r>
      <w:r w:rsidR="006D01DE">
        <w:rPr>
          <w:rFonts w:asciiTheme="minorHAnsi" w:hAnsiTheme="minorHAnsi"/>
        </w:rPr>
        <w:t>,</w:t>
      </w:r>
      <w:r w:rsidRPr="00031DDB">
        <w:rPr>
          <w:rFonts w:asciiTheme="minorHAnsi" w:hAnsiTheme="minorHAnsi"/>
        </w:rPr>
        <w:t xml:space="preserve"> and contact information. Every City employee and responder is seen by the public as source of official information about the disaster and what the City is doing.</w:t>
      </w:r>
    </w:p>
    <w:p w14:paraId="251B2CE1" w14:textId="11D9295F" w:rsidR="00D44AED"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Coordinate with </w:t>
      </w:r>
      <w:r w:rsidR="008F10A7">
        <w:rPr>
          <w:rFonts w:asciiTheme="minorHAnsi" w:hAnsiTheme="minorHAnsi"/>
        </w:rPr>
        <w:t>the EOC</w:t>
      </w:r>
      <w:r w:rsidRPr="00031DDB">
        <w:rPr>
          <w:rFonts w:asciiTheme="minorHAnsi" w:hAnsiTheme="minorHAnsi"/>
        </w:rPr>
        <w:t xml:space="preserve"> Logistics Section on </w:t>
      </w:r>
      <w:r w:rsidR="004D5BBF">
        <w:rPr>
          <w:rFonts w:asciiTheme="minorHAnsi" w:hAnsiTheme="minorHAnsi"/>
        </w:rPr>
        <w:t xml:space="preserve">donations </w:t>
      </w:r>
      <w:r w:rsidRPr="00031DDB">
        <w:rPr>
          <w:rFonts w:asciiTheme="minorHAnsi" w:hAnsiTheme="minorHAnsi"/>
        </w:rPr>
        <w:t>public messaging.</w:t>
      </w:r>
    </w:p>
    <w:p w14:paraId="1E9579B9" w14:textId="649184AC" w:rsidR="00E9639D" w:rsidRPr="00031DDB"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Prepare for a large, national and international media presence following the disaster. Designate an alternate location for press conferences in anticipation the Media Briefing Room in the </w:t>
      </w:r>
      <w:r w:rsidR="008F10A7">
        <w:rPr>
          <w:rFonts w:asciiTheme="minorHAnsi" w:hAnsiTheme="minorHAnsi"/>
        </w:rPr>
        <w:t>EOC</w:t>
      </w:r>
      <w:r w:rsidRPr="00031DDB">
        <w:rPr>
          <w:rFonts w:asciiTheme="minorHAnsi" w:hAnsiTheme="minorHAnsi"/>
        </w:rPr>
        <w:t xml:space="preserve"> may not have </w:t>
      </w:r>
      <w:proofErr w:type="gramStart"/>
      <w:r w:rsidRPr="00031DDB">
        <w:rPr>
          <w:rFonts w:asciiTheme="minorHAnsi" w:hAnsiTheme="minorHAnsi"/>
        </w:rPr>
        <w:t>sufficient</w:t>
      </w:r>
      <w:proofErr w:type="gramEnd"/>
      <w:r w:rsidRPr="00031DDB">
        <w:rPr>
          <w:rFonts w:asciiTheme="minorHAnsi" w:hAnsiTheme="minorHAnsi"/>
        </w:rPr>
        <w:t xml:space="preserve"> capacity and coordinate with the </w:t>
      </w:r>
      <w:r w:rsidR="008F10A7">
        <w:rPr>
          <w:rFonts w:asciiTheme="minorHAnsi" w:hAnsiTheme="minorHAnsi"/>
        </w:rPr>
        <w:t>EOC</w:t>
      </w:r>
      <w:r w:rsidRPr="00031DDB">
        <w:rPr>
          <w:rFonts w:asciiTheme="minorHAnsi" w:hAnsiTheme="minorHAnsi"/>
        </w:rPr>
        <w:t xml:space="preserve"> Logistics Section</w:t>
      </w:r>
      <w:r w:rsidR="00CE6A16">
        <w:rPr>
          <w:rFonts w:asciiTheme="minorHAnsi" w:hAnsiTheme="minorHAnsi"/>
        </w:rPr>
        <w:t>.</w:t>
      </w:r>
    </w:p>
    <w:p w14:paraId="676B7AB5" w14:textId="4E2724E9" w:rsidR="00E9639D" w:rsidRDefault="00E9639D" w:rsidP="00133D2C">
      <w:pPr>
        <w:pStyle w:val="ListParagraph"/>
        <w:keepNext w:val="0"/>
        <w:widowControl w:val="0"/>
        <w:numPr>
          <w:ilvl w:val="0"/>
          <w:numId w:val="32"/>
        </w:numPr>
        <w:spacing w:before="0" w:after="0" w:line="240" w:lineRule="auto"/>
        <w:rPr>
          <w:rFonts w:asciiTheme="minorHAnsi" w:hAnsiTheme="minorHAnsi"/>
        </w:rPr>
      </w:pPr>
      <w:r w:rsidRPr="00031DDB">
        <w:rPr>
          <w:rFonts w:asciiTheme="minorHAnsi" w:hAnsiTheme="minorHAnsi"/>
        </w:rPr>
        <w:t xml:space="preserve">Work with the </w:t>
      </w:r>
      <w:r w:rsidR="008F10A7">
        <w:rPr>
          <w:rFonts w:asciiTheme="minorHAnsi" w:hAnsiTheme="minorHAnsi"/>
        </w:rPr>
        <w:t>EOC</w:t>
      </w:r>
      <w:r w:rsidRPr="00031DDB">
        <w:rPr>
          <w:rFonts w:asciiTheme="minorHAnsi" w:hAnsiTheme="minorHAnsi"/>
        </w:rPr>
        <w:t xml:space="preserve"> Operations Section to integrate public messaging events into the </w:t>
      </w:r>
      <w:r w:rsidR="008F10A7">
        <w:rPr>
          <w:rFonts w:asciiTheme="minorHAnsi" w:hAnsiTheme="minorHAnsi"/>
        </w:rPr>
        <w:t>EOC</w:t>
      </w:r>
      <w:r w:rsidRPr="00031DDB">
        <w:rPr>
          <w:rFonts w:asciiTheme="minorHAnsi" w:hAnsiTheme="minorHAnsi"/>
        </w:rPr>
        <w:t xml:space="preserve"> planning cycle.</w:t>
      </w:r>
    </w:p>
    <w:p w14:paraId="04062245" w14:textId="468B2166" w:rsidR="002513AC" w:rsidRPr="00FB0224" w:rsidRDefault="002513AC"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Develop a communications plan to reach residents using available technology and incorporating the need to provide content in a</w:t>
      </w:r>
      <w:r w:rsidR="00445C23">
        <w:rPr>
          <w:rFonts w:asciiTheme="minorHAnsi" w:hAnsiTheme="minorHAnsi"/>
        </w:rPr>
        <w:t>n accessible</w:t>
      </w:r>
      <w:r>
        <w:rPr>
          <w:rFonts w:asciiTheme="minorHAnsi" w:hAnsiTheme="minorHAnsi"/>
        </w:rPr>
        <w:t xml:space="preserve"> means that can be understood by the impacted </w:t>
      </w:r>
      <w:r w:rsidRPr="00FB0224">
        <w:rPr>
          <w:rFonts w:asciiTheme="minorHAnsi" w:hAnsiTheme="minorHAnsi"/>
        </w:rPr>
        <w:t>population.</w:t>
      </w:r>
    </w:p>
    <w:p w14:paraId="6FE69DA4" w14:textId="4EBFD9AF" w:rsidR="002513AC" w:rsidRPr="00FB0224" w:rsidRDefault="00FB0224" w:rsidP="00133D2C">
      <w:pPr>
        <w:pStyle w:val="ListParagraph"/>
        <w:keepNext w:val="0"/>
        <w:widowControl w:val="0"/>
        <w:numPr>
          <w:ilvl w:val="0"/>
          <w:numId w:val="32"/>
        </w:numPr>
        <w:spacing w:before="0" w:after="0" w:line="240" w:lineRule="auto"/>
        <w:rPr>
          <w:rFonts w:asciiTheme="minorHAnsi" w:hAnsiTheme="minorHAnsi"/>
        </w:rPr>
      </w:pPr>
      <w:r w:rsidRPr="00D8259B">
        <w:rPr>
          <w:rFonts w:asciiTheme="minorHAnsi" w:hAnsiTheme="minorHAnsi"/>
        </w:rPr>
        <w:t>Identify and acquire/activate resources for ongoing translation and interpretation needs.</w:t>
      </w:r>
    </w:p>
    <w:p w14:paraId="4003050F" w14:textId="2F0FE688" w:rsidR="00CC61ED" w:rsidRDefault="002513AC" w:rsidP="00133D2C">
      <w:pPr>
        <w:pStyle w:val="ListParagraph"/>
        <w:keepNext w:val="0"/>
        <w:widowControl w:val="0"/>
        <w:numPr>
          <w:ilvl w:val="0"/>
          <w:numId w:val="32"/>
        </w:numPr>
        <w:spacing w:before="0" w:after="0" w:line="240" w:lineRule="auto"/>
        <w:rPr>
          <w:rFonts w:asciiTheme="minorHAnsi" w:hAnsiTheme="minorHAnsi"/>
        </w:rPr>
      </w:pPr>
      <w:r>
        <w:rPr>
          <w:rFonts w:asciiTheme="minorHAnsi" w:hAnsiTheme="minorHAnsi"/>
        </w:rPr>
        <w:t xml:space="preserve">Monitor social media to address rumors and share relevant damage </w:t>
      </w:r>
      <w:r w:rsidR="00CC61ED">
        <w:rPr>
          <w:rFonts w:asciiTheme="minorHAnsi" w:hAnsiTheme="minorHAnsi"/>
        </w:rPr>
        <w:t xml:space="preserve">information with the EOC Planning Section. </w:t>
      </w:r>
    </w:p>
    <w:p w14:paraId="100BCD98" w14:textId="67B3CA74" w:rsidR="009037BC" w:rsidRDefault="009037BC" w:rsidP="009037BC">
      <w:pPr>
        <w:widowControl w:val="0"/>
        <w:spacing w:before="0" w:after="0" w:line="240" w:lineRule="auto"/>
        <w:rPr>
          <w:rFonts w:asciiTheme="minorHAnsi" w:hAnsiTheme="minorHAnsi"/>
        </w:rPr>
      </w:pPr>
    </w:p>
    <w:p w14:paraId="776AB8F3" w14:textId="77777777" w:rsidR="009037BC" w:rsidRPr="00C01327" w:rsidRDefault="009037BC" w:rsidP="00C01327">
      <w:pPr>
        <w:widowControl w:val="0"/>
        <w:spacing w:before="0" w:after="0" w:line="240" w:lineRule="auto"/>
        <w:rPr>
          <w:rFonts w:asciiTheme="minorHAnsi" w:hAnsiTheme="minorHAnsi"/>
        </w:rPr>
      </w:pPr>
    </w:p>
    <w:p w14:paraId="62515BEA" w14:textId="729B65D5" w:rsidR="002B23F4" w:rsidRPr="00D8259B" w:rsidRDefault="002B23F4" w:rsidP="002B23F4">
      <w:pPr>
        <w:pStyle w:val="Heading3"/>
        <w:keepNext w:val="0"/>
        <w:keepLines w:val="0"/>
        <w:widowControl w:val="0"/>
        <w:ind w:left="720"/>
      </w:pPr>
      <w:r w:rsidRPr="00950E1B">
        <w:lastRenderedPageBreak/>
        <w:t>Transition to Recovery (Seattle Office of Emergency Managem</w:t>
      </w:r>
      <w:r w:rsidRPr="00D8259B">
        <w:t>ent)</w:t>
      </w:r>
    </w:p>
    <w:p w14:paraId="1FDB619D" w14:textId="4F1655FB" w:rsidR="00DD1135" w:rsidRPr="00611B1D" w:rsidRDefault="00DD1135" w:rsidP="00DD1135">
      <w:pPr>
        <w:rPr>
          <w:rFonts w:eastAsiaTheme="minorHAnsi"/>
        </w:rPr>
      </w:pPr>
      <w:r>
        <w:t>A significant earthquake will require the City to activate its Disaster Recovery Framework to fully engage and coordinate the whole community while restoring the economy and rebuilding the city. This process will take years but should begin</w:t>
      </w:r>
      <w:r w:rsidRPr="00DD1135">
        <w:t xml:space="preserve"> </w:t>
      </w:r>
      <w:r>
        <w:t xml:space="preserve">concurrently with response. In order to better coordinate short-term recovery issues and ease the transition to long-term recovery operations and planning, </w:t>
      </w:r>
      <w:r w:rsidR="00BC4870">
        <w:t xml:space="preserve">the City will need to stand up recovery coordination groups, assess the impact to the community, and identify/pursue financial options. Specifically, the City will: </w:t>
      </w:r>
      <w:r>
        <w:t xml:space="preserve"> </w:t>
      </w:r>
    </w:p>
    <w:p w14:paraId="33F6DFFE" w14:textId="55B6B24D" w:rsidR="00DD1135" w:rsidRDefault="00DD1135" w:rsidP="00D8259B">
      <w:pPr>
        <w:pStyle w:val="ListParagraph"/>
        <w:numPr>
          <w:ilvl w:val="0"/>
          <w:numId w:val="126"/>
        </w:numPr>
        <w:spacing w:before="0" w:after="0"/>
        <w:rPr>
          <w:rFonts w:ascii="Calibri" w:hAnsi="Calibri"/>
        </w:rPr>
      </w:pPr>
      <w:r>
        <w:rPr>
          <w:rFonts w:ascii="Calibri" w:hAnsi="Calibri"/>
        </w:rPr>
        <w:t xml:space="preserve">Stand up and coordinate staffing of a multi-department/agency Recovery Coordination Group to manage early and </w:t>
      </w:r>
      <w:r w:rsidR="009471B5">
        <w:rPr>
          <w:rFonts w:ascii="Calibri" w:hAnsi="Calibri"/>
        </w:rPr>
        <w:t>short-term</w:t>
      </w:r>
      <w:r>
        <w:rPr>
          <w:rFonts w:ascii="Calibri" w:hAnsi="Calibri"/>
        </w:rPr>
        <w:t xml:space="preserve"> recovery.</w:t>
      </w:r>
    </w:p>
    <w:p w14:paraId="20FBE5FF" w14:textId="61E12DE3" w:rsidR="00DD1135" w:rsidRDefault="00DD1135" w:rsidP="00D8259B">
      <w:pPr>
        <w:pStyle w:val="ListParagraph"/>
        <w:numPr>
          <w:ilvl w:val="0"/>
          <w:numId w:val="126"/>
        </w:numPr>
        <w:spacing w:before="0" w:after="0"/>
        <w:rPr>
          <w:rFonts w:ascii="Calibri" w:hAnsi="Calibri"/>
        </w:rPr>
      </w:pPr>
      <w:r>
        <w:rPr>
          <w:rFonts w:ascii="Calibri" w:hAnsi="Calibri"/>
        </w:rPr>
        <w:t>Bridge to the activation of the full Community Recovery Task Force for larger scale events and/or long-term recovery operations, as described in the Seattle Disaster Recovery Framework.</w:t>
      </w:r>
    </w:p>
    <w:p w14:paraId="7AB32F7D" w14:textId="16CCC508" w:rsidR="00DD1135" w:rsidRDefault="00DD1135" w:rsidP="00D8259B">
      <w:pPr>
        <w:pStyle w:val="ListParagraph"/>
        <w:numPr>
          <w:ilvl w:val="0"/>
          <w:numId w:val="126"/>
        </w:numPr>
        <w:spacing w:before="0" w:after="0"/>
        <w:rPr>
          <w:rFonts w:ascii="Calibri" w:hAnsi="Calibri"/>
        </w:rPr>
      </w:pPr>
      <w:r>
        <w:rPr>
          <w:rFonts w:ascii="Calibri" w:hAnsi="Calibri"/>
        </w:rPr>
        <w:t xml:space="preserve">Anticipate recovery efforts needed, including addressing damage to buildings and infrastructure, unmet community needs, assistance centers, business outreach, sheltering and re-housing, </w:t>
      </w:r>
      <w:r w:rsidR="007C4CEE">
        <w:rPr>
          <w:rFonts w:ascii="Calibri" w:hAnsi="Calibri"/>
        </w:rPr>
        <w:t xml:space="preserve">behavioral health support, </w:t>
      </w:r>
      <w:r>
        <w:rPr>
          <w:rFonts w:ascii="Calibri" w:hAnsi="Calibri"/>
        </w:rPr>
        <w:t>donations management, use of volunteers, public information, service restoration, etc.</w:t>
      </w:r>
    </w:p>
    <w:p w14:paraId="4731D608" w14:textId="77777777" w:rsidR="00DD1135" w:rsidRDefault="00DD1135" w:rsidP="00D8259B">
      <w:pPr>
        <w:pStyle w:val="ListParagraph"/>
        <w:numPr>
          <w:ilvl w:val="0"/>
          <w:numId w:val="126"/>
        </w:numPr>
        <w:spacing w:before="0" w:after="0"/>
        <w:rPr>
          <w:rFonts w:ascii="Calibri" w:hAnsi="Calibri"/>
        </w:rPr>
      </w:pPr>
      <w:r>
        <w:rPr>
          <w:rFonts w:ascii="Calibri" w:hAnsi="Calibri"/>
        </w:rPr>
        <w:t>Immediately begin the process of assessing damage, tracking City response and repair costs, and estimating the scope and costs for permanent repairs.  Factor mitigation into repair designs.</w:t>
      </w:r>
    </w:p>
    <w:p w14:paraId="5DECC20D" w14:textId="19F07D95" w:rsidR="00DD1135" w:rsidRDefault="00DD1135" w:rsidP="00DD1135">
      <w:pPr>
        <w:pStyle w:val="ListParagraph"/>
        <w:keepNext w:val="0"/>
        <w:numPr>
          <w:ilvl w:val="0"/>
          <w:numId w:val="126"/>
        </w:numPr>
        <w:spacing w:before="0" w:after="0" w:line="240" w:lineRule="auto"/>
        <w:rPr>
          <w:rFonts w:ascii="Calibri" w:hAnsi="Calibri"/>
        </w:rPr>
      </w:pPr>
      <w:r>
        <w:rPr>
          <w:rFonts w:ascii="Calibri" w:hAnsi="Calibri"/>
        </w:rPr>
        <w:t>Consolidate city cost estimates to submit to FEMA in support the City’s request for a Presidential Disaster Declaration.</w:t>
      </w:r>
    </w:p>
    <w:p w14:paraId="6E07C485" w14:textId="361470AB" w:rsidR="00DD1135" w:rsidRPr="00D8259B" w:rsidRDefault="00DD1135" w:rsidP="00D8259B">
      <w:pPr>
        <w:pStyle w:val="ListParagraph"/>
        <w:keepNext w:val="0"/>
        <w:numPr>
          <w:ilvl w:val="0"/>
          <w:numId w:val="126"/>
        </w:numPr>
        <w:spacing w:before="0" w:after="0" w:line="240" w:lineRule="auto"/>
        <w:rPr>
          <w:rFonts w:ascii="Calibri" w:hAnsi="Calibri"/>
        </w:rPr>
      </w:pPr>
      <w:r>
        <w:rPr>
          <w:rFonts w:ascii="Calibri" w:hAnsi="Calibri"/>
        </w:rPr>
        <w:t>Gage impacts on the community and pursue assistance available to residents from FEMA, non-profit, and private sector partners.</w:t>
      </w:r>
    </w:p>
    <w:p w14:paraId="3B0B11CF" w14:textId="77777777" w:rsidR="00DD1135" w:rsidRDefault="00DD1135" w:rsidP="00DD1135">
      <w:pPr>
        <w:pStyle w:val="ListParagraph"/>
        <w:keepNext w:val="0"/>
        <w:numPr>
          <w:ilvl w:val="0"/>
          <w:numId w:val="127"/>
        </w:numPr>
        <w:spacing w:before="0" w:after="0" w:line="240" w:lineRule="auto"/>
        <w:rPr>
          <w:rFonts w:ascii="Calibri" w:hAnsi="Calibri"/>
        </w:rPr>
      </w:pPr>
      <w:r>
        <w:rPr>
          <w:rFonts w:ascii="Calibri" w:hAnsi="Calibri"/>
        </w:rPr>
        <w:t>Coordinate with State and Federal partners on requests for disaster recovery assistance programs to offset public and private response and repair costs, including FEMA Public Assistance for government entities, FEMA Individual Assistance for residents and businesses, and the Federal Highways Administration for arterial roadways repairs.</w:t>
      </w:r>
    </w:p>
    <w:p w14:paraId="32B716D4" w14:textId="545EF003" w:rsidR="00DD1135" w:rsidRDefault="00DD1135" w:rsidP="00DD1135">
      <w:pPr>
        <w:pStyle w:val="ListParagraph"/>
        <w:keepNext w:val="0"/>
        <w:numPr>
          <w:ilvl w:val="0"/>
          <w:numId w:val="127"/>
        </w:numPr>
        <w:spacing w:before="0" w:after="0" w:line="240" w:lineRule="auto"/>
        <w:rPr>
          <w:rFonts w:ascii="Calibri" w:hAnsi="Calibri"/>
        </w:rPr>
      </w:pPr>
      <w:r>
        <w:rPr>
          <w:rFonts w:ascii="Calibri" w:hAnsi="Calibri"/>
        </w:rPr>
        <w:t>P</w:t>
      </w:r>
      <w:r w:rsidR="00BC4870">
        <w:rPr>
          <w:rFonts w:ascii="Calibri" w:hAnsi="Calibri"/>
        </w:rPr>
        <w:t>ursu</w:t>
      </w:r>
      <w:r>
        <w:rPr>
          <w:rFonts w:ascii="Calibri" w:hAnsi="Calibri"/>
        </w:rPr>
        <w:t>e all available insurance reimbursement.</w:t>
      </w:r>
    </w:p>
    <w:p w14:paraId="2E8A1118" w14:textId="77777777" w:rsidR="005E2BF2" w:rsidRDefault="005E2BF2" w:rsidP="00E9639D">
      <w:pPr>
        <w:spacing w:before="0" w:after="60" w:line="240" w:lineRule="auto"/>
        <w:jc w:val="both"/>
        <w:sectPr w:rsidR="005E2BF2" w:rsidSect="00F0640E">
          <w:pgSz w:w="12240" w:h="15840"/>
          <w:pgMar w:top="1080" w:right="1440" w:bottom="1080" w:left="1440" w:header="360" w:footer="360" w:gutter="0"/>
          <w:pgNumType w:start="1" w:chapStyle="1"/>
          <w:cols w:space="720"/>
          <w:titlePg/>
          <w:docGrid w:linePitch="360"/>
        </w:sectPr>
      </w:pPr>
    </w:p>
    <w:p w14:paraId="0B373860" w14:textId="77777777" w:rsidR="009C4188" w:rsidRDefault="009C4188" w:rsidP="009C4188">
      <w:pPr>
        <w:pStyle w:val="Heading1"/>
      </w:pPr>
      <w:bookmarkStart w:id="71" w:name="_Toc27405090"/>
      <w:r>
        <w:lastRenderedPageBreak/>
        <w:t>RESOURCE REQUIREMENTS</w:t>
      </w:r>
      <w:bookmarkEnd w:id="71"/>
    </w:p>
    <w:p w14:paraId="493C4F02" w14:textId="1EC9A28F" w:rsidR="003017F1" w:rsidRDefault="003017F1" w:rsidP="003017F1">
      <w:pPr>
        <w:spacing w:before="0"/>
      </w:pPr>
      <w:r>
        <w:t xml:space="preserve">A major earthquake </w:t>
      </w:r>
      <w:r w:rsidR="00A74850">
        <w:t xml:space="preserve">and subsequent aftershocks </w:t>
      </w:r>
      <w:r>
        <w:t xml:space="preserve">might isolate the City from outside resources, due to infrastructure impacts, widespread regional impacts, or a combination of the two. The City’s logistical operations will have different priorities and challenges depending on whether outside resources are available (“Partnership Phase”) or not (“Isolation Phase”). </w:t>
      </w:r>
    </w:p>
    <w:p w14:paraId="29AFED59" w14:textId="77777777" w:rsidR="003017F1" w:rsidRDefault="003017F1" w:rsidP="006150D1">
      <w:pPr>
        <w:pStyle w:val="Heading4"/>
      </w:pPr>
      <w:r>
        <w:t>Logistics in Isolation</w:t>
      </w:r>
    </w:p>
    <w:p w14:paraId="316B429E" w14:textId="77777777" w:rsidR="00D93B3D" w:rsidRDefault="003017F1" w:rsidP="00E403CE">
      <w:pPr>
        <w:spacing w:before="0"/>
      </w:pPr>
      <w:r>
        <w:t xml:space="preserve">Immediately after a major earthquake, staff will use whatever resources are available, regardless of ownership, during this phase of extreme resource constraint. </w:t>
      </w:r>
    </w:p>
    <w:p w14:paraId="401A623F" w14:textId="334CB90C" w:rsidR="00D93B3D" w:rsidRDefault="00D93B3D" w:rsidP="00D8259B">
      <w:pPr>
        <w:spacing w:before="0"/>
      </w:pPr>
      <w:r w:rsidRPr="00D8259B">
        <w:rPr>
          <w:b/>
          <w:bCs/>
        </w:rPr>
        <w:t>Incident Management Activities:</w:t>
      </w:r>
      <w:r>
        <w:t xml:space="preserve"> </w:t>
      </w:r>
      <w:r w:rsidR="004D0246">
        <w:t>Unified Command Posts, established at the Battalion Stations, will coordinat</w:t>
      </w:r>
      <w:r w:rsidR="00C41539">
        <w:t>e</w:t>
      </w:r>
      <w:r w:rsidR="004D0246">
        <w:t xml:space="preserve"> resources within </w:t>
      </w:r>
      <w:r w:rsidR="00DE5A80">
        <w:t>their battalions, and will submit requests for additional resources through the RMC</w:t>
      </w:r>
      <w:r w:rsidR="002175B0">
        <w:t xml:space="preserve">, which will serve as </w:t>
      </w:r>
      <w:r w:rsidR="00C41539">
        <w:t>Area Command over all incident management activities</w:t>
      </w:r>
      <w:r w:rsidR="00DE5A80">
        <w:t xml:space="preserve">. </w:t>
      </w:r>
      <w:r w:rsidR="00CE04F3">
        <w:t>Area Command will coordinate with the EOC to obtaining additional resources from other departments.</w:t>
      </w:r>
    </w:p>
    <w:p w14:paraId="51C24C50" w14:textId="06988528" w:rsidR="0050136C" w:rsidRDefault="00D93B3D" w:rsidP="00D8259B">
      <w:pPr>
        <w:spacing w:before="0"/>
      </w:pPr>
      <w:r w:rsidRPr="00D8259B">
        <w:rPr>
          <w:b/>
          <w:bCs/>
        </w:rPr>
        <w:t>Consequence Management Activities:</w:t>
      </w:r>
      <w:r>
        <w:t xml:space="preserve"> </w:t>
      </w:r>
      <w:r w:rsidR="00566201">
        <w:t>The City r</w:t>
      </w:r>
      <w:r w:rsidR="006E2B8A">
        <w:t xml:space="preserve">allying points </w:t>
      </w:r>
      <w:r w:rsidR="00566201">
        <w:t xml:space="preserve">will serve as initial collection and distribution points for </w:t>
      </w:r>
      <w:r w:rsidR="00D544AE">
        <w:t xml:space="preserve">City personnel and equipment. </w:t>
      </w:r>
      <w:r w:rsidR="00B32372">
        <w:t xml:space="preserve">Rallying points that are operational before the EOC and DOCs are staffed </w:t>
      </w:r>
      <w:r w:rsidR="009B0621">
        <w:t xml:space="preserve">will </w:t>
      </w:r>
      <w:r w:rsidR="00585397">
        <w:t xml:space="preserve">have to </w:t>
      </w:r>
      <w:r w:rsidR="009B0621">
        <w:t>make do with the resources available</w:t>
      </w:r>
      <w:r w:rsidR="00585397">
        <w:t xml:space="preserve"> at the Rallying Point and within the community</w:t>
      </w:r>
      <w:r w:rsidR="009B0621">
        <w:t xml:space="preserve">. As </w:t>
      </w:r>
      <w:r w:rsidR="00585397">
        <w:t xml:space="preserve">the EOC and DOCs </w:t>
      </w:r>
      <w:r w:rsidR="005124C1">
        <w:t>fully activate, they will assume a c</w:t>
      </w:r>
      <w:r w:rsidR="007638E3">
        <w:t xml:space="preserve">entralized resource ordering and distribution function. </w:t>
      </w:r>
      <w:r w:rsidR="003017F1">
        <w:t xml:space="preserve">The EOC and DOCs will coordinate with </w:t>
      </w:r>
      <w:r w:rsidR="00774064">
        <w:t xml:space="preserve">workforce </w:t>
      </w:r>
      <w:r w:rsidR="003017F1">
        <w:t xml:space="preserve">rallying points and yards to redistribute resources among consequence management activities. </w:t>
      </w:r>
    </w:p>
    <w:p w14:paraId="5D313F34" w14:textId="12F2C9F1" w:rsidR="003017F1" w:rsidRDefault="003017F1" w:rsidP="002D7E0A">
      <w:pPr>
        <w:spacing w:before="0"/>
      </w:pPr>
      <w:r>
        <w:t xml:space="preserve">The RMC will coordinate with the EOC for reallocating resources between incident and consequence management activities and provide strategic direction and decision making. Incident resource distribution will be done according to the incident priorities and community needs, acknowledging that neighborhoods that were resource poor prior to the earthquake will almost certainly have greater needs afterwards.  </w:t>
      </w:r>
    </w:p>
    <w:p w14:paraId="45529FDB" w14:textId="77777777" w:rsidR="003017F1" w:rsidRDefault="003017F1" w:rsidP="00E403CE">
      <w:pPr>
        <w:spacing w:before="0"/>
      </w:pPr>
      <w:r>
        <w:t xml:space="preserve">During the Isolation phase, the Logistics section will prepare for the eventual receipt of outside resources by identifying </w:t>
      </w:r>
      <w:proofErr w:type="spellStart"/>
      <w:r>
        <w:t>helispots</w:t>
      </w:r>
      <w:proofErr w:type="spellEnd"/>
      <w:r>
        <w:t xml:space="preserve">, staging areas, and distribution points based on accessibility and need.  </w:t>
      </w:r>
    </w:p>
    <w:p w14:paraId="0DCB78F7" w14:textId="77777777" w:rsidR="003017F1" w:rsidRDefault="003017F1" w:rsidP="006150D1">
      <w:pPr>
        <w:pStyle w:val="Heading4"/>
      </w:pPr>
      <w:r>
        <w:t>Logistics in Partnership</w:t>
      </w:r>
    </w:p>
    <w:p w14:paraId="23BEE39E" w14:textId="48AF83F8" w:rsidR="004936EC" w:rsidRDefault="003017F1" w:rsidP="0050358C">
      <w:r>
        <w:t xml:space="preserve">The response to a major earthquake will require a tremendous amount of outside resources. </w:t>
      </w:r>
      <w:r w:rsidR="00B22D5D">
        <w:t xml:space="preserve">Logistical priorities will </w:t>
      </w:r>
      <w:proofErr w:type="gramStart"/>
      <w:r w:rsidR="00B22D5D">
        <w:t>include:</w:t>
      </w:r>
      <w:proofErr w:type="gramEnd"/>
      <w:r w:rsidR="00B22D5D">
        <w:t xml:space="preserve"> </w:t>
      </w:r>
      <w:r w:rsidR="00226891">
        <w:t>receiving and distribution operations</w:t>
      </w:r>
      <w:r w:rsidR="00B22D5D">
        <w:t xml:space="preserve">, setting up and </w:t>
      </w:r>
      <w:r w:rsidR="00226891">
        <w:t>operating equipment staging, temporary storage</w:t>
      </w:r>
      <w:r w:rsidR="0005383C">
        <w:t xml:space="preserve">, </w:t>
      </w:r>
      <w:r w:rsidR="00226891">
        <w:t>community points of distribution</w:t>
      </w:r>
      <w:r w:rsidR="00B22D5D">
        <w:t xml:space="preserve">, and engaging </w:t>
      </w:r>
      <w:r w:rsidR="00226891">
        <w:t>local final mile delivery industry</w:t>
      </w:r>
      <w:r w:rsidR="004936EC">
        <w:t>.</w:t>
      </w:r>
    </w:p>
    <w:p w14:paraId="51EC5E7E" w14:textId="0298BD46" w:rsidR="003017F1" w:rsidRDefault="003017F1" w:rsidP="00E403CE">
      <w:r>
        <w:t>Once resource pipelines are established, every operational department will have a role in managing the surge. The Logistics Section in the EOC will work with City departments to order and distribute resources</w:t>
      </w:r>
      <w:r w:rsidR="006F71B2">
        <w:t xml:space="preserve"> from: </w:t>
      </w:r>
    </w:p>
    <w:p w14:paraId="3CEAF235" w14:textId="77777777" w:rsidR="006F71B2" w:rsidRPr="00226891" w:rsidRDefault="006F71B2" w:rsidP="0050358C">
      <w:pPr>
        <w:pStyle w:val="Bullets"/>
      </w:pPr>
      <w:r w:rsidRPr="006F71B2">
        <w:t xml:space="preserve">Local, </w:t>
      </w:r>
      <w:r w:rsidRPr="00226891">
        <w:t>state or federal agencies</w:t>
      </w:r>
    </w:p>
    <w:p w14:paraId="1C5AA4C3" w14:textId="77777777" w:rsidR="006F71B2" w:rsidRPr="00226891" w:rsidRDefault="006F71B2" w:rsidP="0050358C">
      <w:pPr>
        <w:pStyle w:val="Bullets"/>
      </w:pPr>
      <w:r w:rsidRPr="00226891">
        <w:t>Private vendors and contracted service providers</w:t>
      </w:r>
    </w:p>
    <w:p w14:paraId="5C6F8795" w14:textId="77777777" w:rsidR="006F71B2" w:rsidRPr="00226891" w:rsidRDefault="006F71B2" w:rsidP="0050358C">
      <w:pPr>
        <w:pStyle w:val="Bullets"/>
      </w:pPr>
      <w:r w:rsidRPr="00226891">
        <w:t>Non-Profit Organizations</w:t>
      </w:r>
    </w:p>
    <w:p w14:paraId="3DB1488E" w14:textId="77777777" w:rsidR="006F71B2" w:rsidRPr="00226891" w:rsidRDefault="006F71B2" w:rsidP="0050358C">
      <w:pPr>
        <w:pStyle w:val="Bullets"/>
      </w:pPr>
      <w:r w:rsidRPr="00226891">
        <w:t xml:space="preserve">Private Sector </w:t>
      </w:r>
    </w:p>
    <w:p w14:paraId="553938DD" w14:textId="77777777" w:rsidR="003017F1" w:rsidRPr="006F71B2" w:rsidRDefault="006F71B2" w:rsidP="0050358C">
      <w:pPr>
        <w:pStyle w:val="Bullets"/>
      </w:pPr>
      <w:r w:rsidRPr="004936EC">
        <w:t>Individual contri</w:t>
      </w:r>
      <w:r w:rsidRPr="00B548CE">
        <w:t>bu</w:t>
      </w:r>
      <w:r w:rsidRPr="005109A5">
        <w:t>tio</w:t>
      </w:r>
      <w:r w:rsidRPr="006F71B2">
        <w:t>ns</w:t>
      </w:r>
    </w:p>
    <w:p w14:paraId="5380C906" w14:textId="77777777" w:rsidR="009C4188" w:rsidRPr="007D087F" w:rsidRDefault="009C4188" w:rsidP="009C4188">
      <w:pPr>
        <w:pStyle w:val="Heading2"/>
      </w:pPr>
      <w:bookmarkStart w:id="72" w:name="_Toc27405091"/>
      <w:r>
        <w:lastRenderedPageBreak/>
        <w:t>Logistical Support</w:t>
      </w:r>
      <w:bookmarkEnd w:id="72"/>
    </w:p>
    <w:p w14:paraId="0F4768DB" w14:textId="77777777" w:rsidR="006D6A4E" w:rsidRDefault="006D6A4E" w:rsidP="00D22470"/>
    <w:p w14:paraId="0B53EEB7" w14:textId="38A2C781" w:rsidR="006D6A4E" w:rsidRDefault="002F75ED" w:rsidP="00D22470">
      <w:r>
        <w:t xml:space="preserve">The logistics requirements </w:t>
      </w:r>
      <w:r w:rsidR="006F71B2">
        <w:t>in response to a</w:t>
      </w:r>
      <w:r>
        <w:t xml:space="preserve"> major </w:t>
      </w:r>
      <w:r w:rsidR="006F71B2">
        <w:t xml:space="preserve">earthquake </w:t>
      </w:r>
      <w:r w:rsidR="00811BC6">
        <w:t xml:space="preserve">will </w:t>
      </w:r>
      <w:r>
        <w:t>exceed</w:t>
      </w:r>
      <w:r w:rsidR="006D6A4E">
        <w:t xml:space="preserve"> the </w:t>
      </w:r>
      <w:r w:rsidR="006F71B2">
        <w:t>resources</w:t>
      </w:r>
      <w:r>
        <w:t xml:space="preserve"> available by an order of magnitude. </w:t>
      </w:r>
      <w:r w:rsidR="00882281">
        <w:t>Coordinating the resources necessary to</w:t>
      </w:r>
      <w:r>
        <w:t xml:space="preserve"> sustain the response and recovery </w:t>
      </w:r>
      <w:r w:rsidR="00655AB7">
        <w:t>will involve</w:t>
      </w:r>
      <w:r>
        <w:t xml:space="preserve"> many links (including</w:t>
      </w:r>
      <w:r w:rsidR="006D6A4E">
        <w:t xml:space="preserve"> operations </w:t>
      </w:r>
      <w:r>
        <w:t xml:space="preserve">centers, cross docking facilities and staging areas) and lots of moving parts. </w:t>
      </w:r>
      <w:r w:rsidR="00655AB7">
        <w:t>T</w:t>
      </w:r>
      <w:r>
        <w:t>hese disconnected parts must in</w:t>
      </w:r>
      <w:r w:rsidR="006F71B2">
        <w:t>te</w:t>
      </w:r>
      <w:r>
        <w:t>grate and work together under</w:t>
      </w:r>
      <w:r w:rsidR="006D6A4E">
        <w:t xml:space="preserve"> three primary </w:t>
      </w:r>
      <w:r>
        <w:t>logistics strategies</w:t>
      </w:r>
      <w:r w:rsidR="006D6A4E">
        <w:t>: Resource Management, Movement Coordination</w:t>
      </w:r>
      <w:r w:rsidR="003017F1">
        <w:t xml:space="preserve">, and Distribution Management. </w:t>
      </w:r>
      <w:r w:rsidR="00044086">
        <w:t xml:space="preserve">The ESF 7 Annex describes these strategies in more detail, </w:t>
      </w:r>
      <w:r w:rsidR="0005383C">
        <w:t xml:space="preserve">and </w:t>
      </w:r>
      <w:r w:rsidR="00044086">
        <w:t xml:space="preserve">the following section focuses on what </w:t>
      </w:r>
      <w:r w:rsidR="001927C7">
        <w:t xml:space="preserve">will be unique after a </w:t>
      </w:r>
      <w:r w:rsidR="0067425C">
        <w:t xml:space="preserve">major </w:t>
      </w:r>
      <w:r w:rsidR="001927C7">
        <w:t>earthquake.</w:t>
      </w:r>
      <w:r w:rsidR="00044086">
        <w:t xml:space="preserve"> </w:t>
      </w:r>
    </w:p>
    <w:p w14:paraId="62D0B9A2" w14:textId="2209B74D" w:rsidR="0011255E" w:rsidRPr="00D22470" w:rsidRDefault="0011255E" w:rsidP="00B055DD">
      <w:pPr>
        <w:pStyle w:val="Heading2"/>
      </w:pPr>
      <w:bookmarkStart w:id="73" w:name="_Toc27405092"/>
      <w:r>
        <w:t>Resource Management</w:t>
      </w:r>
      <w:bookmarkEnd w:id="73"/>
    </w:p>
    <w:p w14:paraId="7C594126" w14:textId="073F613C" w:rsidR="00C24F19" w:rsidRPr="00A66A32" w:rsidRDefault="00C24F19" w:rsidP="00B055DD">
      <w:pPr>
        <w:pStyle w:val="Heading3"/>
      </w:pPr>
      <w:bookmarkStart w:id="74" w:name="_Toc513117501"/>
      <w:bookmarkStart w:id="75" w:name="_Toc513117694"/>
      <w:bookmarkStart w:id="76" w:name="_Toc513117807"/>
      <w:bookmarkStart w:id="77" w:name="_Toc513118340"/>
      <w:bookmarkStart w:id="78" w:name="_Toc513117502"/>
      <w:bookmarkStart w:id="79" w:name="_Toc513117695"/>
      <w:bookmarkStart w:id="80" w:name="_Toc513117808"/>
      <w:bookmarkStart w:id="81" w:name="_Toc513118341"/>
      <w:bookmarkStart w:id="82" w:name="_Toc513117503"/>
      <w:bookmarkStart w:id="83" w:name="_Toc513117696"/>
      <w:bookmarkStart w:id="84" w:name="_Toc513117809"/>
      <w:bookmarkStart w:id="85" w:name="_Toc513118342"/>
      <w:bookmarkStart w:id="86" w:name="_Toc513117504"/>
      <w:bookmarkStart w:id="87" w:name="_Toc513117697"/>
      <w:bookmarkStart w:id="88" w:name="_Toc513117810"/>
      <w:bookmarkStart w:id="89" w:name="_Toc513118343"/>
      <w:bookmarkStart w:id="90" w:name="_Toc513117505"/>
      <w:bookmarkStart w:id="91" w:name="_Toc513117698"/>
      <w:bookmarkStart w:id="92" w:name="_Toc513117811"/>
      <w:bookmarkStart w:id="93" w:name="_Toc513118344"/>
      <w:bookmarkStart w:id="94" w:name="_Toc513117506"/>
      <w:bookmarkStart w:id="95" w:name="_Toc513117699"/>
      <w:bookmarkStart w:id="96" w:name="_Toc513117812"/>
      <w:bookmarkStart w:id="97" w:name="_Toc513118345"/>
      <w:bookmarkStart w:id="98" w:name="_Toc513117507"/>
      <w:bookmarkStart w:id="99" w:name="_Toc513117700"/>
      <w:bookmarkStart w:id="100" w:name="_Toc513117813"/>
      <w:bookmarkStart w:id="101" w:name="_Toc513118346"/>
      <w:bookmarkStart w:id="102" w:name="_Toc513117509"/>
      <w:bookmarkStart w:id="103" w:name="_Toc513117702"/>
      <w:bookmarkStart w:id="104" w:name="_Toc513117815"/>
      <w:bookmarkStart w:id="105" w:name="_Toc513118348"/>
      <w:bookmarkStart w:id="106" w:name="_Toc513117510"/>
      <w:bookmarkStart w:id="107" w:name="_Toc513117703"/>
      <w:bookmarkStart w:id="108" w:name="_Toc513117816"/>
      <w:bookmarkStart w:id="109" w:name="_Toc513118349"/>
      <w:bookmarkStart w:id="110" w:name="_Toc513117511"/>
      <w:bookmarkStart w:id="111" w:name="_Toc513117704"/>
      <w:bookmarkStart w:id="112" w:name="_Toc513117817"/>
      <w:bookmarkStart w:id="113" w:name="_Toc513118350"/>
      <w:bookmarkStart w:id="114" w:name="_Toc513117512"/>
      <w:bookmarkStart w:id="115" w:name="_Toc513117705"/>
      <w:bookmarkStart w:id="116" w:name="_Toc513117818"/>
      <w:bookmarkStart w:id="117" w:name="_Toc513118351"/>
      <w:bookmarkStart w:id="118" w:name="_Toc513117513"/>
      <w:bookmarkStart w:id="119" w:name="_Toc513117706"/>
      <w:bookmarkStart w:id="120" w:name="_Toc513117819"/>
      <w:bookmarkStart w:id="121" w:name="_Toc513118352"/>
      <w:bookmarkStart w:id="122" w:name="_Toc513117514"/>
      <w:bookmarkStart w:id="123" w:name="_Toc513117707"/>
      <w:bookmarkStart w:id="124" w:name="_Toc513117820"/>
      <w:bookmarkStart w:id="125" w:name="_Toc513118353"/>
      <w:bookmarkStart w:id="126" w:name="_Toc513117515"/>
      <w:bookmarkStart w:id="127" w:name="_Toc513117708"/>
      <w:bookmarkStart w:id="128" w:name="_Toc513117821"/>
      <w:bookmarkStart w:id="129" w:name="_Toc513118354"/>
      <w:bookmarkStart w:id="130" w:name="_Toc513117516"/>
      <w:bookmarkStart w:id="131" w:name="_Toc513117709"/>
      <w:bookmarkStart w:id="132" w:name="_Toc513117822"/>
      <w:bookmarkStart w:id="133" w:name="_Toc513118355"/>
      <w:bookmarkStart w:id="134" w:name="_Toc513117517"/>
      <w:bookmarkStart w:id="135" w:name="_Toc513117710"/>
      <w:bookmarkStart w:id="136" w:name="_Toc513117823"/>
      <w:bookmarkStart w:id="137" w:name="_Toc513118356"/>
      <w:bookmarkStart w:id="138" w:name="_Toc513117518"/>
      <w:bookmarkStart w:id="139" w:name="_Toc513117711"/>
      <w:bookmarkStart w:id="140" w:name="_Toc513117824"/>
      <w:bookmarkStart w:id="141" w:name="_Toc513118357"/>
      <w:bookmarkStart w:id="142" w:name="_Toc513117519"/>
      <w:bookmarkStart w:id="143" w:name="_Toc513117712"/>
      <w:bookmarkStart w:id="144" w:name="_Toc513117825"/>
      <w:bookmarkStart w:id="145" w:name="_Toc513118358"/>
      <w:bookmarkStart w:id="146" w:name="_Toc513117520"/>
      <w:bookmarkStart w:id="147" w:name="_Toc513117713"/>
      <w:bookmarkStart w:id="148" w:name="_Toc513117826"/>
      <w:bookmarkStart w:id="149" w:name="_Toc513118359"/>
      <w:bookmarkStart w:id="150" w:name="_Toc513117521"/>
      <w:bookmarkStart w:id="151" w:name="_Toc513117714"/>
      <w:bookmarkStart w:id="152" w:name="_Toc513117827"/>
      <w:bookmarkStart w:id="153" w:name="_Toc51311836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A66A32">
        <w:t>Ordering Resources</w:t>
      </w:r>
    </w:p>
    <w:p w14:paraId="3A03C1FC" w14:textId="3065068E" w:rsidR="003950BC" w:rsidRDefault="00272044" w:rsidP="00946629">
      <w:pPr>
        <w:spacing w:before="0" w:after="0" w:line="240" w:lineRule="auto"/>
      </w:pPr>
      <w:r>
        <w:t>The</w:t>
      </w:r>
      <w:r w:rsidR="001C26C7">
        <w:t xml:space="preserve"> departments</w:t>
      </w:r>
      <w:r>
        <w:t xml:space="preserve"> </w:t>
      </w:r>
      <w:r w:rsidR="007B0960">
        <w:t xml:space="preserve">follow normal processes to exhaust available resources. </w:t>
      </w:r>
      <w:r w:rsidR="00DC57C2">
        <w:t>It m</w:t>
      </w:r>
      <w:r w:rsidR="00E22158">
        <w:t>ay take a while to establish</w:t>
      </w:r>
      <w:r w:rsidR="00DC57C2">
        <w:t xml:space="preserve"> the</w:t>
      </w:r>
      <w:r w:rsidR="00E22158">
        <w:t xml:space="preserve"> </w:t>
      </w:r>
      <w:r w:rsidR="003C6855">
        <w:t xml:space="preserve">EOC </w:t>
      </w:r>
      <w:r w:rsidR="00E22158">
        <w:t xml:space="preserve">Logistics Section—departments will make </w:t>
      </w:r>
      <w:r w:rsidR="003950BC">
        <w:t>do with what they</w:t>
      </w:r>
      <w:r w:rsidR="00D646BE">
        <w:t xml:space="preserve"> have</w:t>
      </w:r>
      <w:r w:rsidR="003950BC">
        <w:t xml:space="preserve">, work with the community to identify alternative </w:t>
      </w:r>
      <w:r w:rsidR="003950BC" w:rsidRPr="00D8259B">
        <w:t xml:space="preserve">sources, and hold their requests. Even once the </w:t>
      </w:r>
      <w:r w:rsidR="00DC57C2" w:rsidRPr="00D8259B">
        <w:t>Log</w:t>
      </w:r>
      <w:r w:rsidR="00DC57C2">
        <w:t>istics</w:t>
      </w:r>
      <w:r w:rsidR="00DC57C2" w:rsidRPr="00D8259B">
        <w:t xml:space="preserve"> </w:t>
      </w:r>
      <w:r w:rsidR="003950BC" w:rsidRPr="00D8259B">
        <w:t xml:space="preserve">Section is established and operating </w:t>
      </w:r>
      <w:r w:rsidR="00DC57C2">
        <w:t>according to the</w:t>
      </w:r>
      <w:r w:rsidR="003950BC" w:rsidRPr="00D8259B">
        <w:t xml:space="preserve"> process in ESF </w:t>
      </w:r>
      <w:r w:rsidR="00826CA6">
        <w:t>#</w:t>
      </w:r>
      <w:r w:rsidR="003950BC" w:rsidRPr="00D8259B">
        <w:t xml:space="preserve">7 Annex, it may be some time before </w:t>
      </w:r>
      <w:r w:rsidR="00421C62" w:rsidRPr="00D8259B">
        <w:t>orders get processed, due to comm</w:t>
      </w:r>
      <w:r w:rsidR="00D646BE">
        <w:t>unication</w:t>
      </w:r>
      <w:r w:rsidR="00421C62" w:rsidRPr="00D8259B">
        <w:t>s</w:t>
      </w:r>
      <w:r w:rsidR="00D646BE">
        <w:t xml:space="preserve"> limitations</w:t>
      </w:r>
      <w:r w:rsidR="00421C62" w:rsidRPr="00D8259B">
        <w:t xml:space="preserve">, overwhelming demands, and </w:t>
      </w:r>
      <w:r w:rsidR="002B7C7D" w:rsidRPr="00D8259B">
        <w:t>isolation issues.</w:t>
      </w:r>
      <w:r w:rsidR="002B7C7D">
        <w:t xml:space="preserve"> </w:t>
      </w:r>
    </w:p>
    <w:p w14:paraId="71FF7B2E" w14:textId="0F4EFDBE" w:rsidR="004A14F8" w:rsidRPr="00A66A32" w:rsidRDefault="008D0F61" w:rsidP="00D8259B">
      <w:pPr>
        <w:pStyle w:val="Heading4"/>
      </w:pPr>
      <w:r w:rsidRPr="00A66A32">
        <w:t>Ordering Specialized Resources</w:t>
      </w:r>
    </w:p>
    <w:p w14:paraId="49A3D941" w14:textId="09DD57F9" w:rsidR="00842CB1" w:rsidRPr="00D8259B" w:rsidRDefault="00842CB1" w:rsidP="00D8259B">
      <w:pPr>
        <w:spacing w:before="0" w:after="0" w:line="240" w:lineRule="auto"/>
        <w:rPr>
          <w:rFonts w:asciiTheme="minorHAnsi" w:hAnsiTheme="minorHAnsi"/>
        </w:rPr>
      </w:pPr>
      <w:r>
        <w:t>Departments will obtain specialized resources using established department procedures</w:t>
      </w:r>
      <w:r w:rsidR="004936EC">
        <w:t>, agreements</w:t>
      </w:r>
      <w:r>
        <w:t xml:space="preserve"> and </w:t>
      </w:r>
      <w:r w:rsidR="004936EC">
        <w:t>existing contracted</w:t>
      </w:r>
      <w:r>
        <w:t xml:space="preserve"> vendors</w:t>
      </w:r>
      <w:r w:rsidR="002B7C7D">
        <w:rPr>
          <w:rFonts w:asciiTheme="minorHAnsi" w:hAnsiTheme="minorHAnsi"/>
        </w:rPr>
        <w:t xml:space="preserve">. </w:t>
      </w:r>
      <w:r w:rsidRPr="00D8259B">
        <w:rPr>
          <w:rFonts w:asciiTheme="minorHAnsi" w:hAnsiTheme="minorHAnsi"/>
        </w:rPr>
        <w:t xml:space="preserve">When specialized resources require logistical support such as fuel or food, the </w:t>
      </w:r>
      <w:r w:rsidR="00D94DC9">
        <w:rPr>
          <w:rFonts w:asciiTheme="minorHAnsi" w:hAnsiTheme="minorHAnsi"/>
        </w:rPr>
        <w:t>ordering department must immediately notify the</w:t>
      </w:r>
      <w:r w:rsidRPr="00D8259B">
        <w:rPr>
          <w:rFonts w:asciiTheme="minorHAnsi" w:hAnsiTheme="minorHAnsi"/>
        </w:rPr>
        <w:t xml:space="preserve"> Emergency Operations Center Logistics Section</w:t>
      </w:r>
      <w:r w:rsidR="0068332C">
        <w:rPr>
          <w:rFonts w:asciiTheme="minorHAnsi" w:hAnsiTheme="minorHAnsi"/>
        </w:rPr>
        <w:t>.</w:t>
      </w:r>
    </w:p>
    <w:p w14:paraId="2F2BB76D" w14:textId="1EE5ED8D" w:rsidR="00162CED" w:rsidRDefault="00842CB1" w:rsidP="00946629">
      <w:pPr>
        <w:spacing w:line="240" w:lineRule="auto"/>
      </w:pPr>
      <w:r>
        <w:t>When a special resource can</w:t>
      </w:r>
      <w:r w:rsidR="00D646BE">
        <w:t>not</w:t>
      </w:r>
      <w:r>
        <w:t xml:space="preserve"> be obtained</w:t>
      </w:r>
      <w:r w:rsidR="000423B6">
        <w:t>,</w:t>
      </w:r>
      <w:r>
        <w:t xml:space="preserve"> the department will complete a City Resource </w:t>
      </w:r>
      <w:r w:rsidR="004936EC">
        <w:t>Request</w:t>
      </w:r>
      <w:r>
        <w:t xml:space="preserve"> in </w:t>
      </w:r>
      <w:proofErr w:type="spellStart"/>
      <w:r>
        <w:t>WebEOC</w:t>
      </w:r>
      <w:proofErr w:type="spellEnd"/>
      <w:r w:rsidR="004936EC">
        <w:t xml:space="preserve"> Resource Tracker or fill out a 213RR</w:t>
      </w:r>
      <w:r w:rsidR="005546A9">
        <w:t xml:space="preserve">. The </w:t>
      </w:r>
      <w:r w:rsidR="00950E1B">
        <w:t>department will work with the EOC Logistics Section to order specialized resources, either through a subject matter expert embedded within the Logistics Section or through close coordination to ensure the order’s accuracy</w:t>
      </w:r>
      <w:r w:rsidR="004936EC">
        <w:t>.</w:t>
      </w:r>
    </w:p>
    <w:p w14:paraId="124FEB1C" w14:textId="0C8E0404" w:rsidR="00654B92" w:rsidRDefault="00654B92" w:rsidP="00654B92">
      <w:pPr>
        <w:spacing w:before="0" w:after="0" w:line="240" w:lineRule="auto"/>
      </w:pPr>
      <w:r>
        <w:t xml:space="preserve">Hospitals and other health care providers are responsible for ordering their own medical supplies, with </w:t>
      </w:r>
      <w:r w:rsidR="00952E3A">
        <w:rPr>
          <w:rFonts w:asciiTheme="minorHAnsi" w:hAnsiTheme="minorHAnsi"/>
        </w:rPr>
        <w:t>Health and Medical Area Command</w:t>
      </w:r>
      <w:r w:rsidR="00952E3A">
        <w:t xml:space="preserve"> (</w:t>
      </w:r>
      <w:r>
        <w:t>HMAC</w:t>
      </w:r>
      <w:r w:rsidR="00952E3A">
        <w:t>)</w:t>
      </w:r>
      <w:r>
        <w:t xml:space="preserve"> </w:t>
      </w:r>
      <w:proofErr w:type="gramStart"/>
      <w:r>
        <w:t>providing assistance</w:t>
      </w:r>
      <w:proofErr w:type="gramEnd"/>
      <w:r>
        <w:t xml:space="preserve"> as needed. On behalf of the medical community, HMAC serves as the single point of ordering for County, State and Federal government resources</w:t>
      </w:r>
      <w:r w:rsidR="00FE13DC">
        <w:t xml:space="preserve"> and works in concert with Northwest Hospital Response Network (NWHRN)</w:t>
      </w:r>
      <w:r>
        <w:t>. Logistical support for mutual aid medical teams will be the responsibility of HMAC. Local Emergency Operations Centers, including Seattle, are responsible for non-medical resource requests from healthcare providers.</w:t>
      </w:r>
    </w:p>
    <w:p w14:paraId="466F17CD" w14:textId="2F26E4F7" w:rsidR="00162CED" w:rsidRPr="00A66A32" w:rsidRDefault="0066732C" w:rsidP="00B055DD">
      <w:pPr>
        <w:pStyle w:val="Heading3"/>
      </w:pPr>
      <w:r w:rsidRPr="00A66A32">
        <w:t>Ordering Regional Shared Resources</w:t>
      </w:r>
    </w:p>
    <w:p w14:paraId="5A2EE070" w14:textId="52571477" w:rsidR="00840375" w:rsidRDefault="0038560B" w:rsidP="00946629">
      <w:pPr>
        <w:spacing w:line="240" w:lineRule="auto"/>
      </w:pPr>
      <w:r>
        <w:t xml:space="preserve">The City will </w:t>
      </w:r>
      <w:r w:rsidR="00EA32EB">
        <w:t xml:space="preserve">seek resources from other jurisdictions when shortfalls </w:t>
      </w:r>
      <w:r w:rsidR="00840375">
        <w:t xml:space="preserve">cannot be met internally. The EOC Logistics Section will push requests up to the King County Emergency Operations Center. </w:t>
      </w:r>
      <w:r w:rsidR="00292E34">
        <w:t xml:space="preserve">The </w:t>
      </w:r>
      <w:r w:rsidR="00A37F48">
        <w:t>EOC Operations Section will prioritize these resourc</w:t>
      </w:r>
      <w:r w:rsidR="00BB2A10">
        <w:t>e</w:t>
      </w:r>
      <w:r w:rsidR="00A37F48">
        <w:t xml:space="preserve">s requests according to the incident priorities. The </w:t>
      </w:r>
      <w:r w:rsidR="00292E34">
        <w:t xml:space="preserve">Logistics Section will </w:t>
      </w:r>
      <w:r w:rsidR="00A37F48">
        <w:t xml:space="preserve">clearly communicate these </w:t>
      </w:r>
      <w:r w:rsidR="00BB2A10">
        <w:t>priorities to King County.</w:t>
      </w:r>
    </w:p>
    <w:p w14:paraId="28E10582" w14:textId="0265E57F" w:rsidR="00FA78CF" w:rsidRPr="007E53B9" w:rsidRDefault="00842CB1" w:rsidP="00B055DD">
      <w:pPr>
        <w:pStyle w:val="Heading3"/>
      </w:pPr>
      <w:r w:rsidRPr="007E53B9">
        <w:t>Facilities</w:t>
      </w:r>
    </w:p>
    <w:p w14:paraId="0995DBCB" w14:textId="1E7EBB75" w:rsidR="00B10A9B" w:rsidRDefault="0066774E" w:rsidP="004C7E01">
      <w:pPr>
        <w:spacing w:before="0" w:after="0" w:line="240" w:lineRule="auto"/>
        <w:rPr>
          <w:rFonts w:asciiTheme="minorHAnsi" w:hAnsiTheme="minorHAnsi"/>
        </w:rPr>
      </w:pPr>
      <w:r>
        <w:t xml:space="preserve">Departments with </w:t>
      </w:r>
      <w:r w:rsidR="00842CB1">
        <w:t xml:space="preserve">damaged facilities </w:t>
      </w:r>
      <w:r>
        <w:t xml:space="preserve">should look first to the alternative sites delineated in their departmental </w:t>
      </w:r>
      <w:r w:rsidR="00842CB1">
        <w:t>Continuity of Operations</w:t>
      </w:r>
      <w:r>
        <w:t xml:space="preserve"> (COOP) plans. </w:t>
      </w:r>
      <w:r w:rsidR="004C7E01">
        <w:t xml:space="preserve">If these alternatives </w:t>
      </w:r>
      <w:r w:rsidR="00085C67">
        <w:t xml:space="preserve">sites </w:t>
      </w:r>
      <w:r w:rsidR="004C7E01">
        <w:t xml:space="preserve">are also damaged or otherwise unsuitable, the department should provide </w:t>
      </w:r>
      <w:r w:rsidR="00842CB1" w:rsidRPr="004436D3">
        <w:rPr>
          <w:rFonts w:asciiTheme="minorHAnsi" w:hAnsiTheme="minorHAnsi"/>
        </w:rPr>
        <w:t xml:space="preserve">a needs assessment to </w:t>
      </w:r>
      <w:r w:rsidR="002A3CBC">
        <w:rPr>
          <w:rFonts w:asciiTheme="minorHAnsi" w:hAnsiTheme="minorHAnsi"/>
        </w:rPr>
        <w:t xml:space="preserve">the EOC Logistics Section, who will coordinate with </w:t>
      </w:r>
      <w:r w:rsidR="00950E1B">
        <w:rPr>
          <w:rFonts w:asciiTheme="minorHAnsi" w:hAnsiTheme="minorHAnsi"/>
        </w:rPr>
        <w:t>FAS</w:t>
      </w:r>
      <w:r w:rsidR="008D1530">
        <w:rPr>
          <w:rFonts w:asciiTheme="minorHAnsi" w:hAnsiTheme="minorHAnsi"/>
        </w:rPr>
        <w:t>.</w:t>
      </w:r>
      <w:r w:rsidR="00D01553">
        <w:rPr>
          <w:rFonts w:asciiTheme="minorHAnsi" w:hAnsiTheme="minorHAnsi"/>
        </w:rPr>
        <w:t xml:space="preserve"> The FAS DOC will work with the departments to evaluate appropriate </w:t>
      </w:r>
      <w:r w:rsidR="00D01553">
        <w:rPr>
          <w:rFonts w:asciiTheme="minorHAnsi" w:hAnsiTheme="minorHAnsi"/>
        </w:rPr>
        <w:lastRenderedPageBreak/>
        <w:t xml:space="preserve">facilities and </w:t>
      </w:r>
      <w:r w:rsidR="00B10A9B">
        <w:rPr>
          <w:rFonts w:asciiTheme="minorHAnsi" w:hAnsiTheme="minorHAnsi"/>
        </w:rPr>
        <w:t xml:space="preserve">do </w:t>
      </w:r>
      <w:r w:rsidR="00D646BE">
        <w:rPr>
          <w:rFonts w:asciiTheme="minorHAnsi" w:hAnsiTheme="minorHAnsi"/>
        </w:rPr>
        <w:t xml:space="preserve">the </w:t>
      </w:r>
      <w:r w:rsidR="00B10A9B">
        <w:rPr>
          <w:rFonts w:asciiTheme="minorHAnsi" w:hAnsiTheme="minorHAnsi"/>
        </w:rPr>
        <w:t xml:space="preserve">acquisition and lease management. Given the extreme need post-earthquake, this may not be an expedient process, which is why it is important for departments to pre-identify facilities to the extent possible. </w:t>
      </w:r>
      <w:r w:rsidR="00950E1B">
        <w:rPr>
          <w:rFonts w:asciiTheme="minorHAnsi" w:hAnsiTheme="minorHAnsi"/>
        </w:rPr>
        <w:t>The EOC will work with the FAS DOC to prioritize among facility requests, if needed.</w:t>
      </w:r>
    </w:p>
    <w:p w14:paraId="039718A7" w14:textId="77777777" w:rsidR="008E48DA" w:rsidRPr="004436D3" w:rsidRDefault="008E48DA" w:rsidP="00D8259B">
      <w:pPr>
        <w:spacing w:before="0" w:after="0" w:line="240" w:lineRule="auto"/>
        <w:rPr>
          <w:rFonts w:asciiTheme="minorHAnsi" w:hAnsiTheme="minorHAnsi"/>
        </w:rPr>
      </w:pPr>
    </w:p>
    <w:p w14:paraId="48CF1607" w14:textId="509A20D9" w:rsidR="00C75638" w:rsidRPr="004436D3" w:rsidRDefault="00B10A9B" w:rsidP="00D8259B">
      <w:pPr>
        <w:spacing w:before="0" w:line="240" w:lineRule="auto"/>
        <w:rPr>
          <w:rFonts w:asciiTheme="minorHAnsi" w:hAnsiTheme="minorHAnsi"/>
        </w:rPr>
      </w:pPr>
      <w:r>
        <w:t xml:space="preserve">When a department requires additional facilities </w:t>
      </w:r>
      <w:r w:rsidR="00842CB1">
        <w:t>to support a surge in operations (example: mutual aid strike teams, task forces, contracted service providers, staging areas, and command posts)</w:t>
      </w:r>
      <w:r>
        <w:t xml:space="preserve">, they should </w:t>
      </w:r>
      <w:r w:rsidR="00985666">
        <w:t>submit</w:t>
      </w:r>
      <w:r w:rsidR="008E0C08" w:rsidRPr="004436D3">
        <w:rPr>
          <w:rFonts w:asciiTheme="minorHAnsi" w:hAnsiTheme="minorHAnsi"/>
        </w:rPr>
        <w:t xml:space="preserve"> a City Resource Request that describes the type of facility needed, intended use of the facility, number of occupants etc</w:t>
      </w:r>
      <w:r w:rsidR="00ED24AC">
        <w:rPr>
          <w:rFonts w:asciiTheme="minorHAnsi" w:hAnsiTheme="minorHAnsi"/>
        </w:rPr>
        <w:t>.</w:t>
      </w:r>
      <w:r w:rsidR="00985666">
        <w:rPr>
          <w:rFonts w:asciiTheme="minorHAnsi" w:hAnsiTheme="minorHAnsi"/>
        </w:rPr>
        <w:t xml:space="preserve">, to the EOC Logistics Section. The </w:t>
      </w:r>
      <w:r w:rsidR="00842CB1" w:rsidRPr="004436D3">
        <w:rPr>
          <w:rFonts w:asciiTheme="minorHAnsi" w:hAnsiTheme="minorHAnsi"/>
        </w:rPr>
        <w:t xml:space="preserve">Emergency Operations Center Logistics Section </w:t>
      </w:r>
      <w:r w:rsidR="00985666">
        <w:rPr>
          <w:rFonts w:asciiTheme="minorHAnsi" w:hAnsiTheme="minorHAnsi"/>
        </w:rPr>
        <w:t xml:space="preserve">will </w:t>
      </w:r>
      <w:r w:rsidR="00842CB1" w:rsidRPr="004436D3">
        <w:rPr>
          <w:rFonts w:asciiTheme="minorHAnsi" w:hAnsiTheme="minorHAnsi"/>
        </w:rPr>
        <w:t>coordinate the identification and assignment of additional facilities</w:t>
      </w:r>
      <w:r w:rsidR="008D1530">
        <w:rPr>
          <w:rFonts w:asciiTheme="minorHAnsi" w:hAnsiTheme="minorHAnsi"/>
        </w:rPr>
        <w:t>.</w:t>
      </w:r>
    </w:p>
    <w:p w14:paraId="3449085F" w14:textId="1A80B1D1" w:rsidR="0076540E" w:rsidRDefault="0076540E" w:rsidP="00946629">
      <w:pPr>
        <w:pStyle w:val="Heading2"/>
      </w:pPr>
      <w:bookmarkStart w:id="154" w:name="_Toc27405093"/>
      <w:r>
        <w:t>Movement Coordination</w:t>
      </w:r>
      <w:bookmarkEnd w:id="154"/>
    </w:p>
    <w:p w14:paraId="7A4DB3E9" w14:textId="1FD99F19" w:rsidR="0093430F" w:rsidRDefault="004D262E" w:rsidP="00C9087B">
      <w:r>
        <w:t xml:space="preserve">Moving </w:t>
      </w:r>
      <w:r w:rsidR="00C9087B">
        <w:t xml:space="preserve">resources into and around the City will require the unprecedented reorganization of current transportation capacity to create delivery capabilities and authorities. </w:t>
      </w:r>
      <w:proofErr w:type="gramStart"/>
      <w:r w:rsidR="00C9087B">
        <w:t>Early on in the</w:t>
      </w:r>
      <w:proofErr w:type="gramEnd"/>
      <w:r w:rsidR="00C9087B">
        <w:t xml:space="preserve"> incident</w:t>
      </w:r>
      <w:r>
        <w:t>, the EOC Logistics Section will</w:t>
      </w:r>
      <w:r w:rsidR="00C9087B">
        <w:t xml:space="preserve"> </w:t>
      </w:r>
      <w:r w:rsidR="00477F4C">
        <w:t>evaluate conditions</w:t>
      </w:r>
      <w:r w:rsidR="00C9087B">
        <w:t xml:space="preserve"> of </w:t>
      </w:r>
      <w:r w:rsidR="00BC58E4">
        <w:t xml:space="preserve">the </w:t>
      </w:r>
      <w:r w:rsidR="00950E1B">
        <w:t>City’s resource providers</w:t>
      </w:r>
      <w:r w:rsidR="00C9087B">
        <w:t xml:space="preserve"> and transportation</w:t>
      </w:r>
      <w:r w:rsidR="00BA5880">
        <w:t xml:space="preserve"> </w:t>
      </w:r>
      <w:r w:rsidR="003E27A9">
        <w:t>in all parts of the City</w:t>
      </w:r>
      <w:r w:rsidR="00C9087B">
        <w:t>.</w:t>
      </w:r>
      <w:r w:rsidR="00950E1B">
        <w:t xml:space="preserve"> As the incident progresses, this work will expand to explore </w:t>
      </w:r>
      <w:r w:rsidR="007111D2">
        <w:t>supply chain impacts on the community at large, beyond the City’s providers.</w:t>
      </w:r>
    </w:p>
    <w:p w14:paraId="28C2830D" w14:textId="553B11BA" w:rsidR="00A46679" w:rsidRDefault="0093430F" w:rsidP="00C9087B">
      <w:r>
        <w:t xml:space="preserve">Conditions will vary greatly, </w:t>
      </w:r>
      <w:r w:rsidR="003B23F3">
        <w:t xml:space="preserve">plans in different sections of the city may vary greatly, but all will share the goal of </w:t>
      </w:r>
      <w:r w:rsidR="00C9087B">
        <w:t>reestablish</w:t>
      </w:r>
      <w:r w:rsidR="003B23F3">
        <w:t xml:space="preserve">ing </w:t>
      </w:r>
      <w:r w:rsidR="006B5727">
        <w:t xml:space="preserve">the delivery of </w:t>
      </w:r>
      <w:r w:rsidR="001F2B83">
        <w:t xml:space="preserve">resources to the people </w:t>
      </w:r>
      <w:r w:rsidR="006B5727">
        <w:t>who</w:t>
      </w:r>
      <w:r w:rsidR="001F2B83">
        <w:t xml:space="preserve"> need them. </w:t>
      </w:r>
      <w:r w:rsidR="008B4C7A">
        <w:t xml:space="preserve">The EOC Logistics Section will work closely with SDOT </w:t>
      </w:r>
      <w:r w:rsidR="007A4BFD">
        <w:t xml:space="preserve">and other ESF #1 partners to assess the status of the infrastructure and explore </w:t>
      </w:r>
      <w:r w:rsidR="00EC7216">
        <w:t xml:space="preserve">multi-modal </w:t>
      </w:r>
      <w:r w:rsidR="007A4BFD">
        <w:t>alternatives</w:t>
      </w:r>
      <w:r w:rsidR="00802129">
        <w:t xml:space="preserve">. </w:t>
      </w:r>
    </w:p>
    <w:p w14:paraId="492A5A58" w14:textId="4D00E9A6" w:rsidR="00057C4E" w:rsidRDefault="00802129" w:rsidP="00C9087B">
      <w:r>
        <w:t xml:space="preserve">The </w:t>
      </w:r>
      <w:r w:rsidR="00A46679">
        <w:t>EOC Logistics Section</w:t>
      </w:r>
      <w:r w:rsidR="00057C4E">
        <w:t xml:space="preserve"> with support from partner agencies, vendors</w:t>
      </w:r>
      <w:r>
        <w:t>,</w:t>
      </w:r>
      <w:r w:rsidR="00057C4E">
        <w:t xml:space="preserve"> and service</w:t>
      </w:r>
      <w:r>
        <w:t>s will</w:t>
      </w:r>
      <w:r w:rsidR="00057C4E">
        <w:t xml:space="preserve"> </w:t>
      </w:r>
      <w:r w:rsidR="00C267BB">
        <w:t xml:space="preserve">facilitate </w:t>
      </w:r>
      <w:r w:rsidR="008F08E1">
        <w:t>the</w:t>
      </w:r>
      <w:r w:rsidR="00A46679">
        <w:t xml:space="preserve"> deliver</w:t>
      </w:r>
      <w:r>
        <w:t>y</w:t>
      </w:r>
      <w:r w:rsidR="00A46679">
        <w:t xml:space="preserve"> of resources into the city</w:t>
      </w:r>
      <w:r w:rsidR="00057C4E">
        <w:t xml:space="preserve"> to include: </w:t>
      </w:r>
    </w:p>
    <w:p w14:paraId="78D8CCE3" w14:textId="21571B3C" w:rsidR="00057C4E" w:rsidRDefault="00057C4E" w:rsidP="0050358C">
      <w:pPr>
        <w:pStyle w:val="Bullets"/>
      </w:pPr>
      <w:r w:rsidRPr="00057C4E">
        <w:t xml:space="preserve">Assisting to secure </w:t>
      </w:r>
      <w:r w:rsidR="00A46679" w:rsidRPr="00057C4E">
        <w:t xml:space="preserve">helipad </w:t>
      </w:r>
      <w:r w:rsidRPr="00057C4E">
        <w:t>access and other aircraft staging</w:t>
      </w:r>
      <w:r w:rsidR="00EC7216">
        <w:t>;</w:t>
      </w:r>
      <w:r w:rsidRPr="00057C4E">
        <w:t xml:space="preserve"> </w:t>
      </w:r>
    </w:p>
    <w:p w14:paraId="25BC85D2" w14:textId="0FD12A0D" w:rsidR="00E8269C" w:rsidRPr="00057C4E" w:rsidRDefault="00E8269C" w:rsidP="0050358C">
      <w:pPr>
        <w:pStyle w:val="Bullets"/>
      </w:pPr>
      <w:r>
        <w:t>Coordinating with Defense for Civil Authorities (DSCA) capabilities involving resources via the US Department of Defense;</w:t>
      </w:r>
    </w:p>
    <w:p w14:paraId="30392863" w14:textId="0A60FD24" w:rsidR="00A46679" w:rsidRDefault="00057C4E" w:rsidP="0050358C">
      <w:pPr>
        <w:pStyle w:val="Bullets"/>
      </w:pPr>
      <w:r w:rsidRPr="006F71B2">
        <w:t>Coor</w:t>
      </w:r>
      <w:r w:rsidRPr="00226891">
        <w:t>dinating wit</w:t>
      </w:r>
      <w:r w:rsidRPr="004936EC">
        <w:t>h the County and the State</w:t>
      </w:r>
      <w:r w:rsidRPr="00B548CE">
        <w:t xml:space="preserve"> t</w:t>
      </w:r>
      <w:r w:rsidRPr="005109A5">
        <w:t xml:space="preserve">o </w:t>
      </w:r>
      <w:r w:rsidRPr="00057C4E">
        <w:t>move freight through adjacent impacted areas</w:t>
      </w:r>
      <w:r>
        <w:t xml:space="preserve"> following credentialing protocols</w:t>
      </w:r>
      <w:r w:rsidR="00EC7216">
        <w:t>;</w:t>
      </w:r>
    </w:p>
    <w:p w14:paraId="723EE95B" w14:textId="3703AF96" w:rsidR="008F08E1" w:rsidRPr="00057C4E" w:rsidRDefault="00476ED9" w:rsidP="0050358C">
      <w:pPr>
        <w:pStyle w:val="Bullets"/>
      </w:pPr>
      <w:r>
        <w:t>Coordinating with marine resources, to assist with the movement of resources</w:t>
      </w:r>
      <w:r w:rsidR="00EC7216">
        <w:t>; and</w:t>
      </w:r>
    </w:p>
    <w:p w14:paraId="1BCF24A0" w14:textId="733F6F27" w:rsidR="00057C4E" w:rsidRPr="00C60552" w:rsidRDefault="00057C4E" w:rsidP="0050358C">
      <w:pPr>
        <w:pStyle w:val="Bullets"/>
      </w:pPr>
      <w:r w:rsidRPr="006F71B2">
        <w:t>Arra</w:t>
      </w:r>
      <w:r w:rsidRPr="00226891">
        <w:t>ng</w:t>
      </w:r>
      <w:r w:rsidR="00B73178">
        <w:t>ing</w:t>
      </w:r>
      <w:r w:rsidRPr="00226891">
        <w:t xml:space="preserve"> security</w:t>
      </w:r>
      <w:r w:rsidRPr="004936EC">
        <w:t xml:space="preserve"> for transportatio</w:t>
      </w:r>
      <w:r w:rsidRPr="00B548CE">
        <w:t>n</w:t>
      </w:r>
      <w:r w:rsidRPr="00C60552">
        <w:t xml:space="preserve"> of inbound resources</w:t>
      </w:r>
      <w:r w:rsidR="00723FB8">
        <w:t>.</w:t>
      </w:r>
    </w:p>
    <w:p w14:paraId="43E04149" w14:textId="77777777" w:rsidR="00E12093" w:rsidRDefault="00E12093" w:rsidP="00E12093">
      <w:pPr>
        <w:pStyle w:val="Heading2"/>
      </w:pPr>
      <w:bookmarkStart w:id="155" w:name="_Toc27405094"/>
      <w:r>
        <w:t>Distribution Management</w:t>
      </w:r>
      <w:bookmarkEnd w:id="155"/>
    </w:p>
    <w:p w14:paraId="13F0758E" w14:textId="4F638A23" w:rsidR="0065498D" w:rsidRPr="007E53B9" w:rsidRDefault="0009067F" w:rsidP="00B055DD">
      <w:pPr>
        <w:pStyle w:val="Heading3"/>
      </w:pPr>
      <w:r w:rsidRPr="007E53B9">
        <w:t>Staging Areas</w:t>
      </w:r>
      <w:r w:rsidR="00D35718">
        <w:t>,</w:t>
      </w:r>
      <w:r w:rsidRPr="007E53B9">
        <w:t xml:space="preserve"> Camps</w:t>
      </w:r>
      <w:r w:rsidR="00D35718">
        <w:t>,</w:t>
      </w:r>
      <w:r w:rsidRPr="007E53B9">
        <w:t xml:space="preserve"> and Bases</w:t>
      </w:r>
    </w:p>
    <w:p w14:paraId="545C1D50" w14:textId="271D0EC6" w:rsidR="00EC211A" w:rsidRPr="00833ACE" w:rsidRDefault="008C4A3C" w:rsidP="00833ACE">
      <w:pPr>
        <w:spacing w:before="0" w:after="0" w:line="240" w:lineRule="auto"/>
        <w:rPr>
          <w:rFonts w:asciiTheme="minorHAnsi" w:hAnsiTheme="minorHAnsi"/>
        </w:rPr>
      </w:pPr>
      <w:r w:rsidRPr="00833ACE">
        <w:rPr>
          <w:rFonts w:asciiTheme="minorHAnsi" w:hAnsiTheme="minorHAnsi"/>
        </w:rPr>
        <w:t>Before the Emergency Operations Center Logistics Section is activated, departments establish Staging Areas, Camps and Bases as needed</w:t>
      </w:r>
      <w:r w:rsidR="0031702C" w:rsidRPr="00833ACE">
        <w:rPr>
          <w:rFonts w:asciiTheme="minorHAnsi" w:hAnsiTheme="minorHAnsi"/>
        </w:rPr>
        <w:t>.</w:t>
      </w:r>
      <w:r w:rsidR="006C7ECF">
        <w:rPr>
          <w:rFonts w:asciiTheme="minorHAnsi" w:hAnsiTheme="minorHAnsi"/>
        </w:rPr>
        <w:t xml:space="preserve"> </w:t>
      </w:r>
      <w:r w:rsidRPr="00833ACE">
        <w:rPr>
          <w:rFonts w:asciiTheme="minorHAnsi" w:hAnsiTheme="minorHAnsi"/>
        </w:rPr>
        <w:t>When the Emergency Operations Center Logistics Section is activated it will determine which of those Staging Areas, Camps and Bases it will assume responsibility for and which will be maintained by departments</w:t>
      </w:r>
      <w:r w:rsidR="001E6649" w:rsidRPr="00833ACE">
        <w:rPr>
          <w:rFonts w:asciiTheme="minorHAnsi" w:hAnsiTheme="minorHAnsi"/>
        </w:rPr>
        <w:t>.</w:t>
      </w:r>
    </w:p>
    <w:p w14:paraId="53AF549C" w14:textId="77777777" w:rsidR="00CE1423" w:rsidRDefault="00CE1423" w:rsidP="00CE1423">
      <w:pPr>
        <w:spacing w:before="0" w:after="0" w:line="240" w:lineRule="auto"/>
        <w:rPr>
          <w:rFonts w:asciiTheme="minorHAnsi" w:hAnsiTheme="minorHAnsi"/>
        </w:rPr>
      </w:pPr>
    </w:p>
    <w:p w14:paraId="54F90406" w14:textId="5C70E7D1" w:rsidR="00057C4E" w:rsidRDefault="006C1E3E" w:rsidP="008F78DD">
      <w:pPr>
        <w:spacing w:before="0" w:after="0" w:line="240" w:lineRule="auto"/>
        <w:rPr>
          <w:rFonts w:asciiTheme="minorHAnsi" w:hAnsiTheme="minorHAnsi"/>
        </w:rPr>
      </w:pPr>
      <w:r>
        <w:rPr>
          <w:rFonts w:asciiTheme="minorHAnsi" w:hAnsiTheme="minorHAnsi"/>
        </w:rPr>
        <w:t xml:space="preserve">The logistics staging areas (LSAs) augment existing emergency supply chains and expands the City’s ability to manage a surge of critical </w:t>
      </w:r>
      <w:r w:rsidR="00EC5E8C">
        <w:rPr>
          <w:rFonts w:asciiTheme="minorHAnsi" w:hAnsiTheme="minorHAnsi"/>
        </w:rPr>
        <w:t>commodities, supplies and equipment</w:t>
      </w:r>
      <w:r>
        <w:rPr>
          <w:rFonts w:asciiTheme="minorHAnsi" w:hAnsiTheme="minorHAnsi"/>
        </w:rPr>
        <w:t xml:space="preserve"> into the City. </w:t>
      </w:r>
      <w:r w:rsidR="004F5000">
        <w:rPr>
          <w:rFonts w:asciiTheme="minorHAnsi" w:hAnsiTheme="minorHAnsi"/>
        </w:rPr>
        <w:t>Available r</w:t>
      </w:r>
      <w:r w:rsidR="00D72CFC">
        <w:rPr>
          <w:rFonts w:asciiTheme="minorHAnsi" w:hAnsiTheme="minorHAnsi"/>
        </w:rPr>
        <w:t>esources received into the LSA</w:t>
      </w:r>
      <w:r w:rsidR="00EC5E8C">
        <w:rPr>
          <w:rFonts w:asciiTheme="minorHAnsi" w:hAnsiTheme="minorHAnsi"/>
        </w:rPr>
        <w:t>s</w:t>
      </w:r>
      <w:r w:rsidR="00D72CFC">
        <w:rPr>
          <w:rFonts w:asciiTheme="minorHAnsi" w:hAnsiTheme="minorHAnsi"/>
        </w:rPr>
        <w:t xml:space="preserve"> are then assigned by </w:t>
      </w:r>
      <w:r w:rsidR="006B5727">
        <w:rPr>
          <w:rFonts w:asciiTheme="minorHAnsi" w:hAnsiTheme="minorHAnsi"/>
        </w:rPr>
        <w:t xml:space="preserve">the </w:t>
      </w:r>
      <w:r w:rsidR="00D72CFC">
        <w:rPr>
          <w:rFonts w:asciiTheme="minorHAnsi" w:hAnsiTheme="minorHAnsi"/>
        </w:rPr>
        <w:t xml:space="preserve">EOC to </w:t>
      </w:r>
      <w:r w:rsidR="009431BC">
        <w:rPr>
          <w:rFonts w:asciiTheme="minorHAnsi" w:hAnsiTheme="minorHAnsi"/>
        </w:rPr>
        <w:t>a</w:t>
      </w:r>
      <w:r w:rsidR="009A2028">
        <w:rPr>
          <w:rFonts w:asciiTheme="minorHAnsi" w:hAnsiTheme="minorHAnsi"/>
        </w:rPr>
        <w:t xml:space="preserve"> specific Unified Command Post or to support a consequence management mission </w:t>
      </w:r>
      <w:r w:rsidR="00D72CFC">
        <w:rPr>
          <w:rFonts w:asciiTheme="minorHAnsi" w:hAnsiTheme="minorHAnsi"/>
        </w:rPr>
        <w:t>and deployed into the field.</w:t>
      </w:r>
      <w:r>
        <w:rPr>
          <w:rFonts w:asciiTheme="minorHAnsi" w:hAnsiTheme="minorHAnsi"/>
        </w:rPr>
        <w:t xml:space="preserve"> </w:t>
      </w:r>
    </w:p>
    <w:p w14:paraId="701C3E5B" w14:textId="77777777" w:rsidR="00057C4E" w:rsidRDefault="00057C4E" w:rsidP="008F78DD">
      <w:pPr>
        <w:spacing w:before="0" w:after="0" w:line="240" w:lineRule="auto"/>
        <w:rPr>
          <w:rFonts w:asciiTheme="minorHAnsi" w:hAnsiTheme="minorHAnsi"/>
        </w:rPr>
      </w:pPr>
    </w:p>
    <w:p w14:paraId="1177C50E" w14:textId="17C97F33" w:rsidR="008C4A3C" w:rsidRPr="00833ACE" w:rsidRDefault="006C1E3E" w:rsidP="00833ACE">
      <w:pPr>
        <w:spacing w:before="0" w:after="0" w:line="240" w:lineRule="auto"/>
        <w:rPr>
          <w:rFonts w:asciiTheme="minorHAnsi" w:hAnsiTheme="minorHAnsi"/>
        </w:rPr>
      </w:pPr>
      <w:r>
        <w:rPr>
          <w:rFonts w:asciiTheme="minorHAnsi" w:hAnsiTheme="minorHAnsi"/>
        </w:rPr>
        <w:lastRenderedPageBreak/>
        <w:t xml:space="preserve">The LSAs operate in concert with similar county and state operations. </w:t>
      </w:r>
      <w:r w:rsidR="008C4A3C" w:rsidRPr="00833ACE">
        <w:rPr>
          <w:rFonts w:asciiTheme="minorHAnsi" w:hAnsiTheme="minorHAnsi"/>
        </w:rPr>
        <w:t xml:space="preserve">The State of Washington has designated specific locations as State Staging Areas. </w:t>
      </w:r>
      <w:r w:rsidR="004F5000">
        <w:rPr>
          <w:rFonts w:asciiTheme="minorHAnsi" w:hAnsiTheme="minorHAnsi"/>
        </w:rPr>
        <w:t>EOC</w:t>
      </w:r>
      <w:r w:rsidR="008C4A3C" w:rsidRPr="00833ACE">
        <w:rPr>
          <w:rFonts w:asciiTheme="minorHAnsi" w:hAnsiTheme="minorHAnsi"/>
        </w:rPr>
        <w:t xml:space="preserve"> Logistics Section will coordinat</w:t>
      </w:r>
      <w:r w:rsidR="00E408ED">
        <w:rPr>
          <w:rFonts w:asciiTheme="minorHAnsi" w:hAnsiTheme="minorHAnsi"/>
        </w:rPr>
        <w:t>e</w:t>
      </w:r>
      <w:r w:rsidR="008C4A3C" w:rsidRPr="00833ACE">
        <w:rPr>
          <w:rFonts w:asciiTheme="minorHAnsi" w:hAnsiTheme="minorHAnsi"/>
        </w:rPr>
        <w:t xml:space="preserve"> with the State on the establishment </w:t>
      </w:r>
      <w:r w:rsidR="008E4019">
        <w:rPr>
          <w:rFonts w:asciiTheme="minorHAnsi" w:hAnsiTheme="minorHAnsi"/>
        </w:rPr>
        <w:t xml:space="preserve">and operations </w:t>
      </w:r>
      <w:r w:rsidR="008C4A3C" w:rsidRPr="00833ACE">
        <w:rPr>
          <w:rFonts w:asciiTheme="minorHAnsi" w:hAnsiTheme="minorHAnsi"/>
        </w:rPr>
        <w:t>of these sites.</w:t>
      </w:r>
    </w:p>
    <w:p w14:paraId="1A16C3F2" w14:textId="2B723941" w:rsidR="008E4019" w:rsidRDefault="0027017D" w:rsidP="00D8259B">
      <w:pPr>
        <w:pStyle w:val="Heading3"/>
      </w:pPr>
      <w:r>
        <w:t xml:space="preserve">Community Points of </w:t>
      </w:r>
      <w:r w:rsidR="00057C4E">
        <w:t>Distribution</w:t>
      </w:r>
      <w:r w:rsidR="008E4019">
        <w:t xml:space="preserve"> </w:t>
      </w:r>
    </w:p>
    <w:p w14:paraId="62D660A4" w14:textId="2CF35ACD" w:rsidR="0009067F" w:rsidRDefault="00DE52D1" w:rsidP="00833ACE">
      <w:pPr>
        <w:spacing w:before="0" w:after="0" w:line="240" w:lineRule="auto"/>
        <w:rPr>
          <w:rFonts w:asciiTheme="minorHAnsi" w:hAnsiTheme="minorHAnsi"/>
        </w:rPr>
      </w:pPr>
      <w:r>
        <w:rPr>
          <w:rFonts w:asciiTheme="minorHAnsi" w:hAnsiTheme="minorHAnsi"/>
        </w:rPr>
        <w:t xml:space="preserve">The </w:t>
      </w:r>
      <w:r w:rsidR="00057C4E">
        <w:rPr>
          <w:rFonts w:asciiTheme="minorHAnsi" w:hAnsiTheme="minorHAnsi"/>
        </w:rPr>
        <w:t>EOC</w:t>
      </w:r>
      <w:r w:rsidR="008C4A3C" w:rsidRPr="00833ACE">
        <w:rPr>
          <w:rFonts w:asciiTheme="minorHAnsi" w:hAnsiTheme="minorHAnsi"/>
        </w:rPr>
        <w:t xml:space="preserve"> Logistics Section </w:t>
      </w:r>
      <w:r w:rsidR="00057C4E">
        <w:rPr>
          <w:rFonts w:asciiTheme="minorHAnsi" w:hAnsiTheme="minorHAnsi"/>
        </w:rPr>
        <w:t xml:space="preserve">in coordination with </w:t>
      </w:r>
      <w:r w:rsidR="00836032">
        <w:rPr>
          <w:rFonts w:asciiTheme="minorHAnsi" w:hAnsiTheme="minorHAnsi"/>
        </w:rPr>
        <w:t xml:space="preserve">ESF #6 </w:t>
      </w:r>
      <w:r w:rsidR="008C4A3C" w:rsidRPr="00833ACE">
        <w:rPr>
          <w:rFonts w:asciiTheme="minorHAnsi" w:hAnsiTheme="minorHAnsi"/>
        </w:rPr>
        <w:t xml:space="preserve">is responsible for establishing, supplying and operating all </w:t>
      </w:r>
      <w:r>
        <w:rPr>
          <w:rFonts w:asciiTheme="minorHAnsi" w:hAnsiTheme="minorHAnsi"/>
        </w:rPr>
        <w:t xml:space="preserve">Community </w:t>
      </w:r>
      <w:r w:rsidR="008C4A3C" w:rsidRPr="00833ACE">
        <w:rPr>
          <w:rFonts w:asciiTheme="minorHAnsi" w:hAnsiTheme="minorHAnsi"/>
        </w:rPr>
        <w:t xml:space="preserve">Points of Distribution </w:t>
      </w:r>
      <w:r w:rsidR="008C0ACC">
        <w:rPr>
          <w:rFonts w:asciiTheme="minorHAnsi" w:hAnsiTheme="minorHAnsi"/>
        </w:rPr>
        <w:t xml:space="preserve">(CPOD) </w:t>
      </w:r>
      <w:r w:rsidR="008C4A3C" w:rsidRPr="00833ACE">
        <w:rPr>
          <w:rFonts w:asciiTheme="minorHAnsi" w:hAnsiTheme="minorHAnsi"/>
        </w:rPr>
        <w:t>for food, water</w:t>
      </w:r>
      <w:r w:rsidR="00CA64C3">
        <w:rPr>
          <w:rFonts w:asciiTheme="minorHAnsi" w:hAnsiTheme="minorHAnsi"/>
        </w:rPr>
        <w:t>,</w:t>
      </w:r>
      <w:r w:rsidR="008C4A3C" w:rsidRPr="00833ACE">
        <w:rPr>
          <w:rFonts w:asciiTheme="minorHAnsi" w:hAnsiTheme="minorHAnsi"/>
        </w:rPr>
        <w:t xml:space="preserve"> and other commodities</w:t>
      </w:r>
      <w:r w:rsidR="00057C4E">
        <w:rPr>
          <w:rFonts w:asciiTheme="minorHAnsi" w:hAnsiTheme="minorHAnsi"/>
        </w:rPr>
        <w:t xml:space="preserve">. </w:t>
      </w:r>
      <w:r w:rsidR="00326B5C">
        <w:rPr>
          <w:rFonts w:asciiTheme="minorHAnsi" w:hAnsiTheme="minorHAnsi"/>
        </w:rPr>
        <w:t xml:space="preserve">The purpose of CPODs is to get commodities into the hands of community members. ESF </w:t>
      </w:r>
      <w:r w:rsidR="00723FB8">
        <w:rPr>
          <w:rFonts w:asciiTheme="minorHAnsi" w:hAnsiTheme="minorHAnsi"/>
        </w:rPr>
        <w:t>#</w:t>
      </w:r>
      <w:r w:rsidR="00326B5C">
        <w:rPr>
          <w:rFonts w:asciiTheme="minorHAnsi" w:hAnsiTheme="minorHAnsi"/>
        </w:rPr>
        <w:t>6 a</w:t>
      </w:r>
      <w:r w:rsidR="00FB31BC">
        <w:rPr>
          <w:rFonts w:asciiTheme="minorHAnsi" w:hAnsiTheme="minorHAnsi"/>
        </w:rPr>
        <w:t>n</w:t>
      </w:r>
      <w:r w:rsidR="00326B5C">
        <w:rPr>
          <w:rFonts w:asciiTheme="minorHAnsi" w:hAnsiTheme="minorHAnsi"/>
        </w:rPr>
        <w:t xml:space="preserve">d the </w:t>
      </w:r>
      <w:r w:rsidR="00FB31BC">
        <w:rPr>
          <w:rFonts w:asciiTheme="minorHAnsi" w:hAnsiTheme="minorHAnsi"/>
        </w:rPr>
        <w:t>Logistics</w:t>
      </w:r>
      <w:r w:rsidR="00326B5C">
        <w:rPr>
          <w:rFonts w:asciiTheme="minorHAnsi" w:hAnsiTheme="minorHAnsi"/>
        </w:rPr>
        <w:t xml:space="preserve"> </w:t>
      </w:r>
      <w:r w:rsidR="00FB31BC">
        <w:rPr>
          <w:rFonts w:asciiTheme="minorHAnsi" w:hAnsiTheme="minorHAnsi"/>
        </w:rPr>
        <w:t xml:space="preserve">Section will select locations for the CPODs </w:t>
      </w:r>
      <w:r w:rsidR="00C03103">
        <w:rPr>
          <w:rFonts w:asciiTheme="minorHAnsi" w:hAnsiTheme="minorHAnsi"/>
        </w:rPr>
        <w:t xml:space="preserve">according to </w:t>
      </w:r>
      <w:r w:rsidR="00FB31BC">
        <w:rPr>
          <w:rFonts w:asciiTheme="minorHAnsi" w:hAnsiTheme="minorHAnsi"/>
        </w:rPr>
        <w:t xml:space="preserve">community </w:t>
      </w:r>
      <w:r w:rsidR="00C03103">
        <w:rPr>
          <w:rFonts w:asciiTheme="minorHAnsi" w:hAnsiTheme="minorHAnsi"/>
        </w:rPr>
        <w:t xml:space="preserve">need and </w:t>
      </w:r>
      <w:r w:rsidR="00FB31BC">
        <w:rPr>
          <w:rFonts w:asciiTheme="minorHAnsi" w:hAnsiTheme="minorHAnsi"/>
        </w:rPr>
        <w:t xml:space="preserve">site </w:t>
      </w:r>
      <w:r w:rsidR="00C03103">
        <w:rPr>
          <w:rFonts w:asciiTheme="minorHAnsi" w:hAnsiTheme="minorHAnsi"/>
        </w:rPr>
        <w:t>accessibility</w:t>
      </w:r>
      <w:r w:rsidR="00FB31BC">
        <w:rPr>
          <w:rFonts w:asciiTheme="minorHAnsi" w:hAnsiTheme="minorHAnsi"/>
        </w:rPr>
        <w:t xml:space="preserve">—for both </w:t>
      </w:r>
      <w:r w:rsidR="00C03103">
        <w:rPr>
          <w:rFonts w:asciiTheme="minorHAnsi" w:hAnsiTheme="minorHAnsi"/>
        </w:rPr>
        <w:t xml:space="preserve">community members and </w:t>
      </w:r>
      <w:r w:rsidR="00FB31BC">
        <w:rPr>
          <w:rFonts w:asciiTheme="minorHAnsi" w:hAnsiTheme="minorHAnsi"/>
        </w:rPr>
        <w:t>commodities</w:t>
      </w:r>
      <w:r w:rsidR="00C03103">
        <w:rPr>
          <w:rFonts w:asciiTheme="minorHAnsi" w:hAnsiTheme="minorHAnsi"/>
        </w:rPr>
        <w:t xml:space="preserve">. </w:t>
      </w:r>
      <w:r w:rsidR="004F5000">
        <w:rPr>
          <w:rFonts w:asciiTheme="minorHAnsi" w:hAnsiTheme="minorHAnsi"/>
        </w:rPr>
        <w:t>All</w:t>
      </w:r>
      <w:r w:rsidR="006C1E3E" w:rsidRPr="00833ACE">
        <w:rPr>
          <w:rFonts w:asciiTheme="minorHAnsi" w:hAnsiTheme="minorHAnsi"/>
        </w:rPr>
        <w:t xml:space="preserve"> </w:t>
      </w:r>
      <w:r w:rsidR="004F5000">
        <w:rPr>
          <w:rFonts w:asciiTheme="minorHAnsi" w:hAnsiTheme="minorHAnsi"/>
        </w:rPr>
        <w:t xml:space="preserve">pharmaceutical dispensing is handled separately by </w:t>
      </w:r>
      <w:r w:rsidR="00952E3A">
        <w:rPr>
          <w:rFonts w:asciiTheme="minorHAnsi" w:hAnsiTheme="minorHAnsi"/>
        </w:rPr>
        <w:t xml:space="preserve">Public Health </w:t>
      </w:r>
      <w:r w:rsidR="004F5000">
        <w:rPr>
          <w:rFonts w:asciiTheme="minorHAnsi" w:hAnsiTheme="minorHAnsi"/>
        </w:rPr>
        <w:t xml:space="preserve">Seattle King County </w:t>
      </w:r>
      <w:r w:rsidR="00952E3A">
        <w:rPr>
          <w:rFonts w:asciiTheme="minorHAnsi" w:hAnsiTheme="minorHAnsi"/>
        </w:rPr>
        <w:t>HMAC</w:t>
      </w:r>
      <w:r w:rsidR="008C4A3C" w:rsidRPr="00833ACE">
        <w:rPr>
          <w:rFonts w:asciiTheme="minorHAnsi" w:hAnsiTheme="minorHAnsi"/>
        </w:rPr>
        <w:t>.</w:t>
      </w:r>
    </w:p>
    <w:p w14:paraId="4049471A" w14:textId="7E7A1D44" w:rsidR="00E12093" w:rsidRDefault="00EC5E8C" w:rsidP="00D8259B">
      <w:pPr>
        <w:pStyle w:val="Heading3"/>
      </w:pPr>
      <w:r>
        <w:t>Donations</w:t>
      </w:r>
      <w:r w:rsidR="00E12093">
        <w:t xml:space="preserve"> Management</w:t>
      </w:r>
    </w:p>
    <w:p w14:paraId="74879E18" w14:textId="1574FF00" w:rsidR="00EC5E8C" w:rsidRDefault="00D53122" w:rsidP="00946629">
      <w:pPr>
        <w:spacing w:before="0" w:after="0" w:line="240" w:lineRule="auto"/>
      </w:pPr>
      <w:r>
        <w:t>The</w:t>
      </w:r>
      <w:r w:rsidR="003327AF">
        <w:t xml:space="preserve"> EOC Logistics Section</w:t>
      </w:r>
      <w:r w:rsidR="00C33823">
        <w:t>,</w:t>
      </w:r>
      <w:r w:rsidR="003327AF">
        <w:t xml:space="preserve"> with supporting partner agencies</w:t>
      </w:r>
      <w:r w:rsidR="00C33823">
        <w:t>,</w:t>
      </w:r>
      <w:r w:rsidR="003327AF">
        <w:t xml:space="preserve"> must prepare </w:t>
      </w:r>
      <w:proofErr w:type="gramStart"/>
      <w:r w:rsidR="003327AF">
        <w:t xml:space="preserve">early on </w:t>
      </w:r>
      <w:r w:rsidR="00C33823">
        <w:t>in the</w:t>
      </w:r>
      <w:proofErr w:type="gramEnd"/>
      <w:r w:rsidR="00C33823">
        <w:t xml:space="preserve"> </w:t>
      </w:r>
      <w:r w:rsidR="003327AF">
        <w:t xml:space="preserve">incident to manage </w:t>
      </w:r>
      <w:r w:rsidR="00C33823">
        <w:t xml:space="preserve">the </w:t>
      </w:r>
      <w:r w:rsidR="003327AF">
        <w:t>influx of unsolicited donations.</w:t>
      </w:r>
      <w:r w:rsidR="00C33823">
        <w:t xml:space="preserve"> The</w:t>
      </w:r>
      <w:r w:rsidR="003327AF">
        <w:t xml:space="preserve"> </w:t>
      </w:r>
      <w:r w:rsidR="00083B7E">
        <w:t>EOC Logistics Section will establish a Donations Management Coordination Team to oversee the coordination of operations that includes messaging, staffing, establishing donations facilities, phone bank and as needed</w:t>
      </w:r>
      <w:r w:rsidR="00245EF4">
        <w:t xml:space="preserve"> coordinating</w:t>
      </w:r>
      <w:r w:rsidR="00083B7E">
        <w:t xml:space="preserve"> with King County and </w:t>
      </w:r>
      <w:r w:rsidR="00245EF4">
        <w:t xml:space="preserve">the </w:t>
      </w:r>
      <w:r w:rsidR="00083B7E">
        <w:t>State.</w:t>
      </w:r>
      <w:r w:rsidR="006709A0">
        <w:t xml:space="preserve"> </w:t>
      </w:r>
      <w:r w:rsidR="00083B7E">
        <w:t xml:space="preserve">It will be necessary to work with King County, WA State Emergency Management, </w:t>
      </w:r>
      <w:r w:rsidR="00816B23">
        <w:t xml:space="preserve">and </w:t>
      </w:r>
      <w:r w:rsidR="00083B7E">
        <w:t>nongovernmental partner</w:t>
      </w:r>
      <w:r w:rsidR="00245EF4">
        <w:t>s</w:t>
      </w:r>
      <w:r w:rsidR="00083B7E">
        <w:t xml:space="preserve"> to coordinate on a unified messaging </w:t>
      </w:r>
      <w:proofErr w:type="gramStart"/>
      <w:r w:rsidR="00083B7E">
        <w:t>early on in the</w:t>
      </w:r>
      <w:proofErr w:type="gramEnd"/>
      <w:r w:rsidR="00083B7E">
        <w:t xml:space="preserve"> incident. </w:t>
      </w:r>
    </w:p>
    <w:p w14:paraId="11C8E3E0" w14:textId="77777777" w:rsidR="00083B7E" w:rsidRDefault="00083B7E" w:rsidP="00946629">
      <w:pPr>
        <w:spacing w:before="0" w:after="0" w:line="240" w:lineRule="auto"/>
      </w:pPr>
    </w:p>
    <w:p w14:paraId="64B01C0A" w14:textId="21B3DB6B" w:rsidR="000A489F" w:rsidRDefault="00083B7E" w:rsidP="00946629">
      <w:pPr>
        <w:spacing w:before="0" w:after="0" w:line="240" w:lineRule="auto"/>
      </w:pPr>
      <w:r>
        <w:t xml:space="preserve">Even </w:t>
      </w:r>
      <w:r w:rsidR="00297A2F">
        <w:t>with a</w:t>
      </w:r>
      <w:r>
        <w:t xml:space="preserve"> public information campaign, it is likely unsolicited in-kind donations will be made. In-Kind donations will be managed by a qualified outside agency with </w:t>
      </w:r>
      <w:r w:rsidR="00816B23">
        <w:t>a memorandum of understanding</w:t>
      </w:r>
      <w:r>
        <w:t xml:space="preserve"> with the City. The management activities will include receipt, processing and distribution of value-added donations, and disposition and disposal of unwanted and unusable items.</w:t>
      </w:r>
    </w:p>
    <w:p w14:paraId="42B23F24" w14:textId="77777777" w:rsidR="00574AD0" w:rsidRDefault="00574AD0" w:rsidP="00574AD0">
      <w:pPr>
        <w:pStyle w:val="Heading2"/>
      </w:pPr>
      <w:bookmarkStart w:id="156" w:name="_Toc27405095"/>
      <w:r>
        <w:t>Communications and Data</w:t>
      </w:r>
      <w:bookmarkEnd w:id="156"/>
    </w:p>
    <w:p w14:paraId="4B2D3180" w14:textId="01958938" w:rsidR="00574AD0" w:rsidRDefault="00574AD0" w:rsidP="00574AD0">
      <w:pPr>
        <w:spacing w:line="240" w:lineRule="auto"/>
      </w:pPr>
      <w:r w:rsidRPr="009D3F58">
        <w:t>The City Earthquake Communications Plan describes the various communications systems available to responders and how they will be coordinated during an earthquake. The goal is to provide redundant communication systems that ensure all departments with a critical role can effectively coordinate</w:t>
      </w:r>
      <w:r w:rsidR="003D24FD">
        <w:t>.</w:t>
      </w:r>
    </w:p>
    <w:p w14:paraId="2CD9B6A5" w14:textId="7AA059C7" w:rsidR="00574AD0" w:rsidRPr="00927823" w:rsidRDefault="00574AD0" w:rsidP="00946629">
      <w:pPr>
        <w:pStyle w:val="ListParagraph"/>
        <w:numPr>
          <w:ilvl w:val="0"/>
          <w:numId w:val="22"/>
        </w:numPr>
        <w:spacing w:before="0" w:after="0" w:line="240" w:lineRule="auto"/>
      </w:pPr>
      <w:r w:rsidRPr="00946629">
        <w:rPr>
          <w:rFonts w:asciiTheme="minorHAnsi" w:hAnsiTheme="minorHAnsi"/>
        </w:rPr>
        <w:t>Requests for radio patching, 800 MHz radio reprioritizing, Cell on Wheels or Switch on Wheels</w:t>
      </w:r>
      <w:r w:rsidR="00927823" w:rsidRPr="00927823">
        <w:rPr>
          <w:rFonts w:asciiTheme="minorHAnsi" w:hAnsiTheme="minorHAnsi"/>
        </w:rPr>
        <w:t>,</w:t>
      </w:r>
      <w:r w:rsidRPr="00946629">
        <w:rPr>
          <w:rFonts w:asciiTheme="minorHAnsi" w:hAnsiTheme="minorHAnsi"/>
        </w:rPr>
        <w:t xml:space="preserve"> or other communication resources will be </w:t>
      </w:r>
      <w:r w:rsidR="00021908">
        <w:rPr>
          <w:rFonts w:asciiTheme="minorHAnsi" w:hAnsiTheme="minorHAnsi"/>
        </w:rPr>
        <w:t>coordinated by</w:t>
      </w:r>
      <w:r w:rsidRPr="00946629">
        <w:rPr>
          <w:rFonts w:asciiTheme="minorHAnsi" w:hAnsiTheme="minorHAnsi"/>
        </w:rPr>
        <w:t xml:space="preserve"> Seattle Information Technology Department</w:t>
      </w:r>
      <w:r w:rsidR="00927823" w:rsidRPr="00927823">
        <w:rPr>
          <w:rFonts w:asciiTheme="minorHAnsi" w:hAnsiTheme="minorHAnsi"/>
        </w:rPr>
        <w:t xml:space="preserve">. </w:t>
      </w:r>
      <w:r w:rsidRPr="00946629">
        <w:rPr>
          <w:rFonts w:asciiTheme="minorHAnsi" w:hAnsiTheme="minorHAnsi"/>
        </w:rPr>
        <w:t>The Seattle Information Technology Department</w:t>
      </w:r>
      <w:r w:rsidRPr="00946629" w:rsidDel="00E10884">
        <w:rPr>
          <w:rFonts w:asciiTheme="minorHAnsi" w:hAnsiTheme="minorHAnsi"/>
        </w:rPr>
        <w:t xml:space="preserve"> </w:t>
      </w:r>
      <w:r w:rsidRPr="00946629">
        <w:rPr>
          <w:rFonts w:asciiTheme="minorHAnsi" w:hAnsiTheme="minorHAnsi"/>
        </w:rPr>
        <w:t>and the Emergency Operations Center Logistics Section will coordinate the ordering and support related to communication infrastructure resources</w:t>
      </w:r>
      <w:r w:rsidR="00927823">
        <w:rPr>
          <w:rFonts w:asciiTheme="minorHAnsi" w:hAnsiTheme="minorHAnsi"/>
        </w:rPr>
        <w:t>.</w:t>
      </w:r>
    </w:p>
    <w:p w14:paraId="26DD4C1B" w14:textId="2E03CF96" w:rsidR="00574AD0" w:rsidRPr="00946629" w:rsidRDefault="00574AD0" w:rsidP="00946629">
      <w:pPr>
        <w:pStyle w:val="ListParagraph"/>
        <w:numPr>
          <w:ilvl w:val="0"/>
          <w:numId w:val="22"/>
        </w:numPr>
        <w:spacing w:before="0" w:after="0" w:line="240" w:lineRule="auto"/>
        <w:rPr>
          <w:rFonts w:asciiTheme="minorHAnsi" w:hAnsiTheme="minorHAnsi"/>
        </w:rPr>
      </w:pPr>
      <w:r w:rsidRPr="00946629">
        <w:rPr>
          <w:rFonts w:asciiTheme="minorHAnsi" w:hAnsiTheme="minorHAnsi"/>
        </w:rPr>
        <w:t>Radio Systems (</w:t>
      </w:r>
      <w:r w:rsidR="002B1449">
        <w:rPr>
          <w:rFonts w:asciiTheme="minorHAnsi" w:hAnsiTheme="minorHAnsi"/>
        </w:rPr>
        <w:t xml:space="preserve">Seattle Information Technology </w:t>
      </w:r>
      <w:r w:rsidRPr="00946629">
        <w:rPr>
          <w:rFonts w:asciiTheme="minorHAnsi" w:hAnsiTheme="minorHAnsi"/>
        </w:rPr>
        <w:t>and Auxiliary Communication Service)</w:t>
      </w:r>
    </w:p>
    <w:p w14:paraId="12BD6853" w14:textId="2852BD84" w:rsidR="00574AD0" w:rsidRPr="00946629" w:rsidRDefault="0009406A" w:rsidP="00946629">
      <w:pPr>
        <w:pStyle w:val="ListParagraph"/>
        <w:numPr>
          <w:ilvl w:val="1"/>
          <w:numId w:val="29"/>
        </w:numPr>
        <w:spacing w:before="0" w:after="0" w:line="240" w:lineRule="auto"/>
        <w:rPr>
          <w:rFonts w:asciiTheme="minorHAnsi" w:hAnsiTheme="minorHAnsi"/>
        </w:rPr>
      </w:pPr>
      <w:r>
        <w:rPr>
          <w:rFonts w:asciiTheme="minorHAnsi" w:hAnsiTheme="minorHAnsi"/>
        </w:rPr>
        <w:t>P</w:t>
      </w:r>
      <w:r w:rsidRPr="00EE1F38">
        <w:rPr>
          <w:rFonts w:asciiTheme="minorHAnsi" w:hAnsiTheme="minorHAnsi"/>
        </w:rPr>
        <w:t>rovided to all departments</w:t>
      </w:r>
      <w:r w:rsidRPr="0009406A">
        <w:rPr>
          <w:rFonts w:asciiTheme="minorHAnsi" w:hAnsiTheme="minorHAnsi"/>
        </w:rPr>
        <w:t xml:space="preserve"> </w:t>
      </w:r>
      <w:r>
        <w:rPr>
          <w:rFonts w:asciiTheme="minorHAnsi" w:hAnsiTheme="minorHAnsi"/>
        </w:rPr>
        <w:t>a</w:t>
      </w:r>
      <w:r w:rsidR="00574AD0" w:rsidRPr="00946629">
        <w:rPr>
          <w:rFonts w:asciiTheme="minorHAnsi" w:hAnsiTheme="minorHAnsi"/>
        </w:rPr>
        <w:t xml:space="preserve"> radio communications plan for an earthquake scenario</w:t>
      </w:r>
      <w:r>
        <w:rPr>
          <w:rFonts w:asciiTheme="minorHAnsi" w:hAnsiTheme="minorHAnsi"/>
        </w:rPr>
        <w:t>.</w:t>
      </w:r>
    </w:p>
    <w:p w14:paraId="0757FAB1" w14:textId="1E0A19D6" w:rsidR="00574AD0" w:rsidRDefault="00574AD0" w:rsidP="00946629">
      <w:pPr>
        <w:pStyle w:val="ListParagraph"/>
        <w:numPr>
          <w:ilvl w:val="1"/>
          <w:numId w:val="29"/>
        </w:numPr>
        <w:spacing w:before="0" w:after="0" w:line="240" w:lineRule="auto"/>
        <w:rPr>
          <w:rFonts w:asciiTheme="minorHAnsi" w:hAnsiTheme="minorHAnsi"/>
        </w:rPr>
      </w:pPr>
      <w:r w:rsidRPr="00946629">
        <w:rPr>
          <w:rFonts w:asciiTheme="minorHAnsi" w:hAnsiTheme="minorHAnsi"/>
        </w:rPr>
        <w:t>Auxiliary Communications Service staffs the Emergency Operations Center communication room and monitors Ops Call channel, amateur radio, King County ECC radio</w:t>
      </w:r>
      <w:r w:rsidR="005C17A6" w:rsidRPr="00927823">
        <w:rPr>
          <w:rFonts w:asciiTheme="minorHAnsi" w:hAnsiTheme="minorHAnsi"/>
        </w:rPr>
        <w:t>,</w:t>
      </w:r>
      <w:r w:rsidRPr="00946629">
        <w:rPr>
          <w:rFonts w:asciiTheme="minorHAnsi" w:hAnsiTheme="minorHAnsi"/>
        </w:rPr>
        <w:t xml:space="preserve"> and others</w:t>
      </w:r>
      <w:r w:rsidR="0009406A">
        <w:rPr>
          <w:rFonts w:asciiTheme="minorHAnsi" w:hAnsiTheme="minorHAnsi"/>
        </w:rPr>
        <w:t>.</w:t>
      </w:r>
    </w:p>
    <w:p w14:paraId="7F0FC522" w14:textId="57CC7AC0" w:rsidR="0086617D" w:rsidRPr="00946629" w:rsidRDefault="0086617D" w:rsidP="00946629">
      <w:pPr>
        <w:pStyle w:val="ListParagraph"/>
        <w:numPr>
          <w:ilvl w:val="1"/>
          <w:numId w:val="29"/>
        </w:numPr>
        <w:spacing w:before="0" w:after="0" w:line="240" w:lineRule="auto"/>
        <w:rPr>
          <w:rFonts w:asciiTheme="minorHAnsi" w:hAnsiTheme="minorHAnsi"/>
        </w:rPr>
      </w:pPr>
      <w:r>
        <w:rPr>
          <w:rFonts w:asciiTheme="minorHAnsi" w:hAnsiTheme="minorHAnsi"/>
        </w:rPr>
        <w:t xml:space="preserve">Auxiliary Communications Service volunteers will also </w:t>
      </w:r>
      <w:r w:rsidR="0077586A">
        <w:rPr>
          <w:rFonts w:asciiTheme="minorHAnsi" w:hAnsiTheme="minorHAnsi"/>
        </w:rPr>
        <w:t xml:space="preserve">report to </w:t>
      </w:r>
      <w:r w:rsidR="00774064">
        <w:rPr>
          <w:rFonts w:asciiTheme="minorHAnsi" w:hAnsiTheme="minorHAnsi"/>
        </w:rPr>
        <w:t xml:space="preserve">workforce </w:t>
      </w:r>
      <w:r w:rsidR="0077586A">
        <w:rPr>
          <w:rFonts w:asciiTheme="minorHAnsi" w:hAnsiTheme="minorHAnsi"/>
        </w:rPr>
        <w:t xml:space="preserve">rallying points and the Battalion stations to provide redundant communications capabilities there. </w:t>
      </w:r>
    </w:p>
    <w:p w14:paraId="5539172A" w14:textId="048DDD85" w:rsidR="00E86A2D" w:rsidRPr="00946629" w:rsidRDefault="00276972" w:rsidP="00946629">
      <w:pPr>
        <w:pStyle w:val="ListParagraph"/>
        <w:numPr>
          <w:ilvl w:val="1"/>
          <w:numId w:val="29"/>
        </w:numPr>
        <w:spacing w:before="0" w:after="0" w:line="240" w:lineRule="auto"/>
        <w:rPr>
          <w:rFonts w:asciiTheme="minorHAnsi" w:hAnsiTheme="minorHAnsi"/>
        </w:rPr>
      </w:pPr>
      <w:r>
        <w:rPr>
          <w:rFonts w:asciiTheme="minorHAnsi" w:hAnsiTheme="minorHAnsi"/>
        </w:rPr>
        <w:t xml:space="preserve">Some </w:t>
      </w:r>
      <w:r w:rsidR="00574AD0" w:rsidRPr="00946629">
        <w:rPr>
          <w:rFonts w:asciiTheme="minorHAnsi" w:hAnsiTheme="minorHAnsi"/>
        </w:rPr>
        <w:t xml:space="preserve">City Hubs </w:t>
      </w:r>
      <w:r>
        <w:rPr>
          <w:rFonts w:asciiTheme="minorHAnsi" w:hAnsiTheme="minorHAnsi"/>
        </w:rPr>
        <w:t xml:space="preserve">may also have </w:t>
      </w:r>
      <w:r w:rsidR="00574AD0" w:rsidRPr="00946629">
        <w:rPr>
          <w:rFonts w:asciiTheme="minorHAnsi" w:hAnsiTheme="minorHAnsi"/>
        </w:rPr>
        <w:t>amateur radio</w:t>
      </w:r>
      <w:r>
        <w:rPr>
          <w:rFonts w:asciiTheme="minorHAnsi" w:hAnsiTheme="minorHAnsi"/>
        </w:rPr>
        <w:t xml:space="preserve"> capability</w:t>
      </w:r>
      <w:r w:rsidR="00723FB8">
        <w:rPr>
          <w:rFonts w:asciiTheme="minorHAnsi" w:hAnsiTheme="minorHAnsi"/>
        </w:rPr>
        <w:t>.</w:t>
      </w:r>
    </w:p>
    <w:p w14:paraId="0A3A8F50" w14:textId="77777777" w:rsidR="00574AD0" w:rsidRPr="00946629" w:rsidRDefault="00574AD0" w:rsidP="00D8259B">
      <w:pPr>
        <w:pStyle w:val="ListParagraph"/>
        <w:keepNext w:val="0"/>
        <w:widowControl w:val="0"/>
        <w:numPr>
          <w:ilvl w:val="0"/>
          <w:numId w:val="22"/>
        </w:numPr>
        <w:spacing w:before="0" w:after="0" w:line="240" w:lineRule="auto"/>
        <w:rPr>
          <w:rFonts w:asciiTheme="minorHAnsi" w:hAnsiTheme="minorHAnsi"/>
        </w:rPr>
      </w:pPr>
      <w:r w:rsidRPr="00946629">
        <w:rPr>
          <w:rFonts w:asciiTheme="minorHAnsi" w:hAnsiTheme="minorHAnsi"/>
        </w:rPr>
        <w:t>Phone</w:t>
      </w:r>
    </w:p>
    <w:p w14:paraId="1B83DD41" w14:textId="5177E253" w:rsidR="00574AD0" w:rsidRDefault="00574AD0" w:rsidP="007111D2">
      <w:pPr>
        <w:pStyle w:val="ListParagraph"/>
        <w:keepNext w:val="0"/>
        <w:widowControl w:val="0"/>
        <w:numPr>
          <w:ilvl w:val="1"/>
          <w:numId w:val="29"/>
        </w:numPr>
        <w:spacing w:before="0" w:after="0" w:line="240" w:lineRule="auto"/>
        <w:rPr>
          <w:rFonts w:asciiTheme="minorHAnsi" w:hAnsiTheme="minorHAnsi"/>
        </w:rPr>
      </w:pPr>
      <w:r w:rsidRPr="00946629">
        <w:rPr>
          <w:rFonts w:asciiTheme="minorHAnsi" w:hAnsiTheme="minorHAnsi"/>
        </w:rPr>
        <w:t>Government Emergency Telecommunication Service</w:t>
      </w:r>
      <w:r w:rsidR="006D7D34" w:rsidRPr="000F29EE">
        <w:rPr>
          <w:rFonts w:asciiTheme="minorHAnsi" w:hAnsiTheme="minorHAnsi"/>
        </w:rPr>
        <w:t xml:space="preserve"> </w:t>
      </w:r>
      <w:r w:rsidR="00723FB8">
        <w:rPr>
          <w:rFonts w:asciiTheme="minorHAnsi" w:hAnsiTheme="minorHAnsi"/>
        </w:rPr>
        <w:t xml:space="preserve">(GETS) </w:t>
      </w:r>
      <w:r w:rsidR="006D7D34" w:rsidRPr="000F29EE">
        <w:rPr>
          <w:rFonts w:asciiTheme="minorHAnsi" w:hAnsiTheme="minorHAnsi"/>
        </w:rPr>
        <w:t>can be used w</w:t>
      </w:r>
      <w:r w:rsidRPr="00946629">
        <w:rPr>
          <w:rFonts w:asciiTheme="minorHAnsi" w:hAnsiTheme="minorHAnsi"/>
        </w:rPr>
        <w:t>hen the phone system is overloaded with calls</w:t>
      </w:r>
      <w:r w:rsidR="00723FB8">
        <w:rPr>
          <w:rFonts w:asciiTheme="minorHAnsi" w:hAnsiTheme="minorHAnsi"/>
        </w:rPr>
        <w:t>. GETS</w:t>
      </w:r>
      <w:r w:rsidRPr="00946629">
        <w:rPr>
          <w:rFonts w:asciiTheme="minorHAnsi" w:hAnsiTheme="minorHAnsi"/>
        </w:rPr>
        <w:t xml:space="preserve"> increases the chance a caller using this service will be able to complete a phone call using a wired or cell phone</w:t>
      </w:r>
      <w:r w:rsidR="000F29EE" w:rsidRPr="000F29EE">
        <w:rPr>
          <w:rFonts w:asciiTheme="minorHAnsi" w:hAnsiTheme="minorHAnsi"/>
        </w:rPr>
        <w:t xml:space="preserve">. </w:t>
      </w:r>
      <w:r w:rsidRPr="00946629">
        <w:rPr>
          <w:rFonts w:asciiTheme="minorHAnsi" w:hAnsiTheme="minorHAnsi"/>
        </w:rPr>
        <w:t>City responders have been provided accounts including all Emergency Operations Center Duty Officers</w:t>
      </w:r>
      <w:r w:rsidR="000F29EE">
        <w:rPr>
          <w:rFonts w:asciiTheme="minorHAnsi" w:hAnsiTheme="minorHAnsi"/>
        </w:rPr>
        <w:t>.</w:t>
      </w:r>
    </w:p>
    <w:p w14:paraId="09497FE0" w14:textId="77777777" w:rsidR="007111D2" w:rsidRDefault="007111D2" w:rsidP="007111D2">
      <w:pPr>
        <w:pStyle w:val="ListParagraph"/>
        <w:widowControl w:val="0"/>
        <w:numPr>
          <w:ilvl w:val="1"/>
          <w:numId w:val="29"/>
        </w:numPr>
        <w:spacing w:before="0" w:after="0" w:line="240" w:lineRule="auto"/>
        <w:rPr>
          <w:rFonts w:asciiTheme="minorHAnsi" w:hAnsiTheme="minorHAnsi"/>
        </w:rPr>
      </w:pPr>
      <w:r w:rsidRPr="007111D2">
        <w:rPr>
          <w:rFonts w:asciiTheme="minorHAnsi" w:hAnsiTheme="minorHAnsi"/>
        </w:rPr>
        <w:lastRenderedPageBreak/>
        <w:t xml:space="preserve">The City phone network may be more resilient than the public network. </w:t>
      </w:r>
    </w:p>
    <w:p w14:paraId="66F62CDC" w14:textId="458041E7" w:rsidR="007111D2" w:rsidRPr="007111D2" w:rsidRDefault="007111D2" w:rsidP="007111D2">
      <w:pPr>
        <w:pStyle w:val="ListParagraph"/>
        <w:widowControl w:val="0"/>
        <w:numPr>
          <w:ilvl w:val="1"/>
          <w:numId w:val="29"/>
        </w:numPr>
        <w:spacing w:before="0" w:after="0" w:line="240" w:lineRule="auto"/>
        <w:rPr>
          <w:rFonts w:asciiTheme="minorHAnsi" w:hAnsiTheme="minorHAnsi"/>
        </w:rPr>
      </w:pPr>
      <w:r>
        <w:rPr>
          <w:rFonts w:asciiTheme="minorHAnsi" w:hAnsiTheme="minorHAnsi"/>
        </w:rPr>
        <w:t xml:space="preserve">The EOC can establish </w:t>
      </w:r>
      <w:r w:rsidRPr="007111D2">
        <w:rPr>
          <w:rFonts w:asciiTheme="minorHAnsi" w:hAnsiTheme="minorHAnsi"/>
        </w:rPr>
        <w:t>up to six answering stations to support th</w:t>
      </w:r>
      <w:r>
        <w:rPr>
          <w:rFonts w:asciiTheme="minorHAnsi" w:hAnsiTheme="minorHAnsi"/>
        </w:rPr>
        <w:t>e primary EOC</w:t>
      </w:r>
      <w:r w:rsidRPr="007111D2">
        <w:rPr>
          <w:rFonts w:asciiTheme="minorHAnsi" w:hAnsiTheme="minorHAnsi"/>
        </w:rPr>
        <w:t xml:space="preserve"> phone line.</w:t>
      </w:r>
    </w:p>
    <w:p w14:paraId="71887783" w14:textId="0D23EF1B" w:rsidR="007111D2" w:rsidRPr="00946629" w:rsidRDefault="007111D2" w:rsidP="00D8259B">
      <w:pPr>
        <w:pStyle w:val="ListParagraph"/>
        <w:keepNext w:val="0"/>
        <w:widowControl w:val="0"/>
        <w:numPr>
          <w:ilvl w:val="1"/>
          <w:numId w:val="29"/>
        </w:numPr>
        <w:spacing w:before="0" w:after="0" w:line="240" w:lineRule="auto"/>
        <w:rPr>
          <w:rFonts w:asciiTheme="minorHAnsi" w:hAnsiTheme="minorHAnsi"/>
        </w:rPr>
      </w:pPr>
      <w:r w:rsidRPr="007111D2">
        <w:rPr>
          <w:rFonts w:asciiTheme="minorHAnsi" w:hAnsiTheme="minorHAnsi"/>
        </w:rPr>
        <w:t>The Auxiliary Communications Service monitors the EOC satellite phone.</w:t>
      </w:r>
    </w:p>
    <w:p w14:paraId="77B5432F" w14:textId="77777777" w:rsidR="00A9612A" w:rsidRDefault="00A9612A" w:rsidP="00A9612A">
      <w:pPr>
        <w:pStyle w:val="Heading2"/>
      </w:pPr>
      <w:bookmarkStart w:id="157" w:name="_Toc513117532"/>
      <w:bookmarkStart w:id="158" w:name="_Toc27405096"/>
      <w:bookmarkEnd w:id="157"/>
      <w:r>
        <w:t>Internet</w:t>
      </w:r>
      <w:bookmarkEnd w:id="158"/>
    </w:p>
    <w:p w14:paraId="69520FCA" w14:textId="665BECE5" w:rsidR="00BC1795" w:rsidRPr="00D8259B" w:rsidRDefault="00A9612A" w:rsidP="00D8259B">
      <w:pPr>
        <w:spacing w:before="0" w:after="0" w:line="240" w:lineRule="auto"/>
        <w:rPr>
          <w:rFonts w:asciiTheme="minorHAnsi" w:hAnsiTheme="minorHAnsi"/>
        </w:rPr>
      </w:pPr>
      <w:proofErr w:type="spellStart"/>
      <w:r w:rsidRPr="00D8259B">
        <w:rPr>
          <w:rFonts w:asciiTheme="minorHAnsi" w:hAnsiTheme="minorHAnsi"/>
        </w:rPr>
        <w:t>WebEOC</w:t>
      </w:r>
      <w:proofErr w:type="spellEnd"/>
      <w:r w:rsidRPr="00D8259B">
        <w:rPr>
          <w:rFonts w:asciiTheme="minorHAnsi" w:hAnsiTheme="minorHAnsi"/>
        </w:rPr>
        <w:t xml:space="preserve"> is the primary tool for documenting information about the disaster. </w:t>
      </w:r>
      <w:proofErr w:type="gramStart"/>
      <w:r w:rsidR="004F0C43">
        <w:rPr>
          <w:rFonts w:asciiTheme="minorHAnsi" w:hAnsiTheme="minorHAnsi"/>
        </w:rPr>
        <w:t>In the event that</w:t>
      </w:r>
      <w:proofErr w:type="gramEnd"/>
      <w:r w:rsidR="004F0C43">
        <w:rPr>
          <w:rFonts w:asciiTheme="minorHAnsi" w:hAnsiTheme="minorHAnsi"/>
        </w:rPr>
        <w:t xml:space="preserve"> internet is unavailable, the EOC would default to pencil and paper backups. </w:t>
      </w:r>
      <w:r w:rsidR="00FB0224">
        <w:rPr>
          <w:rFonts w:asciiTheme="minorHAnsi" w:hAnsiTheme="minorHAnsi"/>
        </w:rPr>
        <w:t>The</w:t>
      </w:r>
      <w:r w:rsidRPr="00D8259B">
        <w:rPr>
          <w:rFonts w:asciiTheme="minorHAnsi" w:hAnsiTheme="minorHAnsi"/>
        </w:rPr>
        <w:t xml:space="preserve"> Seattle </w:t>
      </w:r>
      <w:r w:rsidR="00FB0224">
        <w:rPr>
          <w:rFonts w:asciiTheme="minorHAnsi" w:hAnsiTheme="minorHAnsi"/>
        </w:rPr>
        <w:t>EOC</w:t>
      </w:r>
      <w:r w:rsidRPr="00D8259B">
        <w:rPr>
          <w:rFonts w:asciiTheme="minorHAnsi" w:hAnsiTheme="minorHAnsi"/>
        </w:rPr>
        <w:t xml:space="preserve"> maintains an email account for</w:t>
      </w:r>
      <w:r w:rsidR="00FB0224">
        <w:rPr>
          <w:rFonts w:asciiTheme="minorHAnsi" w:hAnsiTheme="minorHAnsi"/>
        </w:rPr>
        <w:t xml:space="preserve"> general</w:t>
      </w:r>
      <w:r w:rsidRPr="00D8259B">
        <w:rPr>
          <w:rFonts w:asciiTheme="minorHAnsi" w:hAnsiTheme="minorHAnsi"/>
        </w:rPr>
        <w:t xml:space="preserve"> disaster response which is monitored by the Emergency Operations Center Planning Section.</w:t>
      </w:r>
      <w:r w:rsidR="003F164F">
        <w:rPr>
          <w:rFonts w:asciiTheme="minorHAnsi" w:hAnsiTheme="minorHAnsi"/>
        </w:rPr>
        <w:t xml:space="preserve"> </w:t>
      </w:r>
      <w:r w:rsidR="00BC1795">
        <w:rPr>
          <w:rFonts w:asciiTheme="minorHAnsi" w:hAnsiTheme="minorHAnsi"/>
        </w:rPr>
        <w:t xml:space="preserve">The JIC will </w:t>
      </w:r>
      <w:r w:rsidR="008B642D">
        <w:rPr>
          <w:rFonts w:asciiTheme="minorHAnsi" w:hAnsiTheme="minorHAnsi"/>
        </w:rPr>
        <w:t>develop</w:t>
      </w:r>
      <w:r w:rsidR="00BC1795">
        <w:rPr>
          <w:rFonts w:asciiTheme="minorHAnsi" w:hAnsiTheme="minorHAnsi"/>
        </w:rPr>
        <w:t xml:space="preserve"> disaster-related messaging for the City’s public-facing website.</w:t>
      </w:r>
    </w:p>
    <w:p w14:paraId="743257A8" w14:textId="5FC244A0" w:rsidR="00590C19" w:rsidRDefault="00590C19" w:rsidP="00590C19">
      <w:pPr>
        <w:pStyle w:val="Heading2"/>
      </w:pPr>
      <w:bookmarkStart w:id="159" w:name="_Toc513117726"/>
      <w:bookmarkStart w:id="160" w:name="_Toc513117839"/>
      <w:bookmarkStart w:id="161" w:name="_Toc513118372"/>
      <w:bookmarkStart w:id="162" w:name="_Toc513117539"/>
      <w:bookmarkStart w:id="163" w:name="_Toc513117733"/>
      <w:bookmarkStart w:id="164" w:name="_Toc513117846"/>
      <w:bookmarkStart w:id="165" w:name="_Toc513118379"/>
      <w:bookmarkStart w:id="166" w:name="_Toc512429059"/>
      <w:bookmarkStart w:id="167" w:name="_Toc512429349"/>
      <w:bookmarkStart w:id="168" w:name="_Toc512429903"/>
      <w:bookmarkStart w:id="169" w:name="_Toc512430161"/>
      <w:bookmarkStart w:id="170" w:name="_Toc512431315"/>
      <w:bookmarkStart w:id="171" w:name="_Toc512431538"/>
      <w:bookmarkStart w:id="172" w:name="_Toc512429060"/>
      <w:bookmarkStart w:id="173" w:name="_Toc512429350"/>
      <w:bookmarkStart w:id="174" w:name="_Toc512429904"/>
      <w:bookmarkStart w:id="175" w:name="_Toc512430162"/>
      <w:bookmarkStart w:id="176" w:name="_Toc512431316"/>
      <w:bookmarkStart w:id="177" w:name="_Toc512431539"/>
      <w:bookmarkStart w:id="178" w:name="_Toc512429061"/>
      <w:bookmarkStart w:id="179" w:name="_Toc512429351"/>
      <w:bookmarkStart w:id="180" w:name="_Toc512429905"/>
      <w:bookmarkStart w:id="181" w:name="_Toc512430163"/>
      <w:bookmarkStart w:id="182" w:name="_Toc512431317"/>
      <w:bookmarkStart w:id="183" w:name="_Toc512431540"/>
      <w:bookmarkStart w:id="184" w:name="_Toc512429062"/>
      <w:bookmarkStart w:id="185" w:name="_Toc512429352"/>
      <w:bookmarkStart w:id="186" w:name="_Toc512429906"/>
      <w:bookmarkStart w:id="187" w:name="_Toc512430164"/>
      <w:bookmarkStart w:id="188" w:name="_Toc512431318"/>
      <w:bookmarkStart w:id="189" w:name="_Toc512431541"/>
      <w:bookmarkStart w:id="190" w:name="_Toc512429063"/>
      <w:bookmarkStart w:id="191" w:name="_Toc512429353"/>
      <w:bookmarkStart w:id="192" w:name="_Toc512429907"/>
      <w:bookmarkStart w:id="193" w:name="_Toc512430165"/>
      <w:bookmarkStart w:id="194" w:name="_Toc512431319"/>
      <w:bookmarkStart w:id="195" w:name="_Toc512431542"/>
      <w:bookmarkStart w:id="196" w:name="_Toc512429064"/>
      <w:bookmarkStart w:id="197" w:name="_Toc512429354"/>
      <w:bookmarkStart w:id="198" w:name="_Toc512429908"/>
      <w:bookmarkStart w:id="199" w:name="_Toc512430166"/>
      <w:bookmarkStart w:id="200" w:name="_Toc512431320"/>
      <w:bookmarkStart w:id="201" w:name="_Toc512431543"/>
      <w:bookmarkStart w:id="202" w:name="_Toc512429065"/>
      <w:bookmarkStart w:id="203" w:name="_Toc512429355"/>
      <w:bookmarkStart w:id="204" w:name="_Toc512429909"/>
      <w:bookmarkStart w:id="205" w:name="_Toc512430167"/>
      <w:bookmarkStart w:id="206" w:name="_Toc512431321"/>
      <w:bookmarkStart w:id="207" w:name="_Toc512431544"/>
      <w:bookmarkStart w:id="208" w:name="_Toc512429066"/>
      <w:bookmarkStart w:id="209" w:name="_Toc512429356"/>
      <w:bookmarkStart w:id="210" w:name="_Toc512429910"/>
      <w:bookmarkStart w:id="211" w:name="_Toc512430168"/>
      <w:bookmarkStart w:id="212" w:name="_Toc512431322"/>
      <w:bookmarkStart w:id="213" w:name="_Toc512431545"/>
      <w:bookmarkStart w:id="214" w:name="_Toc512429067"/>
      <w:bookmarkStart w:id="215" w:name="_Toc512429357"/>
      <w:bookmarkStart w:id="216" w:name="_Toc512429911"/>
      <w:bookmarkStart w:id="217" w:name="_Toc512430169"/>
      <w:bookmarkStart w:id="218" w:name="_Toc512431323"/>
      <w:bookmarkStart w:id="219" w:name="_Toc512431546"/>
      <w:bookmarkStart w:id="220" w:name="_Toc512429068"/>
      <w:bookmarkStart w:id="221" w:name="_Toc512429358"/>
      <w:bookmarkStart w:id="222" w:name="_Toc512429912"/>
      <w:bookmarkStart w:id="223" w:name="_Toc512430170"/>
      <w:bookmarkStart w:id="224" w:name="_Toc512431324"/>
      <w:bookmarkStart w:id="225" w:name="_Toc512431547"/>
      <w:bookmarkStart w:id="226" w:name="_Toc512429069"/>
      <w:bookmarkStart w:id="227" w:name="_Toc512429359"/>
      <w:bookmarkStart w:id="228" w:name="_Toc512429913"/>
      <w:bookmarkStart w:id="229" w:name="_Toc512430171"/>
      <w:bookmarkStart w:id="230" w:name="_Toc512431325"/>
      <w:bookmarkStart w:id="231" w:name="_Toc512431548"/>
      <w:bookmarkStart w:id="232" w:name="_Toc512429070"/>
      <w:bookmarkStart w:id="233" w:name="_Toc512429360"/>
      <w:bookmarkStart w:id="234" w:name="_Toc512429914"/>
      <w:bookmarkStart w:id="235" w:name="_Toc512430172"/>
      <w:bookmarkStart w:id="236" w:name="_Toc512431326"/>
      <w:bookmarkStart w:id="237" w:name="_Toc512431549"/>
      <w:bookmarkStart w:id="238" w:name="_Toc512429071"/>
      <w:bookmarkStart w:id="239" w:name="_Toc512429361"/>
      <w:bookmarkStart w:id="240" w:name="_Toc512429915"/>
      <w:bookmarkStart w:id="241" w:name="_Toc512430173"/>
      <w:bookmarkStart w:id="242" w:name="_Toc512431327"/>
      <w:bookmarkStart w:id="243" w:name="_Toc512431550"/>
      <w:bookmarkStart w:id="244" w:name="_Toc512429072"/>
      <w:bookmarkStart w:id="245" w:name="_Toc512429362"/>
      <w:bookmarkStart w:id="246" w:name="_Toc512429916"/>
      <w:bookmarkStart w:id="247" w:name="_Toc512430174"/>
      <w:bookmarkStart w:id="248" w:name="_Toc512431328"/>
      <w:bookmarkStart w:id="249" w:name="_Toc512431551"/>
      <w:bookmarkStart w:id="250" w:name="_Toc512429073"/>
      <w:bookmarkStart w:id="251" w:name="_Toc512429363"/>
      <w:bookmarkStart w:id="252" w:name="_Toc512429917"/>
      <w:bookmarkStart w:id="253" w:name="_Toc512430175"/>
      <w:bookmarkStart w:id="254" w:name="_Toc512431329"/>
      <w:bookmarkStart w:id="255" w:name="_Toc512431552"/>
      <w:bookmarkStart w:id="256" w:name="_Toc512429074"/>
      <w:bookmarkStart w:id="257" w:name="_Toc512429364"/>
      <w:bookmarkStart w:id="258" w:name="_Toc512429918"/>
      <w:bookmarkStart w:id="259" w:name="_Toc512430176"/>
      <w:bookmarkStart w:id="260" w:name="_Toc512431330"/>
      <w:bookmarkStart w:id="261" w:name="_Toc512431553"/>
      <w:bookmarkStart w:id="262" w:name="_Toc512429075"/>
      <w:bookmarkStart w:id="263" w:name="_Toc512429365"/>
      <w:bookmarkStart w:id="264" w:name="_Toc512429919"/>
      <w:bookmarkStart w:id="265" w:name="_Toc512430177"/>
      <w:bookmarkStart w:id="266" w:name="_Toc512431331"/>
      <w:bookmarkStart w:id="267" w:name="_Toc512431554"/>
      <w:bookmarkStart w:id="268" w:name="_Toc512429076"/>
      <w:bookmarkStart w:id="269" w:name="_Toc512429366"/>
      <w:bookmarkStart w:id="270" w:name="_Toc512429920"/>
      <w:bookmarkStart w:id="271" w:name="_Toc512430178"/>
      <w:bookmarkStart w:id="272" w:name="_Toc512431332"/>
      <w:bookmarkStart w:id="273" w:name="_Toc512431555"/>
      <w:bookmarkStart w:id="274" w:name="_Toc512429077"/>
      <w:bookmarkStart w:id="275" w:name="_Toc512429367"/>
      <w:bookmarkStart w:id="276" w:name="_Toc512429921"/>
      <w:bookmarkStart w:id="277" w:name="_Toc512430179"/>
      <w:bookmarkStart w:id="278" w:name="_Toc512431333"/>
      <w:bookmarkStart w:id="279" w:name="_Toc512431556"/>
      <w:bookmarkStart w:id="280" w:name="_Toc512429078"/>
      <w:bookmarkStart w:id="281" w:name="_Toc512429368"/>
      <w:bookmarkStart w:id="282" w:name="_Toc512429922"/>
      <w:bookmarkStart w:id="283" w:name="_Toc512430180"/>
      <w:bookmarkStart w:id="284" w:name="_Toc512431334"/>
      <w:bookmarkStart w:id="285" w:name="_Toc512431557"/>
      <w:bookmarkStart w:id="286" w:name="_Toc512429079"/>
      <w:bookmarkStart w:id="287" w:name="_Toc512429369"/>
      <w:bookmarkStart w:id="288" w:name="_Toc512429923"/>
      <w:bookmarkStart w:id="289" w:name="_Toc512430181"/>
      <w:bookmarkStart w:id="290" w:name="_Toc512431335"/>
      <w:bookmarkStart w:id="291" w:name="_Toc512431558"/>
      <w:bookmarkStart w:id="292" w:name="_Toc512429080"/>
      <w:bookmarkStart w:id="293" w:name="_Toc512429370"/>
      <w:bookmarkStart w:id="294" w:name="_Toc512429924"/>
      <w:bookmarkStart w:id="295" w:name="_Toc512430182"/>
      <w:bookmarkStart w:id="296" w:name="_Toc512431336"/>
      <w:bookmarkStart w:id="297" w:name="_Toc512431559"/>
      <w:bookmarkStart w:id="298" w:name="_Toc512429081"/>
      <w:bookmarkStart w:id="299" w:name="_Toc512429371"/>
      <w:bookmarkStart w:id="300" w:name="_Toc512429925"/>
      <w:bookmarkStart w:id="301" w:name="_Toc512430183"/>
      <w:bookmarkStart w:id="302" w:name="_Toc512431337"/>
      <w:bookmarkStart w:id="303" w:name="_Toc512431560"/>
      <w:bookmarkStart w:id="304" w:name="_Toc512429082"/>
      <w:bookmarkStart w:id="305" w:name="_Toc512429372"/>
      <w:bookmarkStart w:id="306" w:name="_Toc512429926"/>
      <w:bookmarkStart w:id="307" w:name="_Toc512430184"/>
      <w:bookmarkStart w:id="308" w:name="_Toc512431338"/>
      <w:bookmarkStart w:id="309" w:name="_Toc512431561"/>
      <w:bookmarkStart w:id="310" w:name="_Toc512429083"/>
      <w:bookmarkStart w:id="311" w:name="_Toc512429373"/>
      <w:bookmarkStart w:id="312" w:name="_Toc512429927"/>
      <w:bookmarkStart w:id="313" w:name="_Toc512430185"/>
      <w:bookmarkStart w:id="314" w:name="_Toc512431339"/>
      <w:bookmarkStart w:id="315" w:name="_Toc512431562"/>
      <w:bookmarkStart w:id="316" w:name="_Toc512429084"/>
      <w:bookmarkStart w:id="317" w:name="_Toc512429374"/>
      <w:bookmarkStart w:id="318" w:name="_Toc512429928"/>
      <w:bookmarkStart w:id="319" w:name="_Toc512430186"/>
      <w:bookmarkStart w:id="320" w:name="_Toc512431340"/>
      <w:bookmarkStart w:id="321" w:name="_Toc512431563"/>
      <w:bookmarkStart w:id="322" w:name="_Toc512429085"/>
      <w:bookmarkStart w:id="323" w:name="_Toc512429375"/>
      <w:bookmarkStart w:id="324" w:name="_Toc512429929"/>
      <w:bookmarkStart w:id="325" w:name="_Toc512430187"/>
      <w:bookmarkStart w:id="326" w:name="_Toc512431341"/>
      <w:bookmarkStart w:id="327" w:name="_Toc512431564"/>
      <w:bookmarkStart w:id="328" w:name="_Toc512429086"/>
      <w:bookmarkStart w:id="329" w:name="_Toc512429376"/>
      <w:bookmarkStart w:id="330" w:name="_Toc512429930"/>
      <w:bookmarkStart w:id="331" w:name="_Toc512430188"/>
      <w:bookmarkStart w:id="332" w:name="_Toc512431342"/>
      <w:bookmarkStart w:id="333" w:name="_Toc512431565"/>
      <w:bookmarkStart w:id="334" w:name="_Toc512429087"/>
      <w:bookmarkStart w:id="335" w:name="_Toc512429377"/>
      <w:bookmarkStart w:id="336" w:name="_Toc512429931"/>
      <w:bookmarkStart w:id="337" w:name="_Toc512430189"/>
      <w:bookmarkStart w:id="338" w:name="_Toc512431343"/>
      <w:bookmarkStart w:id="339" w:name="_Toc512431566"/>
      <w:bookmarkStart w:id="340" w:name="_Toc512429088"/>
      <w:bookmarkStart w:id="341" w:name="_Toc512429378"/>
      <w:bookmarkStart w:id="342" w:name="_Toc512429932"/>
      <w:bookmarkStart w:id="343" w:name="_Toc512430190"/>
      <w:bookmarkStart w:id="344" w:name="_Toc512431344"/>
      <w:bookmarkStart w:id="345" w:name="_Toc512431567"/>
      <w:bookmarkStart w:id="346" w:name="_Toc512429089"/>
      <w:bookmarkStart w:id="347" w:name="_Toc512429379"/>
      <w:bookmarkStart w:id="348" w:name="_Toc512429933"/>
      <w:bookmarkStart w:id="349" w:name="_Toc512430191"/>
      <w:bookmarkStart w:id="350" w:name="_Toc512431345"/>
      <w:bookmarkStart w:id="351" w:name="_Toc512431568"/>
      <w:bookmarkStart w:id="352" w:name="_Toc512429090"/>
      <w:bookmarkStart w:id="353" w:name="_Toc512429380"/>
      <w:bookmarkStart w:id="354" w:name="_Toc512429934"/>
      <w:bookmarkStart w:id="355" w:name="_Toc512430192"/>
      <w:bookmarkStart w:id="356" w:name="_Toc512431346"/>
      <w:bookmarkStart w:id="357" w:name="_Toc512431569"/>
      <w:bookmarkStart w:id="358" w:name="_Toc512429091"/>
      <w:bookmarkStart w:id="359" w:name="_Toc512429381"/>
      <w:bookmarkStart w:id="360" w:name="_Toc512429935"/>
      <w:bookmarkStart w:id="361" w:name="_Toc512430193"/>
      <w:bookmarkStart w:id="362" w:name="_Toc512431347"/>
      <w:bookmarkStart w:id="363" w:name="_Toc512431570"/>
      <w:bookmarkStart w:id="364" w:name="_Toc512429092"/>
      <w:bookmarkStart w:id="365" w:name="_Toc512429382"/>
      <w:bookmarkStart w:id="366" w:name="_Toc512429936"/>
      <w:bookmarkStart w:id="367" w:name="_Toc512430194"/>
      <w:bookmarkStart w:id="368" w:name="_Toc512431348"/>
      <w:bookmarkStart w:id="369" w:name="_Toc512431571"/>
      <w:bookmarkStart w:id="370" w:name="_Toc512429093"/>
      <w:bookmarkStart w:id="371" w:name="_Toc512429383"/>
      <w:bookmarkStart w:id="372" w:name="_Toc512429937"/>
      <w:bookmarkStart w:id="373" w:name="_Toc512430195"/>
      <w:bookmarkStart w:id="374" w:name="_Toc512431349"/>
      <w:bookmarkStart w:id="375" w:name="_Toc512431572"/>
      <w:bookmarkStart w:id="376" w:name="_Toc512429094"/>
      <w:bookmarkStart w:id="377" w:name="_Toc512429384"/>
      <w:bookmarkStart w:id="378" w:name="_Toc512429938"/>
      <w:bookmarkStart w:id="379" w:name="_Toc512430196"/>
      <w:bookmarkStart w:id="380" w:name="_Toc512431350"/>
      <w:bookmarkStart w:id="381" w:name="_Toc512431573"/>
      <w:bookmarkStart w:id="382" w:name="_Toc512429095"/>
      <w:bookmarkStart w:id="383" w:name="_Toc512429385"/>
      <w:bookmarkStart w:id="384" w:name="_Toc512429939"/>
      <w:bookmarkStart w:id="385" w:name="_Toc512430197"/>
      <w:bookmarkStart w:id="386" w:name="_Toc512431351"/>
      <w:bookmarkStart w:id="387" w:name="_Toc512431574"/>
      <w:bookmarkStart w:id="388" w:name="_Toc512429096"/>
      <w:bookmarkStart w:id="389" w:name="_Toc512429386"/>
      <w:bookmarkStart w:id="390" w:name="_Toc512429940"/>
      <w:bookmarkStart w:id="391" w:name="_Toc512430198"/>
      <w:bookmarkStart w:id="392" w:name="_Toc512431352"/>
      <w:bookmarkStart w:id="393" w:name="_Toc512431575"/>
      <w:bookmarkStart w:id="394" w:name="_Toc512429097"/>
      <w:bookmarkStart w:id="395" w:name="_Toc512429387"/>
      <w:bookmarkStart w:id="396" w:name="_Toc512429941"/>
      <w:bookmarkStart w:id="397" w:name="_Toc512430199"/>
      <w:bookmarkStart w:id="398" w:name="_Toc512431353"/>
      <w:bookmarkStart w:id="399" w:name="_Toc512431576"/>
      <w:bookmarkStart w:id="400" w:name="_Toc512429098"/>
      <w:bookmarkStart w:id="401" w:name="_Toc512429388"/>
      <w:bookmarkStart w:id="402" w:name="_Toc512429942"/>
      <w:bookmarkStart w:id="403" w:name="_Toc512430200"/>
      <w:bookmarkStart w:id="404" w:name="_Toc512431354"/>
      <w:bookmarkStart w:id="405" w:name="_Toc512431577"/>
      <w:bookmarkStart w:id="406" w:name="_Toc512429099"/>
      <w:bookmarkStart w:id="407" w:name="_Toc512429389"/>
      <w:bookmarkStart w:id="408" w:name="_Toc512429943"/>
      <w:bookmarkStart w:id="409" w:name="_Toc512430201"/>
      <w:bookmarkStart w:id="410" w:name="_Toc512431355"/>
      <w:bookmarkStart w:id="411" w:name="_Toc512431578"/>
      <w:bookmarkStart w:id="412" w:name="_Toc512429100"/>
      <w:bookmarkStart w:id="413" w:name="_Toc512429390"/>
      <w:bookmarkStart w:id="414" w:name="_Toc512429944"/>
      <w:bookmarkStart w:id="415" w:name="_Toc512430202"/>
      <w:bookmarkStart w:id="416" w:name="_Toc512431356"/>
      <w:bookmarkStart w:id="417" w:name="_Toc512431579"/>
      <w:bookmarkStart w:id="418" w:name="_Toc512429101"/>
      <w:bookmarkStart w:id="419" w:name="_Toc512429391"/>
      <w:bookmarkStart w:id="420" w:name="_Toc512429945"/>
      <w:bookmarkStart w:id="421" w:name="_Toc512430203"/>
      <w:bookmarkStart w:id="422" w:name="_Toc512431357"/>
      <w:bookmarkStart w:id="423" w:name="_Toc512431580"/>
      <w:bookmarkStart w:id="424" w:name="_Toc512429102"/>
      <w:bookmarkStart w:id="425" w:name="_Toc512429392"/>
      <w:bookmarkStart w:id="426" w:name="_Toc512429946"/>
      <w:bookmarkStart w:id="427" w:name="_Toc512430204"/>
      <w:bookmarkStart w:id="428" w:name="_Toc512431358"/>
      <w:bookmarkStart w:id="429" w:name="_Toc512431581"/>
      <w:bookmarkStart w:id="430" w:name="_Toc512429103"/>
      <w:bookmarkStart w:id="431" w:name="_Toc512429393"/>
      <w:bookmarkStart w:id="432" w:name="_Toc512429947"/>
      <w:bookmarkStart w:id="433" w:name="_Toc512430205"/>
      <w:bookmarkStart w:id="434" w:name="_Toc512431359"/>
      <w:bookmarkStart w:id="435" w:name="_Toc512431582"/>
      <w:bookmarkStart w:id="436" w:name="_Toc512429104"/>
      <w:bookmarkStart w:id="437" w:name="_Toc512429394"/>
      <w:bookmarkStart w:id="438" w:name="_Toc512429948"/>
      <w:bookmarkStart w:id="439" w:name="_Toc512430206"/>
      <w:bookmarkStart w:id="440" w:name="_Toc512431360"/>
      <w:bookmarkStart w:id="441" w:name="_Toc512431583"/>
      <w:bookmarkStart w:id="442" w:name="_Toc512429105"/>
      <w:bookmarkStart w:id="443" w:name="_Toc512429395"/>
      <w:bookmarkStart w:id="444" w:name="_Toc512429949"/>
      <w:bookmarkStart w:id="445" w:name="_Toc512430207"/>
      <w:bookmarkStart w:id="446" w:name="_Toc512431361"/>
      <w:bookmarkStart w:id="447" w:name="_Toc512431584"/>
      <w:bookmarkStart w:id="448" w:name="_Toc512429106"/>
      <w:bookmarkStart w:id="449" w:name="_Toc512429396"/>
      <w:bookmarkStart w:id="450" w:name="_Toc512429950"/>
      <w:bookmarkStart w:id="451" w:name="_Toc512430208"/>
      <w:bookmarkStart w:id="452" w:name="_Toc512431362"/>
      <w:bookmarkStart w:id="453" w:name="_Toc512431585"/>
      <w:bookmarkStart w:id="454" w:name="_Toc512429107"/>
      <w:bookmarkStart w:id="455" w:name="_Toc512429397"/>
      <w:bookmarkStart w:id="456" w:name="_Toc512429951"/>
      <w:bookmarkStart w:id="457" w:name="_Toc512430209"/>
      <w:bookmarkStart w:id="458" w:name="_Toc512431363"/>
      <w:bookmarkStart w:id="459" w:name="_Toc512431586"/>
      <w:bookmarkStart w:id="460" w:name="_Toc512429108"/>
      <w:bookmarkStart w:id="461" w:name="_Toc512429398"/>
      <w:bookmarkStart w:id="462" w:name="_Toc512429952"/>
      <w:bookmarkStart w:id="463" w:name="_Toc512430210"/>
      <w:bookmarkStart w:id="464" w:name="_Toc512431364"/>
      <w:bookmarkStart w:id="465" w:name="_Toc512431587"/>
      <w:bookmarkStart w:id="466" w:name="_Toc512429109"/>
      <w:bookmarkStart w:id="467" w:name="_Toc512429399"/>
      <w:bookmarkStart w:id="468" w:name="_Toc512429953"/>
      <w:bookmarkStart w:id="469" w:name="_Toc512430211"/>
      <w:bookmarkStart w:id="470" w:name="_Toc512431365"/>
      <w:bookmarkStart w:id="471" w:name="_Toc512431588"/>
      <w:bookmarkStart w:id="472" w:name="_Toc512429110"/>
      <w:bookmarkStart w:id="473" w:name="_Toc512429400"/>
      <w:bookmarkStart w:id="474" w:name="_Toc512429954"/>
      <w:bookmarkStart w:id="475" w:name="_Toc512430212"/>
      <w:bookmarkStart w:id="476" w:name="_Toc512431366"/>
      <w:bookmarkStart w:id="477" w:name="_Toc512431589"/>
      <w:bookmarkStart w:id="478" w:name="_Toc512429111"/>
      <w:bookmarkStart w:id="479" w:name="_Toc512429401"/>
      <w:bookmarkStart w:id="480" w:name="_Toc512429955"/>
      <w:bookmarkStart w:id="481" w:name="_Toc512430213"/>
      <w:bookmarkStart w:id="482" w:name="_Toc512431367"/>
      <w:bookmarkStart w:id="483" w:name="_Toc512431590"/>
      <w:bookmarkStart w:id="484" w:name="_Toc512429112"/>
      <w:bookmarkStart w:id="485" w:name="_Toc512429402"/>
      <w:bookmarkStart w:id="486" w:name="_Toc512429956"/>
      <w:bookmarkStart w:id="487" w:name="_Toc512430214"/>
      <w:bookmarkStart w:id="488" w:name="_Toc512431368"/>
      <w:bookmarkStart w:id="489" w:name="_Toc512431591"/>
      <w:bookmarkStart w:id="490" w:name="_Toc512429113"/>
      <w:bookmarkStart w:id="491" w:name="_Toc512429403"/>
      <w:bookmarkStart w:id="492" w:name="_Toc512429957"/>
      <w:bookmarkStart w:id="493" w:name="_Toc512430215"/>
      <w:bookmarkStart w:id="494" w:name="_Toc512431369"/>
      <w:bookmarkStart w:id="495" w:name="_Toc512431592"/>
      <w:bookmarkStart w:id="496" w:name="_Toc512429114"/>
      <w:bookmarkStart w:id="497" w:name="_Toc512429404"/>
      <w:bookmarkStart w:id="498" w:name="_Toc512429958"/>
      <w:bookmarkStart w:id="499" w:name="_Toc512430216"/>
      <w:bookmarkStart w:id="500" w:name="_Toc512431370"/>
      <w:bookmarkStart w:id="501" w:name="_Toc512431593"/>
      <w:bookmarkStart w:id="502" w:name="_Toc512429115"/>
      <w:bookmarkStart w:id="503" w:name="_Toc512429405"/>
      <w:bookmarkStart w:id="504" w:name="_Toc512429959"/>
      <w:bookmarkStart w:id="505" w:name="_Toc512430217"/>
      <w:bookmarkStart w:id="506" w:name="_Toc512431371"/>
      <w:bookmarkStart w:id="507" w:name="_Toc512431594"/>
      <w:bookmarkStart w:id="508" w:name="_Toc512429116"/>
      <w:bookmarkStart w:id="509" w:name="_Toc512429406"/>
      <w:bookmarkStart w:id="510" w:name="_Toc512429960"/>
      <w:bookmarkStart w:id="511" w:name="_Toc512430218"/>
      <w:bookmarkStart w:id="512" w:name="_Toc512431372"/>
      <w:bookmarkStart w:id="513" w:name="_Toc512431595"/>
      <w:bookmarkStart w:id="514" w:name="_Toc512429117"/>
      <w:bookmarkStart w:id="515" w:name="_Toc512429407"/>
      <w:bookmarkStart w:id="516" w:name="_Toc512429961"/>
      <w:bookmarkStart w:id="517" w:name="_Toc512430219"/>
      <w:bookmarkStart w:id="518" w:name="_Toc512431373"/>
      <w:bookmarkStart w:id="519" w:name="_Toc512431596"/>
      <w:bookmarkStart w:id="520" w:name="_Toc512429118"/>
      <w:bookmarkStart w:id="521" w:name="_Toc512429408"/>
      <w:bookmarkStart w:id="522" w:name="_Toc512429962"/>
      <w:bookmarkStart w:id="523" w:name="_Toc512430220"/>
      <w:bookmarkStart w:id="524" w:name="_Toc512431374"/>
      <w:bookmarkStart w:id="525" w:name="_Toc512431597"/>
      <w:bookmarkStart w:id="526" w:name="_Toc512429119"/>
      <w:bookmarkStart w:id="527" w:name="_Toc512429409"/>
      <w:bookmarkStart w:id="528" w:name="_Toc512429963"/>
      <w:bookmarkStart w:id="529" w:name="_Toc512430221"/>
      <w:bookmarkStart w:id="530" w:name="_Toc512431375"/>
      <w:bookmarkStart w:id="531" w:name="_Toc512431598"/>
      <w:bookmarkStart w:id="532" w:name="_Toc512429120"/>
      <w:bookmarkStart w:id="533" w:name="_Toc512429410"/>
      <w:bookmarkStart w:id="534" w:name="_Toc512429964"/>
      <w:bookmarkStart w:id="535" w:name="_Toc512430222"/>
      <w:bookmarkStart w:id="536" w:name="_Toc512431376"/>
      <w:bookmarkStart w:id="537" w:name="_Toc512431599"/>
      <w:bookmarkStart w:id="538" w:name="_Toc512429121"/>
      <w:bookmarkStart w:id="539" w:name="_Toc512429411"/>
      <w:bookmarkStart w:id="540" w:name="_Toc512429965"/>
      <w:bookmarkStart w:id="541" w:name="_Toc512430223"/>
      <w:bookmarkStart w:id="542" w:name="_Toc512431377"/>
      <w:bookmarkStart w:id="543" w:name="_Toc512431600"/>
      <w:bookmarkStart w:id="544" w:name="_Toc512429122"/>
      <w:bookmarkStart w:id="545" w:name="_Toc512429412"/>
      <w:bookmarkStart w:id="546" w:name="_Toc512429966"/>
      <w:bookmarkStart w:id="547" w:name="_Toc512430224"/>
      <w:bookmarkStart w:id="548" w:name="_Toc512431378"/>
      <w:bookmarkStart w:id="549" w:name="_Toc512431601"/>
      <w:bookmarkStart w:id="550" w:name="_Toc512429123"/>
      <w:bookmarkStart w:id="551" w:name="_Toc512429413"/>
      <w:bookmarkStart w:id="552" w:name="_Toc512429967"/>
      <w:bookmarkStart w:id="553" w:name="_Toc512430225"/>
      <w:bookmarkStart w:id="554" w:name="_Toc512431379"/>
      <w:bookmarkStart w:id="555" w:name="_Toc512431602"/>
      <w:bookmarkStart w:id="556" w:name="_Toc512429124"/>
      <w:bookmarkStart w:id="557" w:name="_Toc512429414"/>
      <w:bookmarkStart w:id="558" w:name="_Toc512429968"/>
      <w:bookmarkStart w:id="559" w:name="_Toc512430226"/>
      <w:bookmarkStart w:id="560" w:name="_Toc512431380"/>
      <w:bookmarkStart w:id="561" w:name="_Toc512431603"/>
      <w:bookmarkStart w:id="562" w:name="_Toc512429125"/>
      <w:bookmarkStart w:id="563" w:name="_Toc512429415"/>
      <w:bookmarkStart w:id="564" w:name="_Toc512429969"/>
      <w:bookmarkStart w:id="565" w:name="_Toc512430227"/>
      <w:bookmarkStart w:id="566" w:name="_Toc512431381"/>
      <w:bookmarkStart w:id="567" w:name="_Toc512431604"/>
      <w:bookmarkStart w:id="568" w:name="_Toc512429126"/>
      <w:bookmarkStart w:id="569" w:name="_Toc512429416"/>
      <w:bookmarkStart w:id="570" w:name="_Toc512429970"/>
      <w:bookmarkStart w:id="571" w:name="_Toc512430228"/>
      <w:bookmarkStart w:id="572" w:name="_Toc512431382"/>
      <w:bookmarkStart w:id="573" w:name="_Toc512431605"/>
      <w:bookmarkStart w:id="574" w:name="_Toc512429127"/>
      <w:bookmarkStart w:id="575" w:name="_Toc512429417"/>
      <w:bookmarkStart w:id="576" w:name="_Toc512429971"/>
      <w:bookmarkStart w:id="577" w:name="_Toc512430229"/>
      <w:bookmarkStart w:id="578" w:name="_Toc512431383"/>
      <w:bookmarkStart w:id="579" w:name="_Toc512431606"/>
      <w:bookmarkStart w:id="580" w:name="_Toc512429128"/>
      <w:bookmarkStart w:id="581" w:name="_Toc512429418"/>
      <w:bookmarkStart w:id="582" w:name="_Toc512429972"/>
      <w:bookmarkStart w:id="583" w:name="_Toc512430230"/>
      <w:bookmarkStart w:id="584" w:name="_Toc512431384"/>
      <w:bookmarkStart w:id="585" w:name="_Toc512431607"/>
      <w:bookmarkStart w:id="586" w:name="_Toc512429129"/>
      <w:bookmarkStart w:id="587" w:name="_Toc512429419"/>
      <w:bookmarkStart w:id="588" w:name="_Toc512429973"/>
      <w:bookmarkStart w:id="589" w:name="_Toc512430231"/>
      <w:bookmarkStart w:id="590" w:name="_Toc512431385"/>
      <w:bookmarkStart w:id="591" w:name="_Toc512431608"/>
      <w:bookmarkStart w:id="592" w:name="_Toc512429130"/>
      <w:bookmarkStart w:id="593" w:name="_Toc512429420"/>
      <w:bookmarkStart w:id="594" w:name="_Toc512429974"/>
      <w:bookmarkStart w:id="595" w:name="_Toc512430232"/>
      <w:bookmarkStart w:id="596" w:name="_Toc512431386"/>
      <w:bookmarkStart w:id="597" w:name="_Toc512431609"/>
      <w:bookmarkStart w:id="598" w:name="_Toc512429131"/>
      <w:bookmarkStart w:id="599" w:name="_Toc512429421"/>
      <w:bookmarkStart w:id="600" w:name="_Toc512429975"/>
      <w:bookmarkStart w:id="601" w:name="_Toc512430233"/>
      <w:bookmarkStart w:id="602" w:name="_Toc512431387"/>
      <w:bookmarkStart w:id="603" w:name="_Toc512431610"/>
      <w:bookmarkStart w:id="604" w:name="_Toc512429132"/>
      <w:bookmarkStart w:id="605" w:name="_Toc512429422"/>
      <w:bookmarkStart w:id="606" w:name="_Toc512429976"/>
      <w:bookmarkStart w:id="607" w:name="_Toc512430234"/>
      <w:bookmarkStart w:id="608" w:name="_Toc512431388"/>
      <w:bookmarkStart w:id="609" w:name="_Toc512431611"/>
      <w:bookmarkStart w:id="610" w:name="_Toc512429133"/>
      <w:bookmarkStart w:id="611" w:name="_Toc512429423"/>
      <w:bookmarkStart w:id="612" w:name="_Toc512429977"/>
      <w:bookmarkStart w:id="613" w:name="_Toc512430235"/>
      <w:bookmarkStart w:id="614" w:name="_Toc512431389"/>
      <w:bookmarkStart w:id="615" w:name="_Toc512431612"/>
      <w:bookmarkStart w:id="616" w:name="_Toc512429134"/>
      <w:bookmarkStart w:id="617" w:name="_Toc512429424"/>
      <w:bookmarkStart w:id="618" w:name="_Toc512429978"/>
      <w:bookmarkStart w:id="619" w:name="_Toc512430236"/>
      <w:bookmarkStart w:id="620" w:name="_Toc512431390"/>
      <w:bookmarkStart w:id="621" w:name="_Toc512431613"/>
      <w:bookmarkStart w:id="622" w:name="_Toc512429135"/>
      <w:bookmarkStart w:id="623" w:name="_Toc512429425"/>
      <w:bookmarkStart w:id="624" w:name="_Toc512429979"/>
      <w:bookmarkStart w:id="625" w:name="_Toc512430237"/>
      <w:bookmarkStart w:id="626" w:name="_Toc512431391"/>
      <w:bookmarkStart w:id="627" w:name="_Toc512431614"/>
      <w:bookmarkStart w:id="628" w:name="_Toc512429136"/>
      <w:bookmarkStart w:id="629" w:name="_Toc512429426"/>
      <w:bookmarkStart w:id="630" w:name="_Toc512429980"/>
      <w:bookmarkStart w:id="631" w:name="_Toc512430238"/>
      <w:bookmarkStart w:id="632" w:name="_Toc512431392"/>
      <w:bookmarkStart w:id="633" w:name="_Toc512431615"/>
      <w:bookmarkStart w:id="634" w:name="_Toc512429137"/>
      <w:bookmarkStart w:id="635" w:name="_Toc512429427"/>
      <w:bookmarkStart w:id="636" w:name="_Toc512429981"/>
      <w:bookmarkStart w:id="637" w:name="_Toc512430239"/>
      <w:bookmarkStart w:id="638" w:name="_Toc512431393"/>
      <w:bookmarkStart w:id="639" w:name="_Toc512431616"/>
      <w:bookmarkStart w:id="640" w:name="_Toc512429138"/>
      <w:bookmarkStart w:id="641" w:name="_Toc512429428"/>
      <w:bookmarkStart w:id="642" w:name="_Toc512429982"/>
      <w:bookmarkStart w:id="643" w:name="_Toc512430240"/>
      <w:bookmarkStart w:id="644" w:name="_Toc512431394"/>
      <w:bookmarkStart w:id="645" w:name="_Toc512431617"/>
      <w:bookmarkStart w:id="646" w:name="_Toc512429139"/>
      <w:bookmarkStart w:id="647" w:name="_Toc512429429"/>
      <w:bookmarkStart w:id="648" w:name="_Toc512429983"/>
      <w:bookmarkStart w:id="649" w:name="_Toc512430241"/>
      <w:bookmarkStart w:id="650" w:name="_Toc512431395"/>
      <w:bookmarkStart w:id="651" w:name="_Toc512431618"/>
      <w:bookmarkStart w:id="652" w:name="_Toc512429140"/>
      <w:bookmarkStart w:id="653" w:name="_Toc512429430"/>
      <w:bookmarkStart w:id="654" w:name="_Toc512429984"/>
      <w:bookmarkStart w:id="655" w:name="_Toc512430242"/>
      <w:bookmarkStart w:id="656" w:name="_Toc512431396"/>
      <w:bookmarkStart w:id="657" w:name="_Toc512431619"/>
      <w:bookmarkStart w:id="658" w:name="_Toc512429141"/>
      <w:bookmarkStart w:id="659" w:name="_Toc512429431"/>
      <w:bookmarkStart w:id="660" w:name="_Toc512429985"/>
      <w:bookmarkStart w:id="661" w:name="_Toc512430243"/>
      <w:bookmarkStart w:id="662" w:name="_Toc512431397"/>
      <w:bookmarkStart w:id="663" w:name="_Toc512431620"/>
      <w:bookmarkStart w:id="664" w:name="_Toc512429142"/>
      <w:bookmarkStart w:id="665" w:name="_Toc512429432"/>
      <w:bookmarkStart w:id="666" w:name="_Toc512429986"/>
      <w:bookmarkStart w:id="667" w:name="_Toc512430244"/>
      <w:bookmarkStart w:id="668" w:name="_Toc512431398"/>
      <w:bookmarkStart w:id="669" w:name="_Toc512431621"/>
      <w:bookmarkStart w:id="670" w:name="_Toc512429143"/>
      <w:bookmarkStart w:id="671" w:name="_Toc512429433"/>
      <w:bookmarkStart w:id="672" w:name="_Toc512429987"/>
      <w:bookmarkStart w:id="673" w:name="_Toc512430245"/>
      <w:bookmarkStart w:id="674" w:name="_Toc512431399"/>
      <w:bookmarkStart w:id="675" w:name="_Toc512431622"/>
      <w:bookmarkStart w:id="676" w:name="_Toc512429144"/>
      <w:bookmarkStart w:id="677" w:name="_Toc512429434"/>
      <w:bookmarkStart w:id="678" w:name="_Toc512429988"/>
      <w:bookmarkStart w:id="679" w:name="_Toc512430246"/>
      <w:bookmarkStart w:id="680" w:name="_Toc512431400"/>
      <w:bookmarkStart w:id="681" w:name="_Toc512431623"/>
      <w:bookmarkStart w:id="682" w:name="_Toc512429145"/>
      <w:bookmarkStart w:id="683" w:name="_Toc512429435"/>
      <w:bookmarkStart w:id="684" w:name="_Toc512429989"/>
      <w:bookmarkStart w:id="685" w:name="_Toc512430247"/>
      <w:bookmarkStart w:id="686" w:name="_Toc512431401"/>
      <w:bookmarkStart w:id="687" w:name="_Toc512431624"/>
      <w:bookmarkStart w:id="688" w:name="_Toc512429146"/>
      <w:bookmarkStart w:id="689" w:name="_Toc512429436"/>
      <w:bookmarkStart w:id="690" w:name="_Toc512429990"/>
      <w:bookmarkStart w:id="691" w:name="_Toc512430248"/>
      <w:bookmarkStart w:id="692" w:name="_Toc512431402"/>
      <w:bookmarkStart w:id="693" w:name="_Toc512431625"/>
      <w:bookmarkStart w:id="694" w:name="_Toc512429147"/>
      <w:bookmarkStart w:id="695" w:name="_Toc512429437"/>
      <w:bookmarkStart w:id="696" w:name="_Toc512429991"/>
      <w:bookmarkStart w:id="697" w:name="_Toc512430249"/>
      <w:bookmarkStart w:id="698" w:name="_Toc512431403"/>
      <w:bookmarkStart w:id="699" w:name="_Toc512431626"/>
      <w:bookmarkStart w:id="700" w:name="_Toc512429148"/>
      <w:bookmarkStart w:id="701" w:name="_Toc512429438"/>
      <w:bookmarkStart w:id="702" w:name="_Toc512429992"/>
      <w:bookmarkStart w:id="703" w:name="_Toc512430250"/>
      <w:bookmarkStart w:id="704" w:name="_Toc512431404"/>
      <w:bookmarkStart w:id="705" w:name="_Toc512431627"/>
      <w:bookmarkStart w:id="706" w:name="_Toc512429149"/>
      <w:bookmarkStart w:id="707" w:name="_Toc512429439"/>
      <w:bookmarkStart w:id="708" w:name="_Toc512429993"/>
      <w:bookmarkStart w:id="709" w:name="_Toc512430251"/>
      <w:bookmarkStart w:id="710" w:name="_Toc512431405"/>
      <w:bookmarkStart w:id="711" w:name="_Toc512431628"/>
      <w:bookmarkStart w:id="712" w:name="_Toc512429150"/>
      <w:bookmarkStart w:id="713" w:name="_Toc512429440"/>
      <w:bookmarkStart w:id="714" w:name="_Toc512429994"/>
      <w:bookmarkStart w:id="715" w:name="_Toc512430252"/>
      <w:bookmarkStart w:id="716" w:name="_Toc512431406"/>
      <w:bookmarkStart w:id="717" w:name="_Toc512431629"/>
      <w:bookmarkStart w:id="718" w:name="_Toc512429151"/>
      <w:bookmarkStart w:id="719" w:name="_Toc512429441"/>
      <w:bookmarkStart w:id="720" w:name="_Toc512429995"/>
      <w:bookmarkStart w:id="721" w:name="_Toc512430253"/>
      <w:bookmarkStart w:id="722" w:name="_Toc512431407"/>
      <w:bookmarkStart w:id="723" w:name="_Toc512431630"/>
      <w:bookmarkStart w:id="724" w:name="_Toc512429152"/>
      <w:bookmarkStart w:id="725" w:name="_Toc512429442"/>
      <w:bookmarkStart w:id="726" w:name="_Toc512429996"/>
      <w:bookmarkStart w:id="727" w:name="_Toc512430254"/>
      <w:bookmarkStart w:id="728" w:name="_Toc512431408"/>
      <w:bookmarkStart w:id="729" w:name="_Toc512431631"/>
      <w:bookmarkStart w:id="730" w:name="_Toc512429153"/>
      <w:bookmarkStart w:id="731" w:name="_Toc512429443"/>
      <w:bookmarkStart w:id="732" w:name="_Toc512429997"/>
      <w:bookmarkStart w:id="733" w:name="_Toc512430255"/>
      <w:bookmarkStart w:id="734" w:name="_Toc512431409"/>
      <w:bookmarkStart w:id="735" w:name="_Toc512431632"/>
      <w:bookmarkStart w:id="736" w:name="_Toc512429154"/>
      <w:bookmarkStart w:id="737" w:name="_Toc512429444"/>
      <w:bookmarkStart w:id="738" w:name="_Toc512429998"/>
      <w:bookmarkStart w:id="739" w:name="_Toc512430256"/>
      <w:bookmarkStart w:id="740" w:name="_Toc512431410"/>
      <w:bookmarkStart w:id="741" w:name="_Toc512431633"/>
      <w:bookmarkStart w:id="742" w:name="_Toc512429155"/>
      <w:bookmarkStart w:id="743" w:name="_Toc512429445"/>
      <w:bookmarkStart w:id="744" w:name="_Toc512429999"/>
      <w:bookmarkStart w:id="745" w:name="_Toc512430257"/>
      <w:bookmarkStart w:id="746" w:name="_Toc512431411"/>
      <w:bookmarkStart w:id="747" w:name="_Toc512431634"/>
      <w:bookmarkStart w:id="748" w:name="_Toc512429156"/>
      <w:bookmarkStart w:id="749" w:name="_Toc512429446"/>
      <w:bookmarkStart w:id="750" w:name="_Toc512430000"/>
      <w:bookmarkStart w:id="751" w:name="_Toc512430258"/>
      <w:bookmarkStart w:id="752" w:name="_Toc512431412"/>
      <w:bookmarkStart w:id="753" w:name="_Toc512431635"/>
      <w:bookmarkStart w:id="754" w:name="_Toc512429157"/>
      <w:bookmarkStart w:id="755" w:name="_Toc512429447"/>
      <w:bookmarkStart w:id="756" w:name="_Toc512430001"/>
      <w:bookmarkStart w:id="757" w:name="_Toc512430259"/>
      <w:bookmarkStart w:id="758" w:name="_Toc512431413"/>
      <w:bookmarkStart w:id="759" w:name="_Toc512431636"/>
      <w:bookmarkStart w:id="760" w:name="_Toc512429158"/>
      <w:bookmarkStart w:id="761" w:name="_Toc512429448"/>
      <w:bookmarkStart w:id="762" w:name="_Toc512430002"/>
      <w:bookmarkStart w:id="763" w:name="_Toc512430260"/>
      <w:bookmarkStart w:id="764" w:name="_Toc512431414"/>
      <w:bookmarkStart w:id="765" w:name="_Toc512431637"/>
      <w:bookmarkStart w:id="766" w:name="_Toc512429159"/>
      <w:bookmarkStart w:id="767" w:name="_Toc512429449"/>
      <w:bookmarkStart w:id="768" w:name="_Toc512430003"/>
      <w:bookmarkStart w:id="769" w:name="_Toc512430261"/>
      <w:bookmarkStart w:id="770" w:name="_Toc512431415"/>
      <w:bookmarkStart w:id="771" w:name="_Toc512431638"/>
      <w:bookmarkStart w:id="772" w:name="_Toc512429160"/>
      <w:bookmarkStart w:id="773" w:name="_Toc512429450"/>
      <w:bookmarkStart w:id="774" w:name="_Toc512430004"/>
      <w:bookmarkStart w:id="775" w:name="_Toc512430262"/>
      <w:bookmarkStart w:id="776" w:name="_Toc512431416"/>
      <w:bookmarkStart w:id="777" w:name="_Toc512431639"/>
      <w:bookmarkStart w:id="778" w:name="_Toc512429161"/>
      <w:bookmarkStart w:id="779" w:name="_Toc512429451"/>
      <w:bookmarkStart w:id="780" w:name="_Toc512430005"/>
      <w:bookmarkStart w:id="781" w:name="_Toc512430263"/>
      <w:bookmarkStart w:id="782" w:name="_Toc512431417"/>
      <w:bookmarkStart w:id="783" w:name="_Toc512431640"/>
      <w:bookmarkStart w:id="784" w:name="_Toc512429162"/>
      <w:bookmarkStart w:id="785" w:name="_Toc512429452"/>
      <w:bookmarkStart w:id="786" w:name="_Toc512430006"/>
      <w:bookmarkStart w:id="787" w:name="_Toc512430264"/>
      <w:bookmarkStart w:id="788" w:name="_Toc512431418"/>
      <w:bookmarkStart w:id="789" w:name="_Toc512431641"/>
      <w:bookmarkStart w:id="790" w:name="_Toc512429163"/>
      <w:bookmarkStart w:id="791" w:name="_Toc512429453"/>
      <w:bookmarkStart w:id="792" w:name="_Toc512430007"/>
      <w:bookmarkStart w:id="793" w:name="_Toc512430265"/>
      <w:bookmarkStart w:id="794" w:name="_Toc512431419"/>
      <w:bookmarkStart w:id="795" w:name="_Toc512431642"/>
      <w:bookmarkStart w:id="796" w:name="_Toc512429164"/>
      <w:bookmarkStart w:id="797" w:name="_Toc512429454"/>
      <w:bookmarkStart w:id="798" w:name="_Toc512430008"/>
      <w:bookmarkStart w:id="799" w:name="_Toc512430266"/>
      <w:bookmarkStart w:id="800" w:name="_Toc512431420"/>
      <w:bookmarkStart w:id="801" w:name="_Toc512431643"/>
      <w:bookmarkStart w:id="802" w:name="_Toc512429165"/>
      <w:bookmarkStart w:id="803" w:name="_Toc512429455"/>
      <w:bookmarkStart w:id="804" w:name="_Toc512430009"/>
      <w:bookmarkStart w:id="805" w:name="_Toc512430267"/>
      <w:bookmarkStart w:id="806" w:name="_Toc512431421"/>
      <w:bookmarkStart w:id="807" w:name="_Toc512431644"/>
      <w:bookmarkStart w:id="808" w:name="_Toc512429166"/>
      <w:bookmarkStart w:id="809" w:name="_Toc512429456"/>
      <w:bookmarkStart w:id="810" w:name="_Toc512430010"/>
      <w:bookmarkStart w:id="811" w:name="_Toc512430268"/>
      <w:bookmarkStart w:id="812" w:name="_Toc512431422"/>
      <w:bookmarkStart w:id="813" w:name="_Toc512431645"/>
      <w:bookmarkStart w:id="814" w:name="_Toc512429167"/>
      <w:bookmarkStart w:id="815" w:name="_Toc512429457"/>
      <w:bookmarkStart w:id="816" w:name="_Toc512430011"/>
      <w:bookmarkStart w:id="817" w:name="_Toc512430269"/>
      <w:bookmarkStart w:id="818" w:name="_Toc512431423"/>
      <w:bookmarkStart w:id="819" w:name="_Toc512431646"/>
      <w:bookmarkStart w:id="820" w:name="_Toc512429168"/>
      <w:bookmarkStart w:id="821" w:name="_Toc512429458"/>
      <w:bookmarkStart w:id="822" w:name="_Toc512430012"/>
      <w:bookmarkStart w:id="823" w:name="_Toc512430270"/>
      <w:bookmarkStart w:id="824" w:name="_Toc512431424"/>
      <w:bookmarkStart w:id="825" w:name="_Toc512431647"/>
      <w:bookmarkStart w:id="826" w:name="_Toc512429169"/>
      <w:bookmarkStart w:id="827" w:name="_Toc512429459"/>
      <w:bookmarkStart w:id="828" w:name="_Toc512430013"/>
      <w:bookmarkStart w:id="829" w:name="_Toc512430271"/>
      <w:bookmarkStart w:id="830" w:name="_Toc512431425"/>
      <w:bookmarkStart w:id="831" w:name="_Toc512431648"/>
      <w:bookmarkStart w:id="832" w:name="_Toc512429170"/>
      <w:bookmarkStart w:id="833" w:name="_Toc512429460"/>
      <w:bookmarkStart w:id="834" w:name="_Toc512430014"/>
      <w:bookmarkStart w:id="835" w:name="_Toc512430272"/>
      <w:bookmarkStart w:id="836" w:name="_Toc512431426"/>
      <w:bookmarkStart w:id="837" w:name="_Toc512431649"/>
      <w:bookmarkStart w:id="838" w:name="_Toc512429171"/>
      <w:bookmarkStart w:id="839" w:name="_Toc512429461"/>
      <w:bookmarkStart w:id="840" w:name="_Toc512430015"/>
      <w:bookmarkStart w:id="841" w:name="_Toc512430273"/>
      <w:bookmarkStart w:id="842" w:name="_Toc512431427"/>
      <w:bookmarkStart w:id="843" w:name="_Toc512431650"/>
      <w:bookmarkStart w:id="844" w:name="_Toc512429172"/>
      <w:bookmarkStart w:id="845" w:name="_Toc512429462"/>
      <w:bookmarkStart w:id="846" w:name="_Toc512430016"/>
      <w:bookmarkStart w:id="847" w:name="_Toc512430274"/>
      <w:bookmarkStart w:id="848" w:name="_Toc512431428"/>
      <w:bookmarkStart w:id="849" w:name="_Toc512431651"/>
      <w:bookmarkStart w:id="850" w:name="_Toc512429173"/>
      <w:bookmarkStart w:id="851" w:name="_Toc512429463"/>
      <w:bookmarkStart w:id="852" w:name="_Toc512430017"/>
      <w:bookmarkStart w:id="853" w:name="_Toc512430275"/>
      <w:bookmarkStart w:id="854" w:name="_Toc512431429"/>
      <w:bookmarkStart w:id="855" w:name="_Toc512431652"/>
      <w:bookmarkStart w:id="856" w:name="_Toc512429174"/>
      <w:bookmarkStart w:id="857" w:name="_Toc512429464"/>
      <w:bookmarkStart w:id="858" w:name="_Toc512430018"/>
      <w:bookmarkStart w:id="859" w:name="_Toc512430276"/>
      <w:bookmarkStart w:id="860" w:name="_Toc512431430"/>
      <w:bookmarkStart w:id="861" w:name="_Toc512431653"/>
      <w:bookmarkStart w:id="862" w:name="_Toc512429175"/>
      <w:bookmarkStart w:id="863" w:name="_Toc512429465"/>
      <w:bookmarkStart w:id="864" w:name="_Toc512430019"/>
      <w:bookmarkStart w:id="865" w:name="_Toc512430277"/>
      <w:bookmarkStart w:id="866" w:name="_Toc512431431"/>
      <w:bookmarkStart w:id="867" w:name="_Toc512431654"/>
      <w:bookmarkStart w:id="868" w:name="_Toc512429176"/>
      <w:bookmarkStart w:id="869" w:name="_Toc512429466"/>
      <w:bookmarkStart w:id="870" w:name="_Toc512430020"/>
      <w:bookmarkStart w:id="871" w:name="_Toc512430278"/>
      <w:bookmarkStart w:id="872" w:name="_Toc512431432"/>
      <w:bookmarkStart w:id="873" w:name="_Toc512431655"/>
      <w:bookmarkStart w:id="874" w:name="_Toc512429177"/>
      <w:bookmarkStart w:id="875" w:name="_Toc512429467"/>
      <w:bookmarkStart w:id="876" w:name="_Toc512430021"/>
      <w:bookmarkStart w:id="877" w:name="_Toc512430279"/>
      <w:bookmarkStart w:id="878" w:name="_Toc512431433"/>
      <w:bookmarkStart w:id="879" w:name="_Toc512431656"/>
      <w:bookmarkStart w:id="880" w:name="_Toc512429178"/>
      <w:bookmarkStart w:id="881" w:name="_Toc512429468"/>
      <w:bookmarkStart w:id="882" w:name="_Toc512430022"/>
      <w:bookmarkStart w:id="883" w:name="_Toc512430280"/>
      <w:bookmarkStart w:id="884" w:name="_Toc512431434"/>
      <w:bookmarkStart w:id="885" w:name="_Toc512431657"/>
      <w:bookmarkStart w:id="886" w:name="_Toc512429179"/>
      <w:bookmarkStart w:id="887" w:name="_Toc512429469"/>
      <w:bookmarkStart w:id="888" w:name="_Toc512430023"/>
      <w:bookmarkStart w:id="889" w:name="_Toc512430281"/>
      <w:bookmarkStart w:id="890" w:name="_Toc512431435"/>
      <w:bookmarkStart w:id="891" w:name="_Toc512431658"/>
      <w:bookmarkStart w:id="892" w:name="_Toc512429180"/>
      <w:bookmarkStart w:id="893" w:name="_Toc512429470"/>
      <w:bookmarkStart w:id="894" w:name="_Toc512430024"/>
      <w:bookmarkStart w:id="895" w:name="_Toc512430282"/>
      <w:bookmarkStart w:id="896" w:name="_Toc512431436"/>
      <w:bookmarkStart w:id="897" w:name="_Toc512431659"/>
      <w:bookmarkStart w:id="898" w:name="_Toc512429181"/>
      <w:bookmarkStart w:id="899" w:name="_Toc512429471"/>
      <w:bookmarkStart w:id="900" w:name="_Toc512430025"/>
      <w:bookmarkStart w:id="901" w:name="_Toc512430283"/>
      <w:bookmarkStart w:id="902" w:name="_Toc512431437"/>
      <w:bookmarkStart w:id="903" w:name="_Toc512431660"/>
      <w:bookmarkStart w:id="904" w:name="_Toc512429182"/>
      <w:bookmarkStart w:id="905" w:name="_Toc512429472"/>
      <w:bookmarkStart w:id="906" w:name="_Toc512430026"/>
      <w:bookmarkStart w:id="907" w:name="_Toc512430284"/>
      <w:bookmarkStart w:id="908" w:name="_Toc512431438"/>
      <w:bookmarkStart w:id="909" w:name="_Toc512431661"/>
      <w:bookmarkStart w:id="910" w:name="_Toc512429183"/>
      <w:bookmarkStart w:id="911" w:name="_Toc512429473"/>
      <w:bookmarkStart w:id="912" w:name="_Toc512430027"/>
      <w:bookmarkStart w:id="913" w:name="_Toc512430285"/>
      <w:bookmarkStart w:id="914" w:name="_Toc512431439"/>
      <w:bookmarkStart w:id="915" w:name="_Toc512431662"/>
      <w:bookmarkStart w:id="916" w:name="_Toc512429184"/>
      <w:bookmarkStart w:id="917" w:name="_Toc512429474"/>
      <w:bookmarkStart w:id="918" w:name="_Toc512430028"/>
      <w:bookmarkStart w:id="919" w:name="_Toc512430286"/>
      <w:bookmarkStart w:id="920" w:name="_Toc512431440"/>
      <w:bookmarkStart w:id="921" w:name="_Toc512431663"/>
      <w:bookmarkStart w:id="922" w:name="_Toc512429185"/>
      <w:bookmarkStart w:id="923" w:name="_Toc512429475"/>
      <w:bookmarkStart w:id="924" w:name="_Toc512430029"/>
      <w:bookmarkStart w:id="925" w:name="_Toc512430287"/>
      <w:bookmarkStart w:id="926" w:name="_Toc512431441"/>
      <w:bookmarkStart w:id="927" w:name="_Toc512431664"/>
      <w:bookmarkStart w:id="928" w:name="_Toc512429186"/>
      <w:bookmarkStart w:id="929" w:name="_Toc512429476"/>
      <w:bookmarkStart w:id="930" w:name="_Toc512430030"/>
      <w:bookmarkStart w:id="931" w:name="_Toc512430288"/>
      <w:bookmarkStart w:id="932" w:name="_Toc512431442"/>
      <w:bookmarkStart w:id="933" w:name="_Toc512431665"/>
      <w:bookmarkStart w:id="934" w:name="_Toc512429187"/>
      <w:bookmarkStart w:id="935" w:name="_Toc512429477"/>
      <w:bookmarkStart w:id="936" w:name="_Toc512430031"/>
      <w:bookmarkStart w:id="937" w:name="_Toc512430289"/>
      <w:bookmarkStart w:id="938" w:name="_Toc512431443"/>
      <w:bookmarkStart w:id="939" w:name="_Toc512431666"/>
      <w:bookmarkStart w:id="940" w:name="_Toc512429188"/>
      <w:bookmarkStart w:id="941" w:name="_Toc512429478"/>
      <w:bookmarkStart w:id="942" w:name="_Toc512430032"/>
      <w:bookmarkStart w:id="943" w:name="_Toc512430290"/>
      <w:bookmarkStart w:id="944" w:name="_Toc512431444"/>
      <w:bookmarkStart w:id="945" w:name="_Toc512431667"/>
      <w:bookmarkStart w:id="946" w:name="_Toc512429189"/>
      <w:bookmarkStart w:id="947" w:name="_Toc512429479"/>
      <w:bookmarkStart w:id="948" w:name="_Toc512430033"/>
      <w:bookmarkStart w:id="949" w:name="_Toc512430291"/>
      <w:bookmarkStart w:id="950" w:name="_Toc512431445"/>
      <w:bookmarkStart w:id="951" w:name="_Toc512431668"/>
      <w:bookmarkStart w:id="952" w:name="_Toc512429190"/>
      <w:bookmarkStart w:id="953" w:name="_Toc512429480"/>
      <w:bookmarkStart w:id="954" w:name="_Toc512430034"/>
      <w:bookmarkStart w:id="955" w:name="_Toc512430292"/>
      <w:bookmarkStart w:id="956" w:name="_Toc512431446"/>
      <w:bookmarkStart w:id="957" w:name="_Toc512431669"/>
      <w:bookmarkStart w:id="958" w:name="_Toc512429191"/>
      <w:bookmarkStart w:id="959" w:name="_Toc512429481"/>
      <w:bookmarkStart w:id="960" w:name="_Toc512430035"/>
      <w:bookmarkStart w:id="961" w:name="_Toc512430293"/>
      <w:bookmarkStart w:id="962" w:name="_Toc512431447"/>
      <w:bookmarkStart w:id="963" w:name="_Toc512431670"/>
      <w:bookmarkStart w:id="964" w:name="_Toc513117540"/>
      <w:bookmarkStart w:id="965" w:name="_Toc513117734"/>
      <w:bookmarkStart w:id="966" w:name="_Toc513117847"/>
      <w:bookmarkStart w:id="967" w:name="_Toc513118380"/>
      <w:bookmarkStart w:id="968" w:name="_Toc513117735"/>
      <w:bookmarkStart w:id="969" w:name="_Toc513117848"/>
      <w:bookmarkStart w:id="970" w:name="_Toc513118381"/>
      <w:bookmarkStart w:id="971" w:name="_Toc513117736"/>
      <w:bookmarkStart w:id="972" w:name="_Toc513117849"/>
      <w:bookmarkStart w:id="973" w:name="_Toc513118382"/>
      <w:bookmarkStart w:id="974" w:name="_Toc513117737"/>
      <w:bookmarkStart w:id="975" w:name="_Toc513117850"/>
      <w:bookmarkStart w:id="976" w:name="_Toc513118383"/>
      <w:bookmarkStart w:id="977" w:name="_Toc513117738"/>
      <w:bookmarkStart w:id="978" w:name="_Toc513117851"/>
      <w:bookmarkStart w:id="979" w:name="_Toc513118384"/>
      <w:bookmarkStart w:id="980" w:name="_Toc513117739"/>
      <w:bookmarkStart w:id="981" w:name="_Toc513117852"/>
      <w:bookmarkStart w:id="982" w:name="_Toc513118385"/>
      <w:bookmarkStart w:id="983" w:name="_Toc513117741"/>
      <w:bookmarkStart w:id="984" w:name="_Toc513117854"/>
      <w:bookmarkStart w:id="985" w:name="_Toc513118387"/>
      <w:bookmarkStart w:id="986" w:name="_Toc513117742"/>
      <w:bookmarkStart w:id="987" w:name="_Toc513117855"/>
      <w:bookmarkStart w:id="988" w:name="_Toc513118388"/>
      <w:bookmarkStart w:id="989" w:name="_Toc513117743"/>
      <w:bookmarkStart w:id="990" w:name="_Toc513117856"/>
      <w:bookmarkStart w:id="991" w:name="_Toc513118389"/>
      <w:bookmarkStart w:id="992" w:name="_Toc513117744"/>
      <w:bookmarkStart w:id="993" w:name="_Toc513117857"/>
      <w:bookmarkStart w:id="994" w:name="_Toc513118390"/>
      <w:bookmarkStart w:id="995" w:name="_Toc513117745"/>
      <w:bookmarkStart w:id="996" w:name="_Toc513117858"/>
      <w:bookmarkStart w:id="997" w:name="_Toc513118391"/>
      <w:bookmarkStart w:id="998" w:name="_Toc513117746"/>
      <w:bookmarkStart w:id="999" w:name="_Toc513117859"/>
      <w:bookmarkStart w:id="1000" w:name="_Toc513118392"/>
      <w:bookmarkStart w:id="1001" w:name="_Toc513117747"/>
      <w:bookmarkStart w:id="1002" w:name="_Toc513117860"/>
      <w:bookmarkStart w:id="1003" w:name="_Toc513118393"/>
      <w:bookmarkStart w:id="1004" w:name="_Toc513117748"/>
      <w:bookmarkStart w:id="1005" w:name="_Toc513117861"/>
      <w:bookmarkStart w:id="1006" w:name="_Toc513118394"/>
      <w:bookmarkStart w:id="1007" w:name="_Toc513117749"/>
      <w:bookmarkStart w:id="1008" w:name="_Toc513117862"/>
      <w:bookmarkStart w:id="1009" w:name="_Toc513118395"/>
      <w:bookmarkStart w:id="1010" w:name="_Toc513117750"/>
      <w:bookmarkStart w:id="1011" w:name="_Toc513117863"/>
      <w:bookmarkStart w:id="1012" w:name="_Toc513118396"/>
      <w:bookmarkStart w:id="1013" w:name="_Toc513117542"/>
      <w:bookmarkStart w:id="1014" w:name="_Toc513117751"/>
      <w:bookmarkStart w:id="1015" w:name="_Toc513117864"/>
      <w:bookmarkStart w:id="1016" w:name="_Toc513118397"/>
      <w:bookmarkStart w:id="1017" w:name="_Toc2740509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t>Mapping</w:t>
      </w:r>
      <w:bookmarkEnd w:id="1017"/>
    </w:p>
    <w:p w14:paraId="04430E4E" w14:textId="10FD9E7D" w:rsidR="00493CB6" w:rsidRDefault="00027E97" w:rsidP="00493CB6">
      <w:pPr>
        <w:spacing w:before="0" w:after="0" w:line="240" w:lineRule="auto"/>
        <w:rPr>
          <w:rFonts w:asciiTheme="minorHAnsi" w:hAnsiTheme="minorHAnsi"/>
        </w:rPr>
      </w:pPr>
      <w:r w:rsidRPr="00833ACE">
        <w:rPr>
          <w:rFonts w:asciiTheme="minorHAnsi" w:hAnsiTheme="minorHAnsi"/>
        </w:rPr>
        <w:t xml:space="preserve">Mapping in support of disaster operations will be coordinated through the </w:t>
      </w:r>
      <w:r w:rsidR="00FB0224">
        <w:rPr>
          <w:rFonts w:asciiTheme="minorHAnsi" w:hAnsiTheme="minorHAnsi"/>
        </w:rPr>
        <w:t>EOC</w:t>
      </w:r>
      <w:r w:rsidRPr="00833ACE">
        <w:rPr>
          <w:rFonts w:asciiTheme="minorHAnsi" w:hAnsiTheme="minorHAnsi"/>
        </w:rPr>
        <w:t xml:space="preserve"> Planning Section. Requests for maps will be directed to the Planning Section.</w:t>
      </w:r>
      <w:r w:rsidR="00493CB6">
        <w:rPr>
          <w:rFonts w:asciiTheme="minorHAnsi" w:hAnsiTheme="minorHAnsi"/>
        </w:rPr>
        <w:t xml:space="preserve"> Critical information which the Planning Section will prioritize incorporating into </w:t>
      </w:r>
      <w:r w:rsidRPr="00946629">
        <w:rPr>
          <w:rFonts w:asciiTheme="minorHAnsi" w:hAnsiTheme="minorHAnsi"/>
        </w:rPr>
        <w:t xml:space="preserve">initial </w:t>
      </w:r>
      <w:r w:rsidR="00493CB6">
        <w:rPr>
          <w:rFonts w:asciiTheme="minorHAnsi" w:hAnsiTheme="minorHAnsi"/>
        </w:rPr>
        <w:t>EOC</w:t>
      </w:r>
      <w:r w:rsidRPr="00946629">
        <w:rPr>
          <w:rFonts w:asciiTheme="minorHAnsi" w:hAnsiTheme="minorHAnsi"/>
        </w:rPr>
        <w:t xml:space="preserve"> situation map</w:t>
      </w:r>
      <w:r w:rsidR="00493CB6">
        <w:rPr>
          <w:rFonts w:asciiTheme="minorHAnsi" w:hAnsiTheme="minorHAnsi"/>
        </w:rPr>
        <w:t>s</w:t>
      </w:r>
      <w:r w:rsidRPr="00946629">
        <w:rPr>
          <w:rFonts w:asciiTheme="minorHAnsi" w:hAnsiTheme="minorHAnsi"/>
        </w:rPr>
        <w:t xml:space="preserve"> </w:t>
      </w:r>
      <w:r w:rsidR="00431060" w:rsidRPr="00946629">
        <w:rPr>
          <w:rFonts w:asciiTheme="minorHAnsi" w:hAnsiTheme="minorHAnsi"/>
        </w:rPr>
        <w:t>post-earthquake</w:t>
      </w:r>
      <w:r w:rsidRPr="00946629">
        <w:rPr>
          <w:rFonts w:asciiTheme="minorHAnsi" w:hAnsiTheme="minorHAnsi"/>
        </w:rPr>
        <w:t xml:space="preserve"> </w:t>
      </w:r>
      <w:r w:rsidR="00493CB6">
        <w:rPr>
          <w:rFonts w:asciiTheme="minorHAnsi" w:hAnsiTheme="minorHAnsi"/>
        </w:rPr>
        <w:t>include</w:t>
      </w:r>
      <w:r w:rsidRPr="00946629">
        <w:rPr>
          <w:rFonts w:asciiTheme="minorHAnsi" w:hAnsiTheme="minorHAnsi"/>
        </w:rPr>
        <w:t>:</w:t>
      </w:r>
      <w:r w:rsidR="00493CB6">
        <w:rPr>
          <w:rFonts w:asciiTheme="minorHAnsi" w:hAnsiTheme="minorHAnsi"/>
        </w:rPr>
        <w:t xml:space="preserve"> </w:t>
      </w:r>
      <w:r w:rsidRPr="00946629">
        <w:rPr>
          <w:rFonts w:asciiTheme="minorHAnsi" w:hAnsiTheme="minorHAnsi"/>
        </w:rPr>
        <w:t xml:space="preserve"> </w:t>
      </w:r>
      <w:r w:rsidR="00723FB8">
        <w:rPr>
          <w:rFonts w:asciiTheme="minorHAnsi" w:hAnsiTheme="minorHAnsi"/>
        </w:rPr>
        <w:t>m</w:t>
      </w:r>
      <w:r w:rsidR="00493CB6">
        <w:rPr>
          <w:rFonts w:asciiTheme="minorHAnsi" w:hAnsiTheme="minorHAnsi"/>
        </w:rPr>
        <w:t>ajor</w:t>
      </w:r>
      <w:r w:rsidRPr="00946629">
        <w:rPr>
          <w:rFonts w:asciiTheme="minorHAnsi" w:hAnsiTheme="minorHAnsi"/>
        </w:rPr>
        <w:t xml:space="preserve"> fires, building collapse, major </w:t>
      </w:r>
      <w:r w:rsidR="00493CB6">
        <w:rPr>
          <w:rFonts w:asciiTheme="minorHAnsi" w:hAnsiTheme="minorHAnsi"/>
        </w:rPr>
        <w:t>land</w:t>
      </w:r>
      <w:r w:rsidRPr="00946629">
        <w:rPr>
          <w:rFonts w:asciiTheme="minorHAnsi" w:hAnsiTheme="minorHAnsi"/>
        </w:rPr>
        <w:t>slides, urban flooding or other immediate and significant hazards</w:t>
      </w:r>
      <w:r w:rsidR="002A7709" w:rsidRPr="00946629">
        <w:rPr>
          <w:rFonts w:asciiTheme="minorHAnsi" w:hAnsiTheme="minorHAnsi"/>
        </w:rPr>
        <w:t>;</w:t>
      </w:r>
      <w:r w:rsidR="002A7709" w:rsidRPr="002A7709">
        <w:rPr>
          <w:rFonts w:asciiTheme="minorHAnsi" w:hAnsiTheme="minorHAnsi"/>
        </w:rPr>
        <w:t xml:space="preserve"> </w:t>
      </w:r>
      <w:r w:rsidR="00723FB8">
        <w:rPr>
          <w:rFonts w:asciiTheme="minorHAnsi" w:hAnsiTheme="minorHAnsi"/>
        </w:rPr>
        <w:t>s</w:t>
      </w:r>
      <w:r w:rsidRPr="00946629">
        <w:rPr>
          <w:rFonts w:asciiTheme="minorHAnsi" w:hAnsiTheme="minorHAnsi"/>
        </w:rPr>
        <w:t>tatus of major bridges</w:t>
      </w:r>
      <w:r w:rsidR="002A7709" w:rsidRPr="00946629">
        <w:rPr>
          <w:rFonts w:asciiTheme="minorHAnsi" w:hAnsiTheme="minorHAnsi"/>
        </w:rPr>
        <w:t>;</w:t>
      </w:r>
      <w:r w:rsidR="002A7709" w:rsidRPr="002A7709">
        <w:rPr>
          <w:rFonts w:asciiTheme="minorHAnsi" w:hAnsiTheme="minorHAnsi"/>
        </w:rPr>
        <w:t xml:space="preserve"> </w:t>
      </w:r>
      <w:r w:rsidR="00723FB8">
        <w:rPr>
          <w:rFonts w:asciiTheme="minorHAnsi" w:hAnsiTheme="minorHAnsi"/>
        </w:rPr>
        <w:t>s</w:t>
      </w:r>
      <w:r w:rsidRPr="00946629">
        <w:rPr>
          <w:rFonts w:asciiTheme="minorHAnsi" w:hAnsiTheme="minorHAnsi"/>
        </w:rPr>
        <w:t>tatus of freeway</w:t>
      </w:r>
      <w:r w:rsidR="002A7709" w:rsidRPr="00946629">
        <w:rPr>
          <w:rFonts w:asciiTheme="minorHAnsi" w:hAnsiTheme="minorHAnsi"/>
        </w:rPr>
        <w:t>;</w:t>
      </w:r>
      <w:r w:rsidR="002A7709" w:rsidRPr="002A7709">
        <w:rPr>
          <w:rFonts w:asciiTheme="minorHAnsi" w:hAnsiTheme="minorHAnsi"/>
        </w:rPr>
        <w:t xml:space="preserve"> </w:t>
      </w:r>
      <w:r w:rsidR="00723FB8">
        <w:rPr>
          <w:rFonts w:asciiTheme="minorHAnsi" w:hAnsiTheme="minorHAnsi"/>
        </w:rPr>
        <w:t>c</w:t>
      </w:r>
      <w:r w:rsidRPr="00946629">
        <w:rPr>
          <w:rFonts w:asciiTheme="minorHAnsi" w:hAnsiTheme="minorHAnsi"/>
        </w:rPr>
        <w:t>losed or evacuated hospitals</w:t>
      </w:r>
      <w:r w:rsidR="002A7709" w:rsidRPr="002A7709">
        <w:rPr>
          <w:rFonts w:asciiTheme="minorHAnsi" w:hAnsiTheme="minorHAnsi"/>
        </w:rPr>
        <w:t xml:space="preserve">; </w:t>
      </w:r>
      <w:r w:rsidR="00723FB8">
        <w:rPr>
          <w:rFonts w:asciiTheme="minorHAnsi" w:hAnsiTheme="minorHAnsi"/>
        </w:rPr>
        <w:t>n</w:t>
      </w:r>
      <w:r w:rsidRPr="00946629">
        <w:rPr>
          <w:rFonts w:asciiTheme="minorHAnsi" w:hAnsiTheme="minorHAnsi"/>
        </w:rPr>
        <w:t xml:space="preserve">ame and location of </w:t>
      </w:r>
      <w:r w:rsidR="00826CA6">
        <w:rPr>
          <w:rFonts w:asciiTheme="minorHAnsi" w:hAnsiTheme="minorHAnsi"/>
        </w:rPr>
        <w:t>i</w:t>
      </w:r>
      <w:r w:rsidR="00826CA6" w:rsidRPr="00946629">
        <w:rPr>
          <w:rFonts w:asciiTheme="minorHAnsi" w:hAnsiTheme="minorHAnsi"/>
        </w:rPr>
        <w:t xml:space="preserve">ncident </w:t>
      </w:r>
      <w:r w:rsidR="00723FB8">
        <w:rPr>
          <w:rFonts w:asciiTheme="minorHAnsi" w:hAnsiTheme="minorHAnsi"/>
        </w:rPr>
        <w:t>c</w:t>
      </w:r>
      <w:r w:rsidRPr="00946629">
        <w:rPr>
          <w:rFonts w:asciiTheme="minorHAnsi" w:hAnsiTheme="minorHAnsi"/>
        </w:rPr>
        <w:t xml:space="preserve">ommand </w:t>
      </w:r>
      <w:r w:rsidR="00723FB8">
        <w:rPr>
          <w:rFonts w:asciiTheme="minorHAnsi" w:hAnsiTheme="minorHAnsi"/>
        </w:rPr>
        <w:t>p</w:t>
      </w:r>
      <w:r w:rsidRPr="00946629">
        <w:rPr>
          <w:rFonts w:asciiTheme="minorHAnsi" w:hAnsiTheme="minorHAnsi"/>
        </w:rPr>
        <w:t>osts</w:t>
      </w:r>
      <w:r w:rsidR="002A7709" w:rsidRPr="002A7709">
        <w:rPr>
          <w:rFonts w:asciiTheme="minorHAnsi" w:hAnsiTheme="minorHAnsi"/>
        </w:rPr>
        <w:t xml:space="preserve">; and </w:t>
      </w:r>
      <w:r w:rsidR="00723FB8">
        <w:rPr>
          <w:rFonts w:asciiTheme="minorHAnsi" w:hAnsiTheme="minorHAnsi"/>
        </w:rPr>
        <w:t>s</w:t>
      </w:r>
      <w:r w:rsidRPr="00946629">
        <w:rPr>
          <w:rFonts w:asciiTheme="minorHAnsi" w:hAnsiTheme="minorHAnsi"/>
        </w:rPr>
        <w:t>tatus of ferry terminals</w:t>
      </w:r>
      <w:r w:rsidR="00826CA6">
        <w:rPr>
          <w:rFonts w:asciiTheme="minorHAnsi" w:hAnsiTheme="minorHAnsi"/>
        </w:rPr>
        <w:t>.</w:t>
      </w:r>
      <w:r w:rsidR="00FB0224">
        <w:rPr>
          <w:rFonts w:asciiTheme="minorHAnsi" w:hAnsiTheme="minorHAnsi"/>
        </w:rPr>
        <w:t xml:space="preserve"> </w:t>
      </w:r>
      <w:r w:rsidR="003E7FA7">
        <w:rPr>
          <w:rFonts w:asciiTheme="minorHAnsi" w:hAnsiTheme="minorHAnsi"/>
        </w:rPr>
        <w:t xml:space="preserve">During initial response, much of this information will come from the RMC, so the Planning Section will assign a liaison to listen in on the Battalion brief outs and collect priority incident information. After the incident has begun to stabilize, </w:t>
      </w:r>
      <w:r w:rsidR="00DB76A8">
        <w:rPr>
          <w:rFonts w:asciiTheme="minorHAnsi" w:hAnsiTheme="minorHAnsi"/>
        </w:rPr>
        <w:t>the EOC Fire Department representative may be able to</w:t>
      </w:r>
      <w:r w:rsidR="0053107A">
        <w:rPr>
          <w:rFonts w:asciiTheme="minorHAnsi" w:hAnsiTheme="minorHAnsi"/>
        </w:rPr>
        <w:t xml:space="preserve"> resume the role as primary conduit of information between the EOC and RMC.</w:t>
      </w:r>
      <w:r w:rsidR="005925C2">
        <w:rPr>
          <w:rFonts w:asciiTheme="minorHAnsi" w:hAnsiTheme="minorHAnsi"/>
        </w:rPr>
        <w:t xml:space="preserve"> Incident-specific information will be combined with maps of known vulnerabilities within the City, both geophysical and social in nature, in order to help inform mass care decision making</w:t>
      </w:r>
      <w:r w:rsidR="00F40AE8">
        <w:rPr>
          <w:rFonts w:asciiTheme="minorHAnsi" w:hAnsiTheme="minorHAnsi"/>
        </w:rPr>
        <w:t>.</w:t>
      </w:r>
    </w:p>
    <w:p w14:paraId="13ED1499" w14:textId="0F693707" w:rsidR="000A751D" w:rsidRDefault="000A751D" w:rsidP="00493CB6">
      <w:pPr>
        <w:spacing w:before="0" w:after="0" w:line="240" w:lineRule="auto"/>
        <w:rPr>
          <w:rFonts w:asciiTheme="minorHAnsi" w:hAnsiTheme="minorHAnsi"/>
        </w:rPr>
      </w:pPr>
    </w:p>
    <w:p w14:paraId="5270B805" w14:textId="0090262C" w:rsidR="000A751D" w:rsidRPr="00946629" w:rsidRDefault="000A751D" w:rsidP="00833ACE">
      <w:pPr>
        <w:spacing w:before="0" w:after="0" w:line="240" w:lineRule="auto"/>
        <w:rPr>
          <w:rFonts w:asciiTheme="minorHAnsi" w:hAnsiTheme="minorHAnsi"/>
        </w:rPr>
      </w:pPr>
      <w:r>
        <w:rPr>
          <w:rFonts w:asciiTheme="minorHAnsi" w:hAnsiTheme="minorHAnsi"/>
        </w:rPr>
        <w:t xml:space="preserve">Maps which will help inform situational awareness and will be distributed to EOC responders include: </w:t>
      </w:r>
    </w:p>
    <w:p w14:paraId="1EEB61DC" w14:textId="698B3817" w:rsidR="00771C01" w:rsidRPr="00946629" w:rsidRDefault="00922762" w:rsidP="00946629">
      <w:pPr>
        <w:pStyle w:val="ListParagraph"/>
        <w:numPr>
          <w:ilvl w:val="0"/>
          <w:numId w:val="22"/>
        </w:numPr>
        <w:spacing w:before="0" w:after="0" w:line="240" w:lineRule="auto"/>
        <w:rPr>
          <w:rFonts w:asciiTheme="minorHAnsi" w:hAnsiTheme="minorHAnsi"/>
        </w:rPr>
      </w:pPr>
      <w:r w:rsidRPr="00922762">
        <w:rPr>
          <w:rFonts w:asciiTheme="minorHAnsi" w:hAnsiTheme="minorHAnsi"/>
        </w:rPr>
        <w:t>A shake map which describes the intensity and location of the earthquake, provided by the United States Geological Service, will be distributed as a separate map</w:t>
      </w:r>
      <w:r>
        <w:rPr>
          <w:rFonts w:asciiTheme="minorHAnsi" w:hAnsiTheme="minorHAnsi"/>
        </w:rPr>
        <w:t>.</w:t>
      </w:r>
    </w:p>
    <w:p w14:paraId="4769DF2C" w14:textId="31BA12DD" w:rsidR="00027E97" w:rsidRPr="00A165FC" w:rsidRDefault="00027E97" w:rsidP="00D8259B">
      <w:pPr>
        <w:pStyle w:val="ListParagraph"/>
        <w:numPr>
          <w:ilvl w:val="0"/>
          <w:numId w:val="22"/>
        </w:numPr>
        <w:spacing w:before="0" w:after="0" w:line="240" w:lineRule="auto"/>
        <w:rPr>
          <w:rFonts w:asciiTheme="minorHAnsi" w:hAnsiTheme="minorHAnsi"/>
        </w:rPr>
      </w:pPr>
      <w:bookmarkStart w:id="1018" w:name="_Toc513117544"/>
      <w:bookmarkEnd w:id="1018"/>
      <w:r w:rsidRPr="00A930BD">
        <w:rPr>
          <w:rFonts w:asciiTheme="minorHAnsi" w:hAnsiTheme="minorHAnsi"/>
        </w:rPr>
        <w:t>Seattle Department of Transportation SharePoint Street Closure Tracking list and Road Conditions map</w:t>
      </w:r>
      <w:r w:rsidR="00A930BD" w:rsidRPr="00A930BD">
        <w:rPr>
          <w:rFonts w:asciiTheme="minorHAnsi" w:hAnsiTheme="minorHAnsi"/>
        </w:rPr>
        <w:t xml:space="preserve"> - </w:t>
      </w:r>
      <w:r w:rsidRPr="00A930BD">
        <w:rPr>
          <w:rFonts w:asciiTheme="minorHAnsi" w:hAnsiTheme="minorHAnsi"/>
        </w:rPr>
        <w:t>Documents impacts to City streets</w:t>
      </w:r>
      <w:r w:rsidR="00A930BD" w:rsidRPr="00A930BD">
        <w:rPr>
          <w:rFonts w:asciiTheme="minorHAnsi" w:hAnsiTheme="minorHAnsi"/>
        </w:rPr>
        <w:t xml:space="preserve"> and </w:t>
      </w:r>
      <w:r w:rsidRPr="00A930BD">
        <w:rPr>
          <w:rFonts w:asciiTheme="minorHAnsi" w:hAnsiTheme="minorHAnsi"/>
        </w:rPr>
        <w:t>Seattle Police Department can input information into the Street Closure System</w:t>
      </w:r>
      <w:r w:rsidR="00A930BD">
        <w:rPr>
          <w:rFonts w:asciiTheme="minorHAnsi" w:hAnsiTheme="minorHAnsi"/>
        </w:rPr>
        <w:t>.</w:t>
      </w:r>
    </w:p>
    <w:p w14:paraId="781FDE73" w14:textId="499EAECC" w:rsidR="007111D2" w:rsidRPr="00D8259B" w:rsidRDefault="00027E97" w:rsidP="00D8259B">
      <w:pPr>
        <w:pStyle w:val="ListParagraph"/>
        <w:numPr>
          <w:ilvl w:val="0"/>
          <w:numId w:val="22"/>
        </w:numPr>
        <w:spacing w:before="0" w:after="0" w:line="240" w:lineRule="auto"/>
        <w:rPr>
          <w:rFonts w:asciiTheme="minorHAnsi" w:hAnsiTheme="minorHAnsi"/>
        </w:rPr>
      </w:pPr>
      <w:r w:rsidRPr="00A930BD">
        <w:rPr>
          <w:rFonts w:asciiTheme="minorHAnsi" w:hAnsiTheme="minorHAnsi"/>
        </w:rPr>
        <w:t>National Shelter System</w:t>
      </w:r>
      <w:r w:rsidR="00A930BD" w:rsidRPr="00A930BD">
        <w:rPr>
          <w:rFonts w:asciiTheme="minorHAnsi" w:hAnsiTheme="minorHAnsi"/>
        </w:rPr>
        <w:t xml:space="preserve"> - </w:t>
      </w:r>
      <w:r w:rsidRPr="00A930BD">
        <w:rPr>
          <w:rFonts w:asciiTheme="minorHAnsi" w:hAnsiTheme="minorHAnsi"/>
        </w:rPr>
        <w:t>Human Services Branch, and other shelter providers in the region, use the National Shelter System database to share shelter information</w:t>
      </w:r>
      <w:r w:rsidR="002A10B2">
        <w:rPr>
          <w:rFonts w:asciiTheme="minorHAnsi" w:hAnsiTheme="minorHAnsi"/>
        </w:rPr>
        <w:t>, and FEMA publishes an ArcGIS map of open shelters from the database</w:t>
      </w:r>
      <w:r w:rsidR="00DD0E3A">
        <w:rPr>
          <w:rFonts w:asciiTheme="minorHAnsi" w:hAnsiTheme="minorHAnsi"/>
        </w:rPr>
        <w:t>.</w:t>
      </w:r>
    </w:p>
    <w:p w14:paraId="0C1134BF" w14:textId="210850C0" w:rsidR="000A751D" w:rsidRDefault="000A751D" w:rsidP="00833ACE">
      <w:pPr>
        <w:pStyle w:val="ListParagraph"/>
        <w:spacing w:before="0" w:after="0" w:line="240" w:lineRule="auto"/>
        <w:ind w:left="720"/>
        <w:rPr>
          <w:rFonts w:asciiTheme="minorHAnsi" w:hAnsiTheme="minorHAnsi"/>
        </w:rPr>
      </w:pPr>
    </w:p>
    <w:p w14:paraId="09771636" w14:textId="441ACFC7" w:rsidR="000A751D" w:rsidRPr="00B537D6" w:rsidRDefault="000A751D" w:rsidP="00833ACE">
      <w:r w:rsidRPr="00833ACE">
        <w:rPr>
          <w:rFonts w:asciiTheme="minorHAnsi" w:hAnsiTheme="minorHAnsi"/>
        </w:rPr>
        <w:t xml:space="preserve">Departments will provide </w:t>
      </w:r>
      <w:r w:rsidR="007111D2">
        <w:rPr>
          <w:rFonts w:asciiTheme="minorHAnsi" w:hAnsiTheme="minorHAnsi"/>
        </w:rPr>
        <w:t>departmental</w:t>
      </w:r>
      <w:r w:rsidR="007111D2" w:rsidRPr="00833ACE">
        <w:rPr>
          <w:rFonts w:asciiTheme="minorHAnsi" w:hAnsiTheme="minorHAnsi"/>
        </w:rPr>
        <w:t xml:space="preserve"> </w:t>
      </w:r>
      <w:r w:rsidRPr="00833ACE">
        <w:rPr>
          <w:rFonts w:asciiTheme="minorHAnsi" w:hAnsiTheme="minorHAnsi"/>
        </w:rPr>
        <w:t xml:space="preserve">maps to the </w:t>
      </w:r>
      <w:r w:rsidR="005925C2">
        <w:rPr>
          <w:rFonts w:asciiTheme="minorHAnsi" w:hAnsiTheme="minorHAnsi"/>
        </w:rPr>
        <w:t>EOC</w:t>
      </w:r>
      <w:r w:rsidRPr="00833ACE">
        <w:rPr>
          <w:rFonts w:asciiTheme="minorHAnsi" w:hAnsiTheme="minorHAnsi"/>
        </w:rPr>
        <w:t xml:space="preserve"> Planning Section</w:t>
      </w:r>
      <w:r w:rsidR="002939A6">
        <w:rPr>
          <w:rFonts w:asciiTheme="minorHAnsi" w:hAnsiTheme="minorHAnsi"/>
        </w:rPr>
        <w:t xml:space="preserve">. </w:t>
      </w:r>
      <w:r w:rsidRPr="00D335DB">
        <w:rPr>
          <w:rFonts w:asciiTheme="minorHAnsi" w:hAnsiTheme="minorHAnsi"/>
        </w:rPr>
        <w:t>The</w:t>
      </w:r>
      <w:r w:rsidRPr="00CD4379">
        <w:rPr>
          <w:rFonts w:asciiTheme="minorHAnsi" w:hAnsiTheme="minorHAnsi"/>
        </w:rPr>
        <w:t xml:space="preserve"> </w:t>
      </w:r>
      <w:r w:rsidR="0046784E">
        <w:rPr>
          <w:rFonts w:asciiTheme="minorHAnsi" w:hAnsiTheme="minorHAnsi"/>
        </w:rPr>
        <w:t xml:space="preserve">EOC </w:t>
      </w:r>
      <w:r w:rsidRPr="00CD4379">
        <w:rPr>
          <w:rFonts w:asciiTheme="minorHAnsi" w:hAnsiTheme="minorHAnsi"/>
        </w:rPr>
        <w:t>Planning Section will ensure that m</w:t>
      </w:r>
      <w:r w:rsidRPr="008D3B42">
        <w:rPr>
          <w:rFonts w:asciiTheme="minorHAnsi" w:hAnsiTheme="minorHAnsi"/>
        </w:rPr>
        <w:t xml:space="preserve">aps generated by other jurisdictions are reviewed before adoption by the City and </w:t>
      </w:r>
      <w:r w:rsidR="005925C2">
        <w:rPr>
          <w:rFonts w:asciiTheme="minorHAnsi" w:hAnsiTheme="minorHAnsi"/>
        </w:rPr>
        <w:t>that</w:t>
      </w:r>
      <w:r w:rsidRPr="00D335DB">
        <w:rPr>
          <w:rFonts w:asciiTheme="minorHAnsi" w:hAnsiTheme="minorHAnsi"/>
        </w:rPr>
        <w:t xml:space="preserve"> maps </w:t>
      </w:r>
      <w:r>
        <w:rPr>
          <w:rFonts w:asciiTheme="minorHAnsi" w:hAnsiTheme="minorHAnsi"/>
        </w:rPr>
        <w:t>are</w:t>
      </w:r>
      <w:r w:rsidRPr="00D335DB">
        <w:rPr>
          <w:rFonts w:asciiTheme="minorHAnsi" w:hAnsiTheme="minorHAnsi"/>
        </w:rPr>
        <w:t xml:space="preserve"> reviewed by </w:t>
      </w:r>
      <w:r>
        <w:rPr>
          <w:rFonts w:asciiTheme="minorHAnsi" w:hAnsiTheme="minorHAnsi"/>
        </w:rPr>
        <w:t xml:space="preserve">the </w:t>
      </w:r>
      <w:r w:rsidRPr="00D335DB">
        <w:rPr>
          <w:rFonts w:asciiTheme="minorHAnsi" w:hAnsiTheme="minorHAnsi"/>
        </w:rPr>
        <w:t xml:space="preserve">Joint Information Center prior to </w:t>
      </w:r>
      <w:r w:rsidR="005925C2">
        <w:rPr>
          <w:rFonts w:asciiTheme="minorHAnsi" w:hAnsiTheme="minorHAnsi"/>
        </w:rPr>
        <w:t xml:space="preserve">public </w:t>
      </w:r>
      <w:r w:rsidRPr="00D335DB">
        <w:rPr>
          <w:rFonts w:asciiTheme="minorHAnsi" w:hAnsiTheme="minorHAnsi"/>
        </w:rPr>
        <w:t>release.</w:t>
      </w:r>
      <w:r w:rsidR="002939A6">
        <w:rPr>
          <w:rFonts w:asciiTheme="minorHAnsi" w:hAnsiTheme="minorHAnsi"/>
        </w:rPr>
        <w:t xml:space="preserve"> </w:t>
      </w:r>
      <w:r w:rsidRPr="00B537D6">
        <w:t xml:space="preserve">Social Media maps must be verified before use. </w:t>
      </w:r>
      <w:r w:rsidR="002939A6">
        <w:t xml:space="preserve">The </w:t>
      </w:r>
      <w:r w:rsidR="00FB0224">
        <w:t>EOC</w:t>
      </w:r>
      <w:r w:rsidRPr="00B537D6">
        <w:t xml:space="preserve"> Planning Section will monitor </w:t>
      </w:r>
      <w:r w:rsidR="00FB0224">
        <w:t>social media</w:t>
      </w:r>
      <w:r w:rsidRPr="00B537D6">
        <w:t xml:space="preserve"> for operational information. The Joint Information Section will monitor social media maps for public information.</w:t>
      </w:r>
    </w:p>
    <w:p w14:paraId="792227DC" w14:textId="77777777" w:rsidR="0043316E" w:rsidRDefault="0043316E" w:rsidP="0043316E">
      <w:pPr>
        <w:pStyle w:val="Heading2"/>
      </w:pPr>
      <w:bookmarkStart w:id="1019" w:name="_Toc27405098"/>
      <w:r>
        <w:t>Reports</w:t>
      </w:r>
      <w:bookmarkEnd w:id="1019"/>
    </w:p>
    <w:p w14:paraId="2E600F92" w14:textId="7BB3F3D9" w:rsidR="0043316E" w:rsidRDefault="0043316E" w:rsidP="00946629">
      <w:pPr>
        <w:spacing w:before="0"/>
        <w:rPr>
          <w:rFonts w:asciiTheme="minorHAnsi" w:hAnsiTheme="minorHAnsi"/>
        </w:rPr>
      </w:pPr>
      <w:r w:rsidRPr="00590C19">
        <w:rPr>
          <w:rFonts w:asciiTheme="minorHAnsi" w:hAnsiTheme="minorHAnsi"/>
        </w:rPr>
        <w:t xml:space="preserve">The City </w:t>
      </w:r>
      <w:r w:rsidR="0046784E">
        <w:rPr>
          <w:rFonts w:asciiTheme="minorHAnsi" w:hAnsiTheme="minorHAnsi"/>
        </w:rPr>
        <w:t xml:space="preserve">EOC </w:t>
      </w:r>
      <w:r w:rsidRPr="00590C19">
        <w:rPr>
          <w:rFonts w:asciiTheme="minorHAnsi" w:hAnsiTheme="minorHAnsi"/>
        </w:rPr>
        <w:t>Consolidated Action Plan and the Essential Elements of Information strategy for earthquakes define how the City Emergency Operations Center shares information</w:t>
      </w:r>
      <w:r>
        <w:rPr>
          <w:rFonts w:asciiTheme="minorHAnsi" w:hAnsiTheme="minorHAnsi"/>
        </w:rPr>
        <w:t xml:space="preserve">. </w:t>
      </w:r>
      <w:proofErr w:type="gramStart"/>
      <w:r w:rsidRPr="00590C19">
        <w:rPr>
          <w:rFonts w:asciiTheme="minorHAnsi" w:hAnsiTheme="minorHAnsi"/>
        </w:rPr>
        <w:t>A number of</w:t>
      </w:r>
      <w:proofErr w:type="gramEnd"/>
      <w:r w:rsidRPr="00590C19">
        <w:rPr>
          <w:rFonts w:asciiTheme="minorHAnsi" w:hAnsiTheme="minorHAnsi"/>
        </w:rPr>
        <w:t xml:space="preserve"> </w:t>
      </w:r>
      <w:r w:rsidR="00654A5A">
        <w:rPr>
          <w:rFonts w:asciiTheme="minorHAnsi" w:hAnsiTheme="minorHAnsi"/>
        </w:rPr>
        <w:t>report</w:t>
      </w:r>
      <w:r w:rsidR="00654A5A" w:rsidRPr="00590C19">
        <w:rPr>
          <w:rFonts w:asciiTheme="minorHAnsi" w:hAnsiTheme="minorHAnsi"/>
        </w:rPr>
        <w:t xml:space="preserve">s </w:t>
      </w:r>
      <w:r w:rsidRPr="00590C19">
        <w:rPr>
          <w:rFonts w:asciiTheme="minorHAnsi" w:hAnsiTheme="minorHAnsi"/>
        </w:rPr>
        <w:t>are used:</w:t>
      </w:r>
    </w:p>
    <w:p w14:paraId="36421634" w14:textId="557DAB30" w:rsidR="0043316E" w:rsidRPr="00C52514" w:rsidRDefault="0043316E" w:rsidP="0043316E">
      <w:pPr>
        <w:pStyle w:val="ListParagraph"/>
        <w:numPr>
          <w:ilvl w:val="0"/>
          <w:numId w:val="22"/>
        </w:numPr>
        <w:spacing w:before="0" w:after="0" w:line="240" w:lineRule="auto"/>
        <w:rPr>
          <w:rFonts w:asciiTheme="minorHAnsi" w:hAnsiTheme="minorHAnsi"/>
        </w:rPr>
      </w:pPr>
      <w:r w:rsidRPr="00C52514">
        <w:rPr>
          <w:rFonts w:asciiTheme="minorHAnsi" w:hAnsiTheme="minorHAnsi"/>
        </w:rPr>
        <w:lastRenderedPageBreak/>
        <w:t xml:space="preserve">Snapshot (Common Operating Picture; </w:t>
      </w:r>
      <w:r w:rsidR="00723FB8">
        <w:rPr>
          <w:rFonts w:asciiTheme="minorHAnsi" w:hAnsiTheme="minorHAnsi"/>
        </w:rPr>
        <w:t>i</w:t>
      </w:r>
      <w:r w:rsidRPr="00C52514">
        <w:rPr>
          <w:rFonts w:asciiTheme="minorHAnsi" w:hAnsiTheme="minorHAnsi"/>
        </w:rPr>
        <w:t xml:space="preserve">ssued </w:t>
      </w:r>
      <w:r>
        <w:rPr>
          <w:rFonts w:asciiTheme="minorHAnsi" w:hAnsiTheme="minorHAnsi"/>
        </w:rPr>
        <w:t xml:space="preserve">at </w:t>
      </w:r>
      <w:r w:rsidRPr="00C52514">
        <w:rPr>
          <w:rFonts w:asciiTheme="minorHAnsi" w:hAnsiTheme="minorHAnsi"/>
        </w:rPr>
        <w:t>one to two hours</w:t>
      </w:r>
      <w:r>
        <w:rPr>
          <w:rFonts w:asciiTheme="minorHAnsi" w:hAnsiTheme="minorHAnsi"/>
        </w:rPr>
        <w:t xml:space="preserve"> cycles</w:t>
      </w:r>
      <w:r w:rsidRPr="00C52514">
        <w:rPr>
          <w:rFonts w:asciiTheme="minorHAnsi" w:hAnsiTheme="minorHAnsi"/>
        </w:rPr>
        <w:t xml:space="preserve">; </w:t>
      </w:r>
      <w:r w:rsidR="00723FB8">
        <w:rPr>
          <w:rFonts w:asciiTheme="minorHAnsi" w:hAnsiTheme="minorHAnsi"/>
        </w:rPr>
        <w:t>u</w:t>
      </w:r>
      <w:r w:rsidRPr="00C52514">
        <w:rPr>
          <w:rFonts w:asciiTheme="minorHAnsi" w:hAnsiTheme="minorHAnsi"/>
        </w:rPr>
        <w:t xml:space="preserve">pdate on known damage and impacts to services; </w:t>
      </w:r>
      <w:r w:rsidR="00723FB8">
        <w:rPr>
          <w:rFonts w:asciiTheme="minorHAnsi" w:hAnsiTheme="minorHAnsi"/>
        </w:rPr>
        <w:t>c</w:t>
      </w:r>
      <w:r w:rsidRPr="00C52514">
        <w:rPr>
          <w:rFonts w:asciiTheme="minorHAnsi" w:hAnsiTheme="minorHAnsi"/>
        </w:rPr>
        <w:t xml:space="preserve">an be viewed using handheld devices; and </w:t>
      </w:r>
      <w:r w:rsidR="00723FB8">
        <w:rPr>
          <w:rFonts w:asciiTheme="minorHAnsi" w:hAnsiTheme="minorHAnsi"/>
        </w:rPr>
        <w:t>i</w:t>
      </w:r>
      <w:r w:rsidRPr="00C52514">
        <w:rPr>
          <w:rFonts w:asciiTheme="minorHAnsi" w:hAnsiTheme="minorHAnsi"/>
        </w:rPr>
        <w:t>s sent to a wide audience of government and partners in the region)</w:t>
      </w:r>
      <w:r>
        <w:rPr>
          <w:rFonts w:asciiTheme="minorHAnsi" w:hAnsiTheme="minorHAnsi"/>
        </w:rPr>
        <w:t>.</w:t>
      </w:r>
    </w:p>
    <w:p w14:paraId="205A8B48" w14:textId="660CFCFD" w:rsidR="0043316E" w:rsidRPr="00AC1861" w:rsidRDefault="0043316E" w:rsidP="0043316E">
      <w:pPr>
        <w:pStyle w:val="ListParagraph"/>
        <w:numPr>
          <w:ilvl w:val="0"/>
          <w:numId w:val="22"/>
        </w:numPr>
        <w:spacing w:before="0" w:after="0" w:line="240" w:lineRule="auto"/>
        <w:rPr>
          <w:rFonts w:asciiTheme="minorHAnsi" w:hAnsiTheme="minorHAnsi"/>
        </w:rPr>
      </w:pPr>
      <w:r w:rsidRPr="00AC1861">
        <w:rPr>
          <w:rFonts w:asciiTheme="minorHAnsi" w:hAnsiTheme="minorHAnsi"/>
        </w:rPr>
        <w:t xml:space="preserve">Situation (Common Operating Picture; </w:t>
      </w:r>
      <w:r w:rsidR="00723FB8">
        <w:rPr>
          <w:rFonts w:asciiTheme="minorHAnsi" w:hAnsiTheme="minorHAnsi"/>
        </w:rPr>
        <w:t>g</w:t>
      </w:r>
      <w:r w:rsidRPr="00AC1861">
        <w:rPr>
          <w:rFonts w:asciiTheme="minorHAnsi" w:hAnsiTheme="minorHAnsi"/>
        </w:rPr>
        <w:t xml:space="preserve">enerally issued twice during each 12-hour operational period; </w:t>
      </w:r>
      <w:r w:rsidR="00723FB8">
        <w:rPr>
          <w:rFonts w:asciiTheme="minorHAnsi" w:hAnsiTheme="minorHAnsi"/>
        </w:rPr>
        <w:t>c</w:t>
      </w:r>
      <w:r w:rsidRPr="00AC1861">
        <w:rPr>
          <w:rFonts w:asciiTheme="minorHAnsi" w:hAnsiTheme="minorHAnsi"/>
        </w:rPr>
        <w:t>omprehensive overview of the situation and response operations; and Is sent to wide audience of government and partners in the region)</w:t>
      </w:r>
      <w:r>
        <w:rPr>
          <w:rFonts w:asciiTheme="minorHAnsi" w:hAnsiTheme="minorHAnsi"/>
        </w:rPr>
        <w:t>.</w:t>
      </w:r>
    </w:p>
    <w:p w14:paraId="195370C3" w14:textId="34F7343A" w:rsidR="0043316E" w:rsidRPr="00946629" w:rsidRDefault="0043316E" w:rsidP="00946629">
      <w:pPr>
        <w:pStyle w:val="ListParagraph"/>
        <w:numPr>
          <w:ilvl w:val="0"/>
          <w:numId w:val="22"/>
        </w:numPr>
        <w:spacing w:before="0" w:after="0" w:line="240" w:lineRule="auto"/>
        <w:rPr>
          <w:rFonts w:asciiTheme="minorHAnsi" w:hAnsiTheme="minorHAnsi"/>
        </w:rPr>
      </w:pPr>
      <w:r w:rsidRPr="00AC1861">
        <w:rPr>
          <w:rFonts w:asciiTheme="minorHAnsi" w:hAnsiTheme="minorHAnsi"/>
        </w:rPr>
        <w:t>Press Release</w:t>
      </w:r>
      <w:r>
        <w:rPr>
          <w:rFonts w:asciiTheme="minorHAnsi" w:hAnsiTheme="minorHAnsi"/>
        </w:rPr>
        <w:t xml:space="preserve"> (</w:t>
      </w:r>
      <w:r w:rsidRPr="00AC1861">
        <w:rPr>
          <w:rFonts w:asciiTheme="minorHAnsi" w:hAnsiTheme="minorHAnsi"/>
        </w:rPr>
        <w:t>Issued frequently during the disaster by the Joint Information Center</w:t>
      </w:r>
      <w:r>
        <w:rPr>
          <w:rFonts w:asciiTheme="minorHAnsi" w:hAnsiTheme="minorHAnsi"/>
        </w:rPr>
        <w:t xml:space="preserve">; and </w:t>
      </w:r>
      <w:r w:rsidRPr="00AC1861">
        <w:rPr>
          <w:rFonts w:asciiTheme="minorHAnsi" w:hAnsiTheme="minorHAnsi"/>
        </w:rPr>
        <w:t>Individual departments may also issue press releases in coordination with the Joint Information Center</w:t>
      </w:r>
      <w:r>
        <w:rPr>
          <w:rFonts w:asciiTheme="minorHAnsi" w:hAnsiTheme="minorHAnsi"/>
        </w:rPr>
        <w:t>).</w:t>
      </w:r>
    </w:p>
    <w:p w14:paraId="3AD5383D" w14:textId="3DA72B4C" w:rsidR="00A04112" w:rsidRDefault="00A04112" w:rsidP="00FE5431">
      <w:pPr>
        <w:pStyle w:val="ListParagraph"/>
        <w:spacing w:before="0" w:after="0"/>
        <w:ind w:left="900"/>
      </w:pPr>
    </w:p>
    <w:p w14:paraId="6D278839" w14:textId="77777777" w:rsidR="00A04112" w:rsidRDefault="00A04112" w:rsidP="000627DA">
      <w:pPr>
        <w:spacing w:before="0" w:after="0"/>
        <w:sectPr w:rsidR="00A04112" w:rsidSect="00F0640E">
          <w:pgSz w:w="12240" w:h="15840"/>
          <w:pgMar w:top="1080" w:right="1440" w:bottom="1080" w:left="1440" w:header="360" w:footer="360" w:gutter="0"/>
          <w:pgNumType w:start="1" w:chapStyle="1"/>
          <w:cols w:space="720"/>
          <w:titlePg/>
          <w:docGrid w:linePitch="360"/>
        </w:sectPr>
      </w:pPr>
    </w:p>
    <w:p w14:paraId="68B64B10" w14:textId="33C00C8F" w:rsidR="00FA325F" w:rsidRDefault="0046331B" w:rsidP="009004C1">
      <w:pPr>
        <w:pStyle w:val="Heading1"/>
      </w:pPr>
      <w:bookmarkStart w:id="1020" w:name="_Toc27405099"/>
      <w:r>
        <w:lastRenderedPageBreak/>
        <w:t>MAINTENANCE</w:t>
      </w:r>
      <w:bookmarkEnd w:id="1020"/>
    </w:p>
    <w:p w14:paraId="2F621E53" w14:textId="6A20ED39" w:rsidR="003434BD" w:rsidRPr="00521663" w:rsidRDefault="003434BD" w:rsidP="003434BD">
      <w:r w:rsidRPr="002B0108">
        <w:t>OEM has primarily responsibility for this document and will ensure it is reviewed on a regular basis and updates made as necessary to ensure guidance contained in this document remains current.</w:t>
      </w:r>
    </w:p>
    <w:p w14:paraId="2AB2E09B" w14:textId="77777777" w:rsidR="00335A2A" w:rsidRDefault="00335A2A" w:rsidP="00335A2A">
      <w:r>
        <w:t xml:space="preserve">OEM maintains a schedule that describes when plans, including the CEMP, shall be </w:t>
      </w:r>
      <w:r w:rsidR="008C729E">
        <w:t>updated and revised</w:t>
      </w:r>
      <w:r>
        <w:t>. Lessons learned from exercises, special events, incidents or disasters may result in a decision to update portions of the CEMP ahead of that schedule.</w:t>
      </w:r>
    </w:p>
    <w:p w14:paraId="2B5F65EA" w14:textId="701CFB79" w:rsidR="00FA325F" w:rsidRDefault="00335A2A" w:rsidP="00335A2A">
      <w:r>
        <w:t>The OEM Plans Coordinator is responsible for facilitating the review, update and approval of the CEMP, as well as maintaining documentation of any changes.</w:t>
      </w:r>
    </w:p>
    <w:p w14:paraId="05D5800D" w14:textId="66DC398B" w:rsidR="00FA325F" w:rsidRDefault="00FA325F" w:rsidP="00FA325F">
      <w:pPr>
        <w:pStyle w:val="Caption"/>
        <w:spacing w:after="0"/>
        <w:jc w:val="left"/>
      </w:pPr>
      <w:bookmarkStart w:id="1021" w:name="_Toc461110586"/>
      <w:bookmarkStart w:id="1022" w:name="_Toc513121191"/>
      <w:r>
        <w:t xml:space="preserve">Table </w:t>
      </w:r>
      <w:r w:rsidR="00255621">
        <w:rPr>
          <w:noProof/>
        </w:rPr>
        <w:fldChar w:fldCharType="begin"/>
      </w:r>
      <w:r w:rsidR="00255621">
        <w:rPr>
          <w:noProof/>
        </w:rPr>
        <w:instrText xml:space="preserve"> SEQ Table \* ARABIC </w:instrText>
      </w:r>
      <w:r w:rsidR="00255621">
        <w:rPr>
          <w:noProof/>
        </w:rPr>
        <w:fldChar w:fldCharType="separate"/>
      </w:r>
      <w:r w:rsidR="00BB71D6">
        <w:rPr>
          <w:noProof/>
        </w:rPr>
        <w:t>3</w:t>
      </w:r>
      <w:bookmarkEnd w:id="1021"/>
      <w:bookmarkEnd w:id="1022"/>
      <w:r w:rsidR="00255621">
        <w:rPr>
          <w:noProof/>
        </w:rPr>
        <w:fldChar w:fldCharType="end"/>
      </w:r>
    </w:p>
    <w:tbl>
      <w:tblPr>
        <w:tblStyle w:val="CEMPTable"/>
        <w:tblW w:w="0" w:type="auto"/>
        <w:tblLook w:val="04A0" w:firstRow="1" w:lastRow="0" w:firstColumn="1" w:lastColumn="0" w:noHBand="0" w:noVBand="1"/>
      </w:tblPr>
      <w:tblGrid>
        <w:gridCol w:w="2337"/>
        <w:gridCol w:w="2337"/>
        <w:gridCol w:w="1981"/>
        <w:gridCol w:w="2695"/>
      </w:tblGrid>
      <w:tr w:rsidR="00FA325F" w:rsidRPr="00BE2C44" w14:paraId="5276A9D1" w14:textId="77777777" w:rsidTr="00F023D7">
        <w:trPr>
          <w:cnfStyle w:val="100000000000" w:firstRow="1" w:lastRow="0" w:firstColumn="0" w:lastColumn="0" w:oddVBand="0" w:evenVBand="0" w:oddHBand="0" w:evenHBand="0" w:firstRowFirstColumn="0" w:firstRowLastColumn="0" w:lastRowFirstColumn="0" w:lastRowLastColumn="0"/>
        </w:trPr>
        <w:tc>
          <w:tcPr>
            <w:tcW w:w="9350" w:type="dxa"/>
            <w:gridSpan w:val="4"/>
            <w:tcBorders>
              <w:top w:val="single" w:sz="4" w:space="0" w:color="auto"/>
              <w:left w:val="single" w:sz="4" w:space="0" w:color="auto"/>
              <w:bottom w:val="single" w:sz="4" w:space="0" w:color="auto"/>
              <w:right w:val="single" w:sz="4" w:space="0" w:color="auto"/>
            </w:tcBorders>
          </w:tcPr>
          <w:p w14:paraId="6A9E357B" w14:textId="77777777" w:rsidR="00FA325F" w:rsidRPr="00BE2C44" w:rsidRDefault="00FA325F" w:rsidP="00F023D7">
            <w:pPr>
              <w:jc w:val="center"/>
              <w:rPr>
                <w:sz w:val="24"/>
              </w:rPr>
            </w:pPr>
            <w:r w:rsidRPr="00BE2C44">
              <w:rPr>
                <w:sz w:val="24"/>
              </w:rPr>
              <w:t>RECORD OF CHANGES</w:t>
            </w:r>
          </w:p>
        </w:tc>
      </w:tr>
      <w:tr w:rsidR="00FA325F" w14:paraId="2559329C" w14:textId="77777777" w:rsidTr="00F023D7">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tcPr>
          <w:p w14:paraId="2D5D939D" w14:textId="77777777" w:rsidR="00FA325F" w:rsidRPr="00BE2C44" w:rsidRDefault="00FA325F" w:rsidP="00F023D7">
            <w:pPr>
              <w:jc w:val="center"/>
              <w:rPr>
                <w:sz w:val="22"/>
              </w:rPr>
            </w:pPr>
            <w:r w:rsidRPr="00BE2C44">
              <w:rPr>
                <w:sz w:val="22"/>
              </w:rPr>
              <w:t>DATE</w:t>
            </w:r>
          </w:p>
        </w:tc>
        <w:tc>
          <w:tcPr>
            <w:tcW w:w="2337" w:type="dxa"/>
            <w:tcBorders>
              <w:top w:val="single" w:sz="4" w:space="0" w:color="auto"/>
              <w:left w:val="single" w:sz="4" w:space="0" w:color="auto"/>
              <w:bottom w:val="single" w:sz="4" w:space="0" w:color="auto"/>
              <w:right w:val="single" w:sz="4" w:space="0" w:color="auto"/>
            </w:tcBorders>
          </w:tcPr>
          <w:p w14:paraId="79F4BBF5" w14:textId="77777777" w:rsidR="00FA325F" w:rsidRPr="00BE2C44" w:rsidRDefault="00FA325F" w:rsidP="00F023D7">
            <w:pPr>
              <w:jc w:val="center"/>
              <w:rPr>
                <w:sz w:val="22"/>
              </w:rPr>
            </w:pPr>
            <w:r w:rsidRPr="00BE2C44">
              <w:rPr>
                <w:sz w:val="22"/>
              </w:rPr>
              <w:t>TYPE</w:t>
            </w:r>
          </w:p>
        </w:tc>
        <w:tc>
          <w:tcPr>
            <w:tcW w:w="1981" w:type="dxa"/>
            <w:tcBorders>
              <w:top w:val="single" w:sz="4" w:space="0" w:color="auto"/>
              <w:left w:val="single" w:sz="4" w:space="0" w:color="auto"/>
              <w:bottom w:val="single" w:sz="4" w:space="0" w:color="auto"/>
              <w:right w:val="single" w:sz="4" w:space="0" w:color="auto"/>
            </w:tcBorders>
          </w:tcPr>
          <w:p w14:paraId="3CDBA29C" w14:textId="77777777" w:rsidR="00FA325F" w:rsidRPr="00BE2C44" w:rsidRDefault="00FA325F" w:rsidP="00F023D7">
            <w:pPr>
              <w:jc w:val="center"/>
              <w:rPr>
                <w:sz w:val="22"/>
              </w:rPr>
            </w:pPr>
            <w:r w:rsidRPr="00BE2C44">
              <w:rPr>
                <w:sz w:val="22"/>
              </w:rPr>
              <w:t>CONTACT</w:t>
            </w:r>
          </w:p>
        </w:tc>
        <w:tc>
          <w:tcPr>
            <w:tcW w:w="2695" w:type="dxa"/>
            <w:tcBorders>
              <w:top w:val="single" w:sz="4" w:space="0" w:color="auto"/>
              <w:left w:val="single" w:sz="4" w:space="0" w:color="auto"/>
              <w:bottom w:val="single" w:sz="4" w:space="0" w:color="auto"/>
              <w:right w:val="single" w:sz="4" w:space="0" w:color="auto"/>
            </w:tcBorders>
          </w:tcPr>
          <w:p w14:paraId="50FA1735" w14:textId="77777777" w:rsidR="00FA325F" w:rsidRPr="00BE2C44" w:rsidRDefault="00FA325F" w:rsidP="00F023D7">
            <w:pPr>
              <w:jc w:val="center"/>
              <w:rPr>
                <w:sz w:val="22"/>
              </w:rPr>
            </w:pPr>
            <w:r w:rsidRPr="00BE2C44">
              <w:rPr>
                <w:sz w:val="22"/>
              </w:rPr>
              <w:t>SUMMARY</w:t>
            </w:r>
          </w:p>
        </w:tc>
      </w:tr>
      <w:tr w:rsidR="00F50CA3" w14:paraId="5C222182" w14:textId="77777777" w:rsidTr="00B11DE3">
        <w:tc>
          <w:tcPr>
            <w:tcW w:w="2337" w:type="dxa"/>
            <w:tcBorders>
              <w:top w:val="single" w:sz="4" w:space="0" w:color="auto"/>
              <w:left w:val="single" w:sz="4" w:space="0" w:color="auto"/>
              <w:bottom w:val="single" w:sz="4" w:space="0" w:color="auto"/>
              <w:right w:val="single" w:sz="4" w:space="0" w:color="auto"/>
            </w:tcBorders>
            <w:vAlign w:val="center"/>
          </w:tcPr>
          <w:p w14:paraId="5FC9DA7D" w14:textId="5A8DFE40" w:rsidR="00F50CA3" w:rsidRDefault="00ED24AC" w:rsidP="00B11DE3">
            <w:r>
              <w:t xml:space="preserve">December </w:t>
            </w:r>
            <w:r w:rsidR="00F50CA3">
              <w:t>2019</w:t>
            </w:r>
          </w:p>
        </w:tc>
        <w:tc>
          <w:tcPr>
            <w:tcW w:w="2337" w:type="dxa"/>
            <w:tcBorders>
              <w:top w:val="single" w:sz="4" w:space="0" w:color="auto"/>
              <w:left w:val="single" w:sz="4" w:space="0" w:color="auto"/>
              <w:bottom w:val="single" w:sz="4" w:space="0" w:color="auto"/>
              <w:right w:val="single" w:sz="4" w:space="0" w:color="auto"/>
            </w:tcBorders>
            <w:vAlign w:val="center"/>
          </w:tcPr>
          <w:p w14:paraId="5DCFD3B0" w14:textId="6963000D" w:rsidR="00F50CA3" w:rsidRDefault="00F50CA3" w:rsidP="00B11DE3">
            <w:r>
              <w:t>Revision</w:t>
            </w:r>
          </w:p>
        </w:tc>
        <w:tc>
          <w:tcPr>
            <w:tcW w:w="1981" w:type="dxa"/>
            <w:tcBorders>
              <w:top w:val="single" w:sz="4" w:space="0" w:color="auto"/>
              <w:left w:val="single" w:sz="4" w:space="0" w:color="auto"/>
              <w:bottom w:val="single" w:sz="4" w:space="0" w:color="auto"/>
              <w:right w:val="single" w:sz="4" w:space="0" w:color="auto"/>
            </w:tcBorders>
            <w:vAlign w:val="center"/>
          </w:tcPr>
          <w:p w14:paraId="08F8DE75" w14:textId="0968CC26" w:rsidR="00F50CA3" w:rsidRDefault="00F50CA3" w:rsidP="00B11DE3">
            <w:pPr>
              <w:spacing w:before="0" w:after="0"/>
            </w:pPr>
            <w:r>
              <w:t>L. Schmit</w:t>
            </w:r>
          </w:p>
        </w:tc>
        <w:tc>
          <w:tcPr>
            <w:tcW w:w="2695" w:type="dxa"/>
            <w:tcBorders>
              <w:top w:val="single" w:sz="4" w:space="0" w:color="auto"/>
              <w:left w:val="single" w:sz="4" w:space="0" w:color="auto"/>
              <w:bottom w:val="single" w:sz="4" w:space="0" w:color="auto"/>
              <w:right w:val="single" w:sz="4" w:space="0" w:color="auto"/>
            </w:tcBorders>
            <w:vAlign w:val="center"/>
          </w:tcPr>
          <w:p w14:paraId="4E7AE7F9" w14:textId="0A297108" w:rsidR="00F50CA3" w:rsidRPr="00490BE7" w:rsidRDefault="00ED24AC" w:rsidP="00B11DE3">
            <w:pPr>
              <w:rPr>
                <w:sz w:val="20"/>
              </w:rPr>
            </w:pPr>
            <w:r w:rsidRPr="00490BE7">
              <w:rPr>
                <w:sz w:val="20"/>
              </w:rPr>
              <w:t>Incorporated additional catastrophic considerations, including Isolation Phase and rallying points.</w:t>
            </w:r>
          </w:p>
        </w:tc>
      </w:tr>
      <w:tr w:rsidR="00D558B9" w14:paraId="50D8FB89" w14:textId="77777777" w:rsidTr="00B11DE3">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vAlign w:val="center"/>
          </w:tcPr>
          <w:p w14:paraId="10531056" w14:textId="18B650CB" w:rsidR="00294E16" w:rsidRPr="00294E16" w:rsidRDefault="0046193E" w:rsidP="00B11DE3">
            <w:r>
              <w:t xml:space="preserve">April 2018 </w:t>
            </w:r>
          </w:p>
        </w:tc>
        <w:tc>
          <w:tcPr>
            <w:tcW w:w="2337" w:type="dxa"/>
            <w:tcBorders>
              <w:top w:val="single" w:sz="4" w:space="0" w:color="auto"/>
              <w:left w:val="single" w:sz="4" w:space="0" w:color="auto"/>
              <w:bottom w:val="single" w:sz="4" w:space="0" w:color="auto"/>
              <w:right w:val="single" w:sz="4" w:space="0" w:color="auto"/>
            </w:tcBorders>
            <w:vAlign w:val="center"/>
          </w:tcPr>
          <w:p w14:paraId="5DA65A47" w14:textId="0B46A7DA" w:rsidR="00D558B9" w:rsidRPr="00294E16" w:rsidRDefault="006A74AB" w:rsidP="00B11DE3">
            <w:r>
              <w:t>Update</w:t>
            </w:r>
          </w:p>
        </w:tc>
        <w:tc>
          <w:tcPr>
            <w:tcW w:w="1981" w:type="dxa"/>
            <w:tcBorders>
              <w:top w:val="single" w:sz="4" w:space="0" w:color="auto"/>
              <w:left w:val="single" w:sz="4" w:space="0" w:color="auto"/>
              <w:bottom w:val="single" w:sz="4" w:space="0" w:color="auto"/>
              <w:right w:val="single" w:sz="4" w:space="0" w:color="auto"/>
            </w:tcBorders>
            <w:vAlign w:val="center"/>
          </w:tcPr>
          <w:p w14:paraId="51E247FC" w14:textId="38E52B24" w:rsidR="00D558B9" w:rsidRPr="00294E16" w:rsidRDefault="00FF3633" w:rsidP="00B11DE3">
            <w:pPr>
              <w:spacing w:before="0" w:after="0"/>
            </w:pPr>
            <w:r>
              <w:t>L.</w:t>
            </w:r>
            <w:r w:rsidR="006A74AB">
              <w:t xml:space="preserve"> Meyers</w:t>
            </w:r>
          </w:p>
        </w:tc>
        <w:tc>
          <w:tcPr>
            <w:tcW w:w="2695" w:type="dxa"/>
            <w:tcBorders>
              <w:top w:val="single" w:sz="4" w:space="0" w:color="auto"/>
              <w:left w:val="single" w:sz="4" w:space="0" w:color="auto"/>
              <w:bottom w:val="single" w:sz="4" w:space="0" w:color="auto"/>
              <w:right w:val="single" w:sz="4" w:space="0" w:color="auto"/>
            </w:tcBorders>
            <w:vAlign w:val="center"/>
          </w:tcPr>
          <w:p w14:paraId="70F0617D" w14:textId="63F5C0E9" w:rsidR="00D558B9" w:rsidRPr="00294E16" w:rsidRDefault="00685828" w:rsidP="00B11DE3">
            <w:r>
              <w:t>Completed annual maintenance with an evaluation and update.</w:t>
            </w:r>
          </w:p>
        </w:tc>
      </w:tr>
      <w:tr w:rsidR="00FA325F" w14:paraId="1FE37E9A" w14:textId="77777777" w:rsidTr="00B11DE3">
        <w:tc>
          <w:tcPr>
            <w:tcW w:w="2337" w:type="dxa"/>
            <w:tcBorders>
              <w:top w:val="single" w:sz="4" w:space="0" w:color="auto"/>
              <w:left w:val="single" w:sz="4" w:space="0" w:color="auto"/>
              <w:bottom w:val="single" w:sz="4" w:space="0" w:color="auto"/>
              <w:right w:val="single" w:sz="4" w:space="0" w:color="auto"/>
            </w:tcBorders>
            <w:vAlign w:val="center"/>
          </w:tcPr>
          <w:p w14:paraId="69F742CA" w14:textId="65F68AC7" w:rsidR="00FA325F" w:rsidRPr="00294E16" w:rsidRDefault="0046193E" w:rsidP="00B11DE3">
            <w:r>
              <w:t xml:space="preserve">November </w:t>
            </w:r>
            <w:r w:rsidR="006A74AB">
              <w:t>2012</w:t>
            </w:r>
          </w:p>
        </w:tc>
        <w:tc>
          <w:tcPr>
            <w:tcW w:w="2337" w:type="dxa"/>
            <w:tcBorders>
              <w:top w:val="single" w:sz="4" w:space="0" w:color="auto"/>
              <w:left w:val="single" w:sz="4" w:space="0" w:color="auto"/>
              <w:bottom w:val="single" w:sz="4" w:space="0" w:color="auto"/>
              <w:right w:val="single" w:sz="4" w:space="0" w:color="auto"/>
            </w:tcBorders>
            <w:vAlign w:val="center"/>
          </w:tcPr>
          <w:p w14:paraId="4DCA4175" w14:textId="59239D67" w:rsidR="00FA325F" w:rsidRPr="00294E16" w:rsidRDefault="006A74AB" w:rsidP="00B11DE3">
            <w:r>
              <w:t>Update</w:t>
            </w:r>
          </w:p>
        </w:tc>
        <w:tc>
          <w:tcPr>
            <w:tcW w:w="1981" w:type="dxa"/>
            <w:tcBorders>
              <w:top w:val="single" w:sz="4" w:space="0" w:color="auto"/>
              <w:left w:val="single" w:sz="4" w:space="0" w:color="auto"/>
              <w:bottom w:val="single" w:sz="4" w:space="0" w:color="auto"/>
              <w:right w:val="single" w:sz="4" w:space="0" w:color="auto"/>
            </w:tcBorders>
            <w:vAlign w:val="center"/>
          </w:tcPr>
          <w:p w14:paraId="633E0BEE" w14:textId="77B25569" w:rsidR="00FA325F" w:rsidRPr="00294E16" w:rsidRDefault="00685828" w:rsidP="00B11DE3">
            <w:pPr>
              <w:spacing w:before="0" w:after="0"/>
            </w:pPr>
            <w:r>
              <w:t>Office of Emergency Management</w:t>
            </w:r>
          </w:p>
        </w:tc>
        <w:tc>
          <w:tcPr>
            <w:tcW w:w="2695" w:type="dxa"/>
            <w:tcBorders>
              <w:top w:val="single" w:sz="4" w:space="0" w:color="auto"/>
              <w:left w:val="single" w:sz="4" w:space="0" w:color="auto"/>
              <w:bottom w:val="single" w:sz="4" w:space="0" w:color="auto"/>
              <w:right w:val="single" w:sz="4" w:space="0" w:color="auto"/>
            </w:tcBorders>
            <w:vAlign w:val="center"/>
          </w:tcPr>
          <w:p w14:paraId="5E5C8EEA" w14:textId="57D0DD0C" w:rsidR="00FA325F" w:rsidRPr="00490BE7" w:rsidRDefault="00685828" w:rsidP="00B11DE3">
            <w:pPr>
              <w:rPr>
                <w:sz w:val="20"/>
              </w:rPr>
            </w:pPr>
            <w:r w:rsidRPr="00490BE7">
              <w:rPr>
                <w:sz w:val="20"/>
              </w:rPr>
              <w:t xml:space="preserve">Completed </w:t>
            </w:r>
            <w:r w:rsidR="0074621B" w:rsidRPr="00490BE7">
              <w:rPr>
                <w:sz w:val="20"/>
              </w:rPr>
              <w:t>revision.</w:t>
            </w:r>
          </w:p>
        </w:tc>
      </w:tr>
    </w:tbl>
    <w:p w14:paraId="73A3626E" w14:textId="77777777" w:rsidR="00FA325F" w:rsidRDefault="00FA325F" w:rsidP="00FA325F">
      <w:pPr>
        <w:spacing w:before="0" w:after="60" w:line="240" w:lineRule="auto"/>
        <w:jc w:val="both"/>
        <w:sectPr w:rsidR="00FA325F" w:rsidSect="00F0640E">
          <w:pgSz w:w="12240" w:h="15840"/>
          <w:pgMar w:top="1080" w:right="1440" w:bottom="1080" w:left="1440" w:header="360" w:footer="360" w:gutter="0"/>
          <w:pgNumType w:start="1" w:chapStyle="1"/>
          <w:cols w:space="720"/>
          <w:titlePg/>
          <w:docGrid w:linePitch="360"/>
        </w:sectPr>
      </w:pPr>
    </w:p>
    <w:p w14:paraId="5E041BC8" w14:textId="41FDFCDC" w:rsidR="00FA325F" w:rsidRDefault="00FA325F">
      <w:pPr>
        <w:pStyle w:val="Heading1"/>
      </w:pPr>
      <w:bookmarkStart w:id="1023" w:name="_Toc27405100"/>
      <w:r>
        <w:lastRenderedPageBreak/>
        <w:t>TERMS AND DEFINITIONS</w:t>
      </w:r>
      <w:bookmarkEnd w:id="1023"/>
    </w:p>
    <w:p w14:paraId="359A850F" w14:textId="145FC9AD" w:rsidR="00C743D8" w:rsidRDefault="00C743D8" w:rsidP="00335A2A">
      <w:pPr>
        <w:spacing w:before="0" w:after="60" w:line="240" w:lineRule="auto"/>
        <w:jc w:val="both"/>
      </w:pPr>
      <w:r w:rsidRPr="00490BE7">
        <w:rPr>
          <w:b/>
          <w:bCs/>
        </w:rPr>
        <w:t>Isolation</w:t>
      </w:r>
      <w:r w:rsidR="00C624AF" w:rsidRPr="00490BE7">
        <w:rPr>
          <w:b/>
          <w:bCs/>
        </w:rPr>
        <w:t xml:space="preserve"> Phase</w:t>
      </w:r>
      <w:r w:rsidR="00C624AF">
        <w:t xml:space="preserve">: The period following a major earthquake when the City anticipates being fully or partially cut off from outside resource, whether due to infrastructure damage or widespread regional impacts. </w:t>
      </w:r>
    </w:p>
    <w:p w14:paraId="523172F9" w14:textId="77777777" w:rsidR="00C624AF" w:rsidRDefault="00C624AF" w:rsidP="00335A2A">
      <w:pPr>
        <w:spacing w:before="0" w:after="60" w:line="240" w:lineRule="auto"/>
        <w:jc w:val="both"/>
      </w:pPr>
    </w:p>
    <w:p w14:paraId="6E00F3E5" w14:textId="29064C8D" w:rsidR="00C743D8" w:rsidRDefault="00D61AAB" w:rsidP="00335A2A">
      <w:pPr>
        <w:spacing w:before="0" w:after="60" w:line="240" w:lineRule="auto"/>
        <w:jc w:val="both"/>
      </w:pPr>
      <w:r w:rsidRPr="00490BE7">
        <w:rPr>
          <w:b/>
          <w:bCs/>
        </w:rPr>
        <w:t xml:space="preserve">Incident </w:t>
      </w:r>
      <w:r w:rsidR="00C624AF" w:rsidRPr="00490BE7">
        <w:rPr>
          <w:b/>
          <w:bCs/>
        </w:rPr>
        <w:t>Command:</w:t>
      </w:r>
      <w:r w:rsidR="00C624AF">
        <w:t xml:space="preserve"> </w:t>
      </w:r>
      <w:r w:rsidR="00ED24AC">
        <w:t>The Incident Command System (ICS) organizational element responsible for overall management of the incident and consisting of the Incident Commander or Unified Command and any additional Command Staff activated.</w:t>
      </w:r>
      <w:r w:rsidR="002E2864">
        <w:t xml:space="preserve"> </w:t>
      </w:r>
    </w:p>
    <w:p w14:paraId="71B38454" w14:textId="41653F82" w:rsidR="002E2864" w:rsidRDefault="002E2864" w:rsidP="00335A2A">
      <w:pPr>
        <w:spacing w:before="0" w:after="60" w:line="240" w:lineRule="auto"/>
        <w:jc w:val="both"/>
      </w:pPr>
    </w:p>
    <w:p w14:paraId="6442410E" w14:textId="5EF0794A" w:rsidR="002E2864" w:rsidRPr="006F0A42" w:rsidRDefault="002E2864" w:rsidP="00335A2A">
      <w:pPr>
        <w:spacing w:before="0" w:after="60" w:line="240" w:lineRule="auto"/>
        <w:jc w:val="both"/>
        <w:rPr>
          <w:b/>
          <w:bCs/>
        </w:rPr>
      </w:pPr>
      <w:bookmarkStart w:id="1024" w:name="_Hlk27147591"/>
      <w:r w:rsidRPr="006F0A42">
        <w:rPr>
          <w:b/>
          <w:bCs/>
        </w:rPr>
        <w:t xml:space="preserve">Incident Management: </w:t>
      </w:r>
      <w:r w:rsidRPr="006F0A42">
        <w:t>Used in this plan to describe th</w:t>
      </w:r>
      <w:r w:rsidRPr="002E2864">
        <w:t>o</w:t>
      </w:r>
      <w:r w:rsidRPr="00662156">
        <w:t>se</w:t>
      </w:r>
      <w:r w:rsidRPr="006F0A42">
        <w:t xml:space="preserve"> activities</w:t>
      </w:r>
      <w:r>
        <w:t xml:space="preserve"> directed by an Incident Commander in the field, typically focused on critical lifesaving activities such as firefighting, search and rescue, and emergency medical care. </w:t>
      </w:r>
      <w:r>
        <w:rPr>
          <w:b/>
          <w:bCs/>
        </w:rPr>
        <w:t xml:space="preserve"> </w:t>
      </w:r>
    </w:p>
    <w:p w14:paraId="4DCA45C0" w14:textId="77777777" w:rsidR="00ED24AC" w:rsidRDefault="00ED24AC" w:rsidP="00335A2A">
      <w:pPr>
        <w:spacing w:before="0" w:after="60" w:line="240" w:lineRule="auto"/>
        <w:jc w:val="both"/>
      </w:pPr>
    </w:p>
    <w:p w14:paraId="2718015A" w14:textId="2F988247" w:rsidR="00D61AAB" w:rsidRDefault="00D61AAB" w:rsidP="00335A2A">
      <w:pPr>
        <w:spacing w:before="0" w:after="60" w:line="240" w:lineRule="auto"/>
        <w:jc w:val="both"/>
      </w:pPr>
      <w:r w:rsidRPr="00490BE7">
        <w:rPr>
          <w:b/>
          <w:bCs/>
        </w:rPr>
        <w:t>Unified Command</w:t>
      </w:r>
      <w:r w:rsidR="00ED24AC" w:rsidRPr="00490BE7">
        <w:rPr>
          <w:b/>
          <w:bCs/>
        </w:rPr>
        <w:t>:</w:t>
      </w:r>
      <w:r w:rsidR="00ED24AC">
        <w:t xml:space="preserve"> An ICS application used when more than one agency has incident jurisdiction or when incidents cross political jurisdictions.</w:t>
      </w:r>
    </w:p>
    <w:p w14:paraId="40E108FC" w14:textId="77777777" w:rsidR="00ED24AC" w:rsidRDefault="00ED24AC" w:rsidP="00335A2A">
      <w:pPr>
        <w:spacing w:before="0" w:after="60" w:line="240" w:lineRule="auto"/>
        <w:jc w:val="both"/>
      </w:pPr>
    </w:p>
    <w:p w14:paraId="1FA8AF02" w14:textId="2DBBA1EA" w:rsidR="00D61AAB" w:rsidRDefault="00D61AAB" w:rsidP="00335A2A">
      <w:pPr>
        <w:spacing w:before="0" w:after="60" w:line="240" w:lineRule="auto"/>
        <w:jc w:val="both"/>
      </w:pPr>
      <w:r w:rsidRPr="00490BE7">
        <w:rPr>
          <w:b/>
          <w:bCs/>
        </w:rPr>
        <w:t>Area Command</w:t>
      </w:r>
      <w:r w:rsidR="00ED24AC" w:rsidRPr="00490BE7">
        <w:rPr>
          <w:b/>
          <w:bCs/>
        </w:rPr>
        <w:t>:</w:t>
      </w:r>
      <w:r w:rsidR="00ED24AC">
        <w:t xml:space="preserve"> An organization that oversees the management of multiple incidents or oversees the management of a very large or evolving situation with multiple ICS organizations.</w:t>
      </w:r>
    </w:p>
    <w:p w14:paraId="123F6920" w14:textId="77777777" w:rsidR="00ED24AC" w:rsidRDefault="00ED24AC" w:rsidP="00335A2A">
      <w:pPr>
        <w:spacing w:before="0" w:after="60" w:line="240" w:lineRule="auto"/>
        <w:jc w:val="both"/>
      </w:pPr>
    </w:p>
    <w:p w14:paraId="24E9620E" w14:textId="1D55BB6D" w:rsidR="001C5D56" w:rsidRDefault="001C5D56" w:rsidP="00335A2A">
      <w:pPr>
        <w:spacing w:before="0" w:after="60" w:line="240" w:lineRule="auto"/>
        <w:jc w:val="both"/>
      </w:pPr>
      <w:r w:rsidRPr="00490BE7">
        <w:rPr>
          <w:b/>
          <w:bCs/>
        </w:rPr>
        <w:t>Community Lifeline</w:t>
      </w:r>
      <w:r w:rsidR="00ED24AC" w:rsidRPr="00490BE7">
        <w:rPr>
          <w:b/>
          <w:bCs/>
        </w:rPr>
        <w:t>:</w:t>
      </w:r>
      <w:r w:rsidR="00ED24AC">
        <w:t xml:space="preserve"> </w:t>
      </w:r>
      <w:r w:rsidR="00ED24AC">
        <w:rPr>
          <w:sz w:val="23"/>
          <w:szCs w:val="23"/>
        </w:rPr>
        <w:t>Those services that enable the continuous operation of critical government and business functions and are essential to human health and safety or economic security.</w:t>
      </w:r>
    </w:p>
    <w:p w14:paraId="6A06B482" w14:textId="1D5EC875" w:rsidR="00D61AAB" w:rsidRDefault="00D61AAB" w:rsidP="00335A2A">
      <w:pPr>
        <w:spacing w:before="0" w:after="60" w:line="240" w:lineRule="auto"/>
        <w:jc w:val="both"/>
      </w:pPr>
    </w:p>
    <w:p w14:paraId="0A9045BA" w14:textId="5792EC66" w:rsidR="002E2864" w:rsidRDefault="00826CA6" w:rsidP="002E2864">
      <w:r w:rsidRPr="006F0A42">
        <w:rPr>
          <w:b/>
          <w:bCs/>
        </w:rPr>
        <w:t>Consequence Management:</w:t>
      </w:r>
      <w:r>
        <w:t xml:space="preserve"> </w:t>
      </w:r>
      <w:r w:rsidR="00662156">
        <w:t xml:space="preserve">Used in this plan to describe activities coordinated through the EOC and DOCs rather than through a specific Incident Command which focus on </w:t>
      </w:r>
      <w:r w:rsidR="00662156">
        <w:rPr>
          <w:rFonts w:asciiTheme="minorHAnsi" w:hAnsiTheme="minorHAnsi" w:cs="Verdana,Italic"/>
          <w:iCs/>
          <w:color w:val="000000"/>
        </w:rPr>
        <w:t xml:space="preserve">addressing the cascading consequences of the earthquake (e.g. shelter, food, and drinking water for the community). </w:t>
      </w:r>
      <w:bookmarkEnd w:id="1024"/>
    </w:p>
    <w:p w14:paraId="661044CD" w14:textId="39BCE5CD" w:rsidR="002E2864" w:rsidRDefault="002E2864" w:rsidP="00335A2A">
      <w:pPr>
        <w:spacing w:before="0" w:after="60" w:line="240" w:lineRule="auto"/>
        <w:jc w:val="both"/>
        <w:sectPr w:rsidR="002E2864" w:rsidSect="00F0640E">
          <w:headerReference w:type="even" r:id="rId25"/>
          <w:headerReference w:type="default" r:id="rId26"/>
          <w:pgSz w:w="12240" w:h="15840"/>
          <w:pgMar w:top="1080" w:right="1440" w:bottom="1080" w:left="1440" w:header="360" w:footer="360" w:gutter="0"/>
          <w:pgNumType w:start="1" w:chapStyle="1"/>
          <w:cols w:space="720"/>
          <w:titlePg/>
          <w:docGrid w:linePitch="360"/>
        </w:sectPr>
      </w:pPr>
    </w:p>
    <w:p w14:paraId="4B0271B2" w14:textId="71CF88BF" w:rsidR="00901E0F" w:rsidRDefault="00C7333E" w:rsidP="00C7333E">
      <w:pPr>
        <w:pStyle w:val="Heading1"/>
      </w:pPr>
      <w:bookmarkStart w:id="1025" w:name="_Toc27405101"/>
      <w:r>
        <w:lastRenderedPageBreak/>
        <w:t>ACRONYMS</w:t>
      </w:r>
      <w:bookmarkEnd w:id="1025"/>
    </w:p>
    <w:p w14:paraId="1F978B19" w14:textId="6BFBA4D5" w:rsidR="0058798F" w:rsidRDefault="0058798F"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ACS: Auxiliary Communications Service</w:t>
      </w:r>
    </w:p>
    <w:p w14:paraId="4250436D" w14:textId="17EDF9DE" w:rsidR="00F54E29" w:rsidRPr="00946629" w:rsidRDefault="00F54E29"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ATC:</w:t>
      </w:r>
      <w:r w:rsidR="0032273B">
        <w:rPr>
          <w:rFonts w:asciiTheme="minorHAnsi" w:hAnsiTheme="minorHAnsi" w:cs="Verdana,Italic"/>
          <w:iCs/>
          <w:color w:val="000000"/>
        </w:rPr>
        <w:t xml:space="preserve"> </w:t>
      </w:r>
      <w:r>
        <w:rPr>
          <w:rFonts w:asciiTheme="minorHAnsi" w:hAnsiTheme="minorHAnsi" w:cs="Verdana,Italic"/>
          <w:iCs/>
          <w:color w:val="000000"/>
        </w:rPr>
        <w:t>Applied Technology Council</w:t>
      </w:r>
    </w:p>
    <w:p w14:paraId="7D3F018B" w14:textId="77777777" w:rsidR="00C2454D" w:rsidRDefault="00C2454D"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CAP: Consolidated Action Plan</w:t>
      </w:r>
    </w:p>
    <w:p w14:paraId="5D071899" w14:textId="000FE7DF"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CEMP:</w:t>
      </w:r>
      <w:r w:rsidR="0032273B">
        <w:rPr>
          <w:rFonts w:asciiTheme="minorHAnsi" w:hAnsiTheme="minorHAnsi" w:cs="Verdana,Italic"/>
          <w:iCs/>
          <w:color w:val="000000"/>
        </w:rPr>
        <w:t xml:space="preserve"> </w:t>
      </w:r>
      <w:r w:rsidRPr="00946629">
        <w:rPr>
          <w:rFonts w:asciiTheme="minorHAnsi" w:hAnsiTheme="minorHAnsi" w:cs="Verdana,Italic"/>
          <w:iCs/>
          <w:color w:val="000000"/>
        </w:rPr>
        <w:t>Comprehensive Emergency Management Plan</w:t>
      </w:r>
    </w:p>
    <w:p w14:paraId="091D4F75" w14:textId="77777777" w:rsidR="003D4805" w:rsidRDefault="003D4805"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DOC: Department Operations Center</w:t>
      </w:r>
    </w:p>
    <w:p w14:paraId="3EC54ACC" w14:textId="02024C8C" w:rsidR="00184135" w:rsidRDefault="00184135"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 xml:space="preserve">DSCA: Defense Support </w:t>
      </w:r>
      <w:r w:rsidR="00E561A9">
        <w:rPr>
          <w:rFonts w:asciiTheme="minorHAnsi" w:hAnsiTheme="minorHAnsi" w:cs="Verdana,Italic"/>
          <w:iCs/>
          <w:color w:val="000000"/>
        </w:rPr>
        <w:t>of</w:t>
      </w:r>
      <w:r>
        <w:rPr>
          <w:rFonts w:asciiTheme="minorHAnsi" w:hAnsiTheme="minorHAnsi" w:cs="Verdana,Italic"/>
          <w:iCs/>
          <w:color w:val="000000"/>
        </w:rPr>
        <w:t xml:space="preserve"> Civi</w:t>
      </w:r>
      <w:r w:rsidR="00E561A9">
        <w:rPr>
          <w:rFonts w:asciiTheme="minorHAnsi" w:hAnsiTheme="minorHAnsi" w:cs="Verdana,Italic"/>
          <w:iCs/>
          <w:color w:val="000000"/>
        </w:rPr>
        <w:t>l</w:t>
      </w:r>
      <w:r>
        <w:rPr>
          <w:rFonts w:asciiTheme="minorHAnsi" w:hAnsiTheme="minorHAnsi" w:cs="Verdana,Italic"/>
          <w:iCs/>
          <w:color w:val="000000"/>
        </w:rPr>
        <w:t xml:space="preserve"> Authorities</w:t>
      </w:r>
    </w:p>
    <w:p w14:paraId="2F62C92E" w14:textId="612AB742" w:rsidR="004B38E3" w:rsidRDefault="004B38E3"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EEB: Emergency Executive Board</w:t>
      </w:r>
    </w:p>
    <w:p w14:paraId="762C8130" w14:textId="6D31ED20"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EOC:</w:t>
      </w:r>
      <w:r w:rsidR="0032273B">
        <w:rPr>
          <w:rFonts w:asciiTheme="minorHAnsi" w:hAnsiTheme="minorHAnsi" w:cs="Verdana,Italic"/>
          <w:iCs/>
          <w:color w:val="000000"/>
        </w:rPr>
        <w:t xml:space="preserve"> </w:t>
      </w:r>
      <w:r w:rsidRPr="00946629">
        <w:rPr>
          <w:rFonts w:asciiTheme="minorHAnsi" w:hAnsiTheme="minorHAnsi" w:cs="Verdana,Italic"/>
          <w:iCs/>
          <w:color w:val="000000"/>
        </w:rPr>
        <w:t>Emergency Operations Center</w:t>
      </w:r>
    </w:p>
    <w:p w14:paraId="24650474" w14:textId="702FFCEE"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ESF:</w:t>
      </w:r>
      <w:r w:rsidR="0032273B">
        <w:rPr>
          <w:rFonts w:asciiTheme="minorHAnsi" w:hAnsiTheme="minorHAnsi" w:cs="Verdana,Italic"/>
          <w:iCs/>
          <w:color w:val="000000"/>
        </w:rPr>
        <w:t xml:space="preserve"> </w:t>
      </w:r>
      <w:r w:rsidRPr="00946629">
        <w:rPr>
          <w:rFonts w:asciiTheme="minorHAnsi" w:hAnsiTheme="minorHAnsi" w:cs="Verdana,Italic"/>
          <w:iCs/>
          <w:color w:val="000000"/>
        </w:rPr>
        <w:t>Emergency Support Function</w:t>
      </w:r>
    </w:p>
    <w:p w14:paraId="0FF2BE62" w14:textId="373CBDF5"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FEMA:</w:t>
      </w:r>
      <w:r w:rsidR="0032273B">
        <w:rPr>
          <w:rFonts w:asciiTheme="minorHAnsi" w:hAnsiTheme="minorHAnsi" w:cs="Verdana,Italic"/>
          <w:iCs/>
          <w:color w:val="000000"/>
        </w:rPr>
        <w:t xml:space="preserve"> </w:t>
      </w:r>
      <w:r w:rsidRPr="00946629">
        <w:rPr>
          <w:rFonts w:asciiTheme="minorHAnsi" w:hAnsiTheme="minorHAnsi" w:cs="Verdana,Italic"/>
          <w:iCs/>
          <w:color w:val="000000"/>
        </w:rPr>
        <w:t>Federal Emergency Management Agency</w:t>
      </w:r>
    </w:p>
    <w:p w14:paraId="6E7E731D" w14:textId="764B24E3"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HMAC:</w:t>
      </w:r>
      <w:r w:rsidR="0032273B">
        <w:rPr>
          <w:rFonts w:asciiTheme="minorHAnsi" w:hAnsiTheme="minorHAnsi" w:cs="Verdana,Italic"/>
          <w:iCs/>
          <w:color w:val="000000"/>
        </w:rPr>
        <w:t xml:space="preserve"> </w:t>
      </w:r>
      <w:r w:rsidRPr="00946629">
        <w:rPr>
          <w:rFonts w:asciiTheme="minorHAnsi" w:hAnsiTheme="minorHAnsi" w:cs="Verdana,Italic"/>
          <w:iCs/>
          <w:color w:val="000000"/>
        </w:rPr>
        <w:t>Health and Medical Area Command</w:t>
      </w:r>
    </w:p>
    <w:p w14:paraId="615E33D9" w14:textId="77777777" w:rsidR="009545E5" w:rsidRDefault="009545E5">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HSD: Human Services Department</w:t>
      </w:r>
    </w:p>
    <w:p w14:paraId="4BD313FC" w14:textId="43CB17D6" w:rsidR="00ED24AC" w:rsidRDefault="00ED24AC">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ICS: Incident Command System</w:t>
      </w:r>
    </w:p>
    <w:p w14:paraId="0E6136A5" w14:textId="1C9D542E" w:rsidR="00B95665" w:rsidRDefault="00B95665"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IT: Information Technology</w:t>
      </w:r>
    </w:p>
    <w:p w14:paraId="376373B5" w14:textId="77777777" w:rsidR="004E3973" w:rsidRDefault="004E3973"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LSA: Logistical Staging Area</w:t>
      </w:r>
    </w:p>
    <w:p w14:paraId="31BAD84B" w14:textId="5A16CA80" w:rsidR="00531FB5" w:rsidRDefault="00531FB5"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OED: Office of Economic Development</w:t>
      </w:r>
    </w:p>
    <w:p w14:paraId="0413249D" w14:textId="4272307C"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OEM:</w:t>
      </w:r>
      <w:r w:rsidR="0032273B">
        <w:rPr>
          <w:rFonts w:asciiTheme="minorHAnsi" w:hAnsiTheme="minorHAnsi" w:cs="Verdana,Italic"/>
          <w:iCs/>
          <w:color w:val="000000"/>
        </w:rPr>
        <w:t xml:space="preserve"> </w:t>
      </w:r>
      <w:r w:rsidRPr="00946629">
        <w:rPr>
          <w:rFonts w:asciiTheme="minorHAnsi" w:hAnsiTheme="minorHAnsi" w:cs="Verdana,Italic"/>
          <w:iCs/>
          <w:color w:val="000000"/>
        </w:rPr>
        <w:t>Office of Emergency Management</w:t>
      </w:r>
    </w:p>
    <w:p w14:paraId="1C794D14" w14:textId="77777777" w:rsidR="001F0DA9" w:rsidRDefault="001F0DA9"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NWHRN: Northwest Healthcare Response Network</w:t>
      </w:r>
    </w:p>
    <w:p w14:paraId="7E6EA573" w14:textId="2F52F477" w:rsidR="00E65706" w:rsidRDefault="00E65706"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 xml:space="preserve">PHSKC: Public Health Seattle King County </w:t>
      </w:r>
    </w:p>
    <w:p w14:paraId="71D282D6" w14:textId="013236D8" w:rsidR="00F50CA3" w:rsidRDefault="00F50CA3"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RMC:</w:t>
      </w:r>
      <w:r w:rsidR="004318B3">
        <w:rPr>
          <w:rFonts w:asciiTheme="minorHAnsi" w:hAnsiTheme="minorHAnsi" w:cs="Verdana,Italic"/>
          <w:iCs/>
          <w:color w:val="000000"/>
        </w:rPr>
        <w:t xml:space="preserve"> Resource Management Center</w:t>
      </w:r>
      <w:r w:rsidR="004318B3">
        <w:rPr>
          <w:rFonts w:asciiTheme="minorHAnsi" w:hAnsiTheme="minorHAnsi" w:cs="Verdana,Italic"/>
          <w:iCs/>
          <w:color w:val="000000"/>
        </w:rPr>
        <w:tab/>
      </w:r>
    </w:p>
    <w:p w14:paraId="416102F8" w14:textId="77777777" w:rsidR="00D52905" w:rsidRDefault="00D52905"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SCL: Seattle City Light</w:t>
      </w:r>
    </w:p>
    <w:p w14:paraId="464529D6" w14:textId="2800CA63" w:rsidR="00F50CA3" w:rsidRDefault="00F50CA3"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SDCI:</w:t>
      </w:r>
      <w:r w:rsidR="004318B3">
        <w:rPr>
          <w:rFonts w:asciiTheme="minorHAnsi" w:hAnsiTheme="minorHAnsi" w:cs="Verdana,Italic"/>
          <w:iCs/>
          <w:color w:val="000000"/>
        </w:rPr>
        <w:t xml:space="preserve"> Seattle Department of Construction and Inspections</w:t>
      </w:r>
    </w:p>
    <w:p w14:paraId="26473136" w14:textId="77777777" w:rsidR="00055866" w:rsidRDefault="00055866"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SDOT: Seattle Department of Transportation</w:t>
      </w:r>
    </w:p>
    <w:p w14:paraId="46A2001F" w14:textId="62670C13" w:rsidR="00ED24AC" w:rsidRDefault="00ED24AC"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SFD: Seattle Fire Department</w:t>
      </w:r>
    </w:p>
    <w:p w14:paraId="6D703EEC" w14:textId="2A7E341D" w:rsidR="00DB5EA2"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SHIVA:</w:t>
      </w:r>
      <w:r w:rsidR="0032273B">
        <w:rPr>
          <w:rFonts w:asciiTheme="minorHAnsi" w:hAnsiTheme="minorHAnsi" w:cs="Verdana,Italic"/>
          <w:iCs/>
          <w:color w:val="000000"/>
        </w:rPr>
        <w:t xml:space="preserve"> </w:t>
      </w:r>
      <w:r w:rsidRPr="00946629">
        <w:rPr>
          <w:rFonts w:asciiTheme="minorHAnsi" w:hAnsiTheme="minorHAnsi" w:cs="Verdana,Italic"/>
          <w:iCs/>
          <w:color w:val="000000"/>
        </w:rPr>
        <w:t>Seattle Hazard Identification and Vulnerability Analysis</w:t>
      </w:r>
    </w:p>
    <w:p w14:paraId="062AE42A" w14:textId="182DE858" w:rsidR="00DB5EA2"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SNAP:</w:t>
      </w:r>
      <w:r w:rsidR="0032273B">
        <w:rPr>
          <w:rFonts w:asciiTheme="minorHAnsi" w:hAnsiTheme="minorHAnsi" w:cs="Verdana,Italic"/>
          <w:iCs/>
          <w:color w:val="000000"/>
        </w:rPr>
        <w:t xml:space="preserve"> </w:t>
      </w:r>
      <w:r w:rsidRPr="00946629">
        <w:rPr>
          <w:rFonts w:asciiTheme="minorHAnsi" w:hAnsiTheme="minorHAnsi" w:cs="Verdana,Italic"/>
          <w:iCs/>
          <w:color w:val="000000"/>
        </w:rPr>
        <w:t>Seattle Neighborhoods Actively Prepare</w:t>
      </w:r>
    </w:p>
    <w:p w14:paraId="34373C74" w14:textId="4A30AEE1" w:rsidR="003C1912" w:rsidRPr="00946629" w:rsidRDefault="003C191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SPR: Seattle Parks and Recreation</w:t>
      </w:r>
    </w:p>
    <w:p w14:paraId="00F6F404" w14:textId="77777777" w:rsidR="00D9453B" w:rsidRDefault="00D9453B"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SPU: Seattle Public Utilities</w:t>
      </w:r>
    </w:p>
    <w:p w14:paraId="367FDF9F" w14:textId="164F72E2" w:rsidR="00DB5EA2"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46629">
        <w:rPr>
          <w:rFonts w:asciiTheme="minorHAnsi" w:hAnsiTheme="minorHAnsi" w:cs="Verdana,Italic"/>
          <w:iCs/>
          <w:color w:val="000000"/>
        </w:rPr>
        <w:t>UAV:</w:t>
      </w:r>
      <w:r w:rsidR="0032273B">
        <w:rPr>
          <w:rFonts w:asciiTheme="minorHAnsi" w:hAnsiTheme="minorHAnsi" w:cs="Verdana,Italic"/>
          <w:iCs/>
          <w:color w:val="000000"/>
        </w:rPr>
        <w:t xml:space="preserve"> </w:t>
      </w:r>
      <w:r w:rsidRPr="00946629">
        <w:rPr>
          <w:rFonts w:asciiTheme="minorHAnsi" w:hAnsiTheme="minorHAnsi" w:cs="Verdana,Italic"/>
          <w:iCs/>
          <w:color w:val="000000"/>
        </w:rPr>
        <w:t>Unmanned Aerial Vehicles</w:t>
      </w:r>
      <w:r w:rsidR="0034460C">
        <w:rPr>
          <w:rFonts w:asciiTheme="minorHAnsi" w:hAnsiTheme="minorHAnsi" w:cs="Verdana,Italic"/>
          <w:iCs/>
          <w:color w:val="000000"/>
        </w:rPr>
        <w:t xml:space="preserve"> </w:t>
      </w:r>
    </w:p>
    <w:p w14:paraId="10CBBA75" w14:textId="0C8A3740" w:rsidR="0046331B" w:rsidRPr="00946629" w:rsidRDefault="0046331B"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 xml:space="preserve">WAMAS: Washington State Intrastate Mutual </w:t>
      </w:r>
      <w:r w:rsidR="0034460C">
        <w:rPr>
          <w:rFonts w:asciiTheme="minorHAnsi" w:hAnsiTheme="minorHAnsi" w:cs="Verdana,Italic"/>
          <w:iCs/>
          <w:color w:val="000000"/>
        </w:rPr>
        <w:t>A</w:t>
      </w:r>
      <w:r>
        <w:rPr>
          <w:rFonts w:asciiTheme="minorHAnsi" w:hAnsiTheme="minorHAnsi" w:cs="Verdana,Italic"/>
          <w:iCs/>
          <w:color w:val="000000"/>
        </w:rPr>
        <w:t>id System</w:t>
      </w:r>
    </w:p>
    <w:p w14:paraId="4C28E395" w14:textId="32970A26" w:rsidR="00C7333E" w:rsidRPr="00946629" w:rsidRDefault="00DB5EA2" w:rsidP="00946629">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proofErr w:type="spellStart"/>
      <w:r w:rsidRPr="00946629">
        <w:rPr>
          <w:rFonts w:asciiTheme="minorHAnsi" w:hAnsiTheme="minorHAnsi" w:cs="Verdana,Italic"/>
          <w:iCs/>
          <w:color w:val="000000"/>
        </w:rPr>
        <w:t>WebEOC</w:t>
      </w:r>
      <w:proofErr w:type="spellEnd"/>
      <w:r w:rsidRPr="00946629">
        <w:rPr>
          <w:rFonts w:asciiTheme="minorHAnsi" w:hAnsiTheme="minorHAnsi" w:cs="Verdana,Italic"/>
          <w:iCs/>
          <w:color w:val="000000"/>
        </w:rPr>
        <w:t>:</w:t>
      </w:r>
      <w:r w:rsidR="0032273B">
        <w:rPr>
          <w:rFonts w:asciiTheme="minorHAnsi" w:hAnsiTheme="minorHAnsi" w:cs="Verdana,Italic"/>
          <w:iCs/>
          <w:color w:val="000000"/>
        </w:rPr>
        <w:t xml:space="preserve"> </w:t>
      </w:r>
      <w:r w:rsidRPr="00946629">
        <w:rPr>
          <w:rFonts w:asciiTheme="minorHAnsi" w:hAnsiTheme="minorHAnsi" w:cs="Verdana,Italic"/>
          <w:iCs/>
          <w:color w:val="000000"/>
        </w:rPr>
        <w:t>Virtual EOC Communication Tool</w:t>
      </w:r>
    </w:p>
    <w:p w14:paraId="27955423" w14:textId="77777777" w:rsidR="00C7333E" w:rsidRDefault="00C7333E" w:rsidP="00335A2A">
      <w:pPr>
        <w:spacing w:before="0" w:after="60" w:line="240" w:lineRule="auto"/>
        <w:jc w:val="both"/>
      </w:pPr>
    </w:p>
    <w:p w14:paraId="3875BFF3" w14:textId="77777777" w:rsidR="00695F24" w:rsidRDefault="00695F24">
      <w:pPr>
        <w:spacing w:before="0" w:after="60" w:line="240" w:lineRule="auto"/>
        <w:jc w:val="both"/>
        <w:sectPr w:rsidR="00695F24" w:rsidSect="00F0640E">
          <w:pgSz w:w="12240" w:h="15840"/>
          <w:pgMar w:top="1080" w:right="1440" w:bottom="1080" w:left="1440" w:header="360" w:footer="360" w:gutter="0"/>
          <w:pgNumType w:start="1" w:chapStyle="1"/>
          <w:cols w:space="720"/>
          <w:titlePg/>
          <w:docGrid w:linePitch="360"/>
        </w:sectPr>
      </w:pPr>
    </w:p>
    <w:p w14:paraId="34244585" w14:textId="70670728" w:rsidR="00695F24" w:rsidRDefault="00695F24" w:rsidP="00695F24">
      <w:pPr>
        <w:pStyle w:val="Heading1"/>
      </w:pPr>
      <w:bookmarkStart w:id="1026" w:name="_Toc27405102"/>
      <w:r>
        <w:lastRenderedPageBreak/>
        <w:t>REFERENCES</w:t>
      </w:r>
      <w:bookmarkEnd w:id="1026"/>
    </w:p>
    <w:p w14:paraId="236C1D0D" w14:textId="4361F46A" w:rsidR="00695F24" w:rsidRDefault="000F08EB" w:rsidP="001013CC">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36783">
        <w:rPr>
          <w:rFonts w:asciiTheme="minorHAnsi" w:hAnsiTheme="minorHAnsi" w:cs="Verdana,Italic"/>
          <w:iCs/>
          <w:color w:val="000000"/>
        </w:rPr>
        <w:t>City of Seattle Comprehensive Emergency Management Plan</w:t>
      </w:r>
    </w:p>
    <w:p w14:paraId="7806D5E7" w14:textId="013FDD22" w:rsidR="008A129E" w:rsidRDefault="008A129E" w:rsidP="008A129E">
      <w:pPr>
        <w:pStyle w:val="ListParagraph"/>
        <w:numPr>
          <w:ilvl w:val="1"/>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Emergency Operations Plan</w:t>
      </w:r>
    </w:p>
    <w:p w14:paraId="1FEA6D29" w14:textId="04FCF9C6" w:rsidR="008A129E" w:rsidRDefault="008A129E" w:rsidP="008A129E">
      <w:pPr>
        <w:pStyle w:val="ListParagraph"/>
        <w:numPr>
          <w:ilvl w:val="1"/>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ESF functional annexes</w:t>
      </w:r>
    </w:p>
    <w:p w14:paraId="59D80154" w14:textId="1DEB4EC2" w:rsidR="008A129E" w:rsidRPr="00AD7B34" w:rsidRDefault="008A129E" w:rsidP="00AD7B34">
      <w:pPr>
        <w:pStyle w:val="ListParagraph"/>
        <w:numPr>
          <w:ilvl w:val="1"/>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cs="Verdana,Italic"/>
          <w:iCs/>
          <w:color w:val="000000"/>
        </w:rPr>
        <w:t>Sheltering plan</w:t>
      </w:r>
    </w:p>
    <w:p w14:paraId="6D8BC423" w14:textId="21F4D9E0" w:rsidR="008A129E" w:rsidRDefault="008A129E" w:rsidP="00445E42">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Pr>
          <w:rFonts w:asciiTheme="minorHAnsi" w:hAnsiTheme="minorHAnsi" w:cs="Verdana,Italic"/>
          <w:iCs/>
          <w:color w:val="000000"/>
        </w:rPr>
        <w:t xml:space="preserve">Seattle Fire Department </w:t>
      </w:r>
      <w:r w:rsidR="00C743D8">
        <w:rPr>
          <w:rFonts w:asciiTheme="minorHAnsi" w:hAnsiTheme="minorHAnsi" w:cs="Verdana,Italic"/>
          <w:iCs/>
          <w:color w:val="000000"/>
        </w:rPr>
        <w:t xml:space="preserve">Field </w:t>
      </w:r>
      <w:r>
        <w:rPr>
          <w:rFonts w:asciiTheme="minorHAnsi" w:hAnsiTheme="minorHAnsi" w:cs="Verdana,Italic"/>
          <w:iCs/>
          <w:color w:val="000000"/>
        </w:rPr>
        <w:t>Orange Book</w:t>
      </w:r>
    </w:p>
    <w:p w14:paraId="7A1BC19B" w14:textId="19F1D52C" w:rsidR="00DD2231" w:rsidRDefault="00695F24" w:rsidP="00445E42">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pPr>
      <w:r w:rsidRPr="00936783">
        <w:rPr>
          <w:rFonts w:asciiTheme="minorHAnsi" w:hAnsiTheme="minorHAnsi" w:cs="Verdana,Italic"/>
          <w:iCs/>
          <w:color w:val="000000"/>
        </w:rPr>
        <w:t>Seattle Hazard Identification and Vulnerability Analysis</w:t>
      </w:r>
    </w:p>
    <w:p w14:paraId="390F9F08" w14:textId="2B675612" w:rsidR="00280298" w:rsidRPr="00280298" w:rsidRDefault="002A630C" w:rsidP="00280298">
      <w:pPr>
        <w:pStyle w:val="ListParagraph"/>
        <w:numPr>
          <w:ilvl w:val="0"/>
          <w:numId w:val="16"/>
        </w:numPr>
        <w:autoSpaceDE w:val="0"/>
        <w:autoSpaceDN w:val="0"/>
        <w:adjustRightInd w:val="0"/>
        <w:spacing w:before="0" w:after="0" w:line="240" w:lineRule="auto"/>
        <w:ind w:left="1080"/>
        <w:rPr>
          <w:rFonts w:asciiTheme="minorHAnsi" w:hAnsiTheme="minorHAnsi" w:cs="Verdana,Italic"/>
          <w:iCs/>
          <w:color w:val="000000"/>
        </w:rPr>
        <w:sectPr w:rsidR="00280298" w:rsidRPr="00280298" w:rsidSect="00F0640E">
          <w:pgSz w:w="12240" w:h="15840"/>
          <w:pgMar w:top="1080" w:right="1440" w:bottom="1080" w:left="1440" w:header="360" w:footer="360" w:gutter="0"/>
          <w:pgNumType w:start="1" w:chapStyle="1"/>
          <w:cols w:space="720"/>
          <w:titlePg/>
          <w:docGrid w:linePitch="360"/>
        </w:sectPr>
      </w:pPr>
      <w:r>
        <w:rPr>
          <w:rFonts w:asciiTheme="minorHAnsi" w:hAnsiTheme="minorHAnsi" w:cs="Verdana,Italic"/>
          <w:iCs/>
          <w:color w:val="000000"/>
        </w:rPr>
        <w:t>Washington State Intrastate Mutual Aid System</w:t>
      </w:r>
    </w:p>
    <w:p w14:paraId="583F6574" w14:textId="4AF05F74" w:rsidR="00280298" w:rsidRDefault="00280298" w:rsidP="00280298">
      <w:pPr>
        <w:pStyle w:val="Heading1"/>
      </w:pPr>
      <w:bookmarkStart w:id="1027" w:name="_Toc27405103"/>
      <w:r>
        <w:lastRenderedPageBreak/>
        <w:t>PROMULGATION</w:t>
      </w:r>
      <w:bookmarkEnd w:id="1027"/>
    </w:p>
    <w:p w14:paraId="34BB9C38" w14:textId="77777777" w:rsidR="00280298" w:rsidRDefault="00280298" w:rsidP="003909D9">
      <w:pPr>
        <w:autoSpaceDE w:val="0"/>
        <w:autoSpaceDN w:val="0"/>
        <w:adjustRightInd w:val="0"/>
        <w:spacing w:before="0" w:after="0" w:line="240" w:lineRule="auto"/>
        <w:jc w:val="center"/>
        <w:rPr>
          <w:i/>
          <w:color w:val="000000"/>
          <w:szCs w:val="27"/>
          <w:u w:val="single"/>
        </w:rPr>
      </w:pPr>
    </w:p>
    <w:p w14:paraId="60FAE6D1" w14:textId="77777777" w:rsidR="00280298" w:rsidRDefault="00280298" w:rsidP="003909D9">
      <w:pPr>
        <w:autoSpaceDE w:val="0"/>
        <w:autoSpaceDN w:val="0"/>
        <w:adjustRightInd w:val="0"/>
        <w:spacing w:before="0" w:after="0" w:line="240" w:lineRule="auto"/>
        <w:jc w:val="center"/>
        <w:rPr>
          <w:i/>
          <w:color w:val="000000"/>
          <w:szCs w:val="27"/>
          <w:u w:val="single"/>
        </w:rPr>
      </w:pPr>
    </w:p>
    <w:p w14:paraId="6A23659D" w14:textId="571EE774" w:rsidR="009E73EE" w:rsidRDefault="003909D9" w:rsidP="003909D9">
      <w:pPr>
        <w:autoSpaceDE w:val="0"/>
        <w:autoSpaceDN w:val="0"/>
        <w:adjustRightInd w:val="0"/>
        <w:spacing w:before="0" w:after="0" w:line="240" w:lineRule="auto"/>
        <w:jc w:val="center"/>
        <w:rPr>
          <w:i/>
          <w:color w:val="000000"/>
          <w:szCs w:val="27"/>
          <w:u w:val="single"/>
        </w:rPr>
      </w:pPr>
      <w:r w:rsidRPr="003909D9">
        <w:rPr>
          <w:i/>
          <w:color w:val="000000"/>
          <w:szCs w:val="27"/>
          <w:u w:val="single"/>
        </w:rPr>
        <w:t>Insert Promulgation Documentation</w:t>
      </w:r>
    </w:p>
    <w:p w14:paraId="7BC53212" w14:textId="7F27C396" w:rsidR="003909D9" w:rsidRPr="003909D9" w:rsidRDefault="003909D9" w:rsidP="00833ACE">
      <w:pPr>
        <w:spacing w:before="0" w:after="60" w:line="240" w:lineRule="auto"/>
        <w:jc w:val="both"/>
        <w:rPr>
          <w:rFonts w:asciiTheme="minorHAnsi" w:hAnsiTheme="minorHAnsi" w:cs="Verdana,Italic"/>
          <w:iCs/>
          <w:color w:val="000000"/>
        </w:rPr>
      </w:pPr>
    </w:p>
    <w:sectPr w:rsidR="003909D9" w:rsidRPr="003909D9" w:rsidSect="00F0640E">
      <w:pgSz w:w="12240" w:h="15840"/>
      <w:pgMar w:top="1080" w:right="1440" w:bottom="1080" w:left="1440" w:header="360" w:footer="36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FA446" w14:textId="77777777" w:rsidR="0003773D" w:rsidRDefault="0003773D" w:rsidP="00351968">
      <w:r>
        <w:separator/>
      </w:r>
    </w:p>
    <w:p w14:paraId="6F8DE50C" w14:textId="77777777" w:rsidR="0003773D" w:rsidRDefault="0003773D" w:rsidP="00351968"/>
  </w:endnote>
  <w:endnote w:type="continuationSeparator" w:id="0">
    <w:p w14:paraId="539AE233" w14:textId="77777777" w:rsidR="0003773D" w:rsidRDefault="0003773D" w:rsidP="00351968">
      <w:r>
        <w:continuationSeparator/>
      </w:r>
    </w:p>
    <w:p w14:paraId="77E49AFC" w14:textId="77777777" w:rsidR="0003773D" w:rsidRDefault="0003773D" w:rsidP="00351968"/>
  </w:endnote>
  <w:endnote w:type="continuationNotice" w:id="1">
    <w:p w14:paraId="54900EED" w14:textId="77777777" w:rsidR="0003773D" w:rsidRDefault="000377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LT Std">
    <w:altName w:val="Calibri"/>
    <w:panose1 w:val="00000000000000000000"/>
    <w:charset w:val="00"/>
    <w:family w:val="modern"/>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94234"/>
      <w:docPartObj>
        <w:docPartGallery w:val="Page Numbers (Bottom of Page)"/>
        <w:docPartUnique/>
      </w:docPartObj>
    </w:sdtPr>
    <w:sdtContent>
      <w:p w14:paraId="3343D8E0" w14:textId="62C48932" w:rsidR="0003773D" w:rsidRPr="000A683D" w:rsidRDefault="0003773D" w:rsidP="00D12984">
        <w:pPr>
          <w:pStyle w:val="Footer"/>
          <w:pBdr>
            <w:top w:val="single" w:sz="4" w:space="1" w:color="auto"/>
          </w:pBdr>
          <w:tabs>
            <w:tab w:val="clear" w:pos="5040"/>
            <w:tab w:val="center" w:pos="4320"/>
          </w:tabs>
          <w:jc w:val="left"/>
        </w:pPr>
        <w:r>
          <w:t>2019 Revision</w:t>
        </w:r>
        <w:r>
          <w:tab/>
        </w:r>
        <w:r>
          <w:tab/>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701265"/>
      <w:docPartObj>
        <w:docPartGallery w:val="Page Numbers (Bottom of Page)"/>
        <w:docPartUnique/>
      </w:docPartObj>
    </w:sdtPr>
    <w:sdtContent>
      <w:p w14:paraId="2D4CD641" w14:textId="5B35BEDE" w:rsidR="0003773D" w:rsidRPr="00B313AF" w:rsidRDefault="0003773D" w:rsidP="00B313AF">
        <w:pPr>
          <w:pStyle w:val="Footer"/>
          <w:pBdr>
            <w:top w:val="single" w:sz="4" w:space="1" w:color="auto"/>
          </w:pBdr>
          <w:tabs>
            <w:tab w:val="clear" w:pos="5040"/>
            <w:tab w:val="center" w:pos="4320"/>
          </w:tabs>
        </w:pPr>
        <w:r w:rsidRPr="009C3D6E">
          <w:tab/>
        </w:r>
        <w:r w:rsidRPr="00032CF7">
          <w:rPr>
            <w:b/>
            <w:color w:val="FF0000"/>
          </w:rPr>
          <w:t xml:space="preserve">DRAFT </w:t>
        </w:r>
        <w:r w:rsidRPr="000A6D0D">
          <w:rPr>
            <w:b/>
            <w:color w:val="6C6B6F" w:themeColor="accent1"/>
          </w:rPr>
          <w:fldChar w:fldCharType="begin"/>
        </w:r>
        <w:r w:rsidRPr="000A6D0D">
          <w:rPr>
            <w:b/>
            <w:color w:val="6C6B6F" w:themeColor="accent1"/>
          </w:rPr>
          <w:instrText xml:space="preserve"> DATE \@ "M/d/yy" </w:instrText>
        </w:r>
        <w:r w:rsidRPr="000A6D0D">
          <w:rPr>
            <w:b/>
            <w:color w:val="6C6B6F" w:themeColor="accent1"/>
          </w:rPr>
          <w:fldChar w:fldCharType="separate"/>
        </w:r>
        <w:r w:rsidRPr="000A6D0D">
          <w:rPr>
            <w:b/>
            <w:noProof/>
            <w:color w:val="6C6B6F" w:themeColor="accent1"/>
          </w:rPr>
          <w:t>1/21/20</w:t>
        </w:r>
        <w:r w:rsidRPr="000A6D0D">
          <w:rPr>
            <w:b/>
            <w:color w:val="6C6B6F" w:themeColor="accent1"/>
          </w:rPr>
          <w:fldChar w:fldCharType="end"/>
        </w:r>
        <w:r>
          <w:tab/>
        </w:r>
        <w:r w:rsidRPr="009C3D6E">
          <w:fldChar w:fldCharType="begin"/>
        </w:r>
        <w:r w:rsidRPr="009C3D6E">
          <w:instrText xml:space="preserve"> PAGE   \* MERGEFORMAT </w:instrText>
        </w:r>
        <w:r w:rsidRPr="009C3D6E">
          <w:fldChar w:fldCharType="separate"/>
        </w:r>
        <w:r>
          <w:rPr>
            <w:noProof/>
          </w:rPr>
          <w:t>2-1</w:t>
        </w:r>
        <w:r w:rsidRPr="009C3D6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578178"/>
      <w:docPartObj>
        <w:docPartGallery w:val="Page Numbers (Bottom of Page)"/>
        <w:docPartUnique/>
      </w:docPartObj>
    </w:sdtPr>
    <w:sdtContent>
      <w:p w14:paraId="7BA2F32B" w14:textId="3BFCBED0" w:rsidR="0003773D" w:rsidRDefault="0003773D" w:rsidP="007B49CA">
        <w:pPr>
          <w:pStyle w:val="Footer"/>
          <w:pBdr>
            <w:top w:val="single" w:sz="4" w:space="1" w:color="auto"/>
          </w:pBdr>
          <w:tabs>
            <w:tab w:val="clear" w:pos="5040"/>
            <w:tab w:val="center" w:pos="4320"/>
          </w:tabs>
          <w:jc w:val="left"/>
        </w:pPr>
        <w:sdt>
          <w:sdtPr>
            <w:id w:val="-99187982"/>
            <w:docPartObj>
              <w:docPartGallery w:val="Page Numbers (Bottom of Page)"/>
              <w:docPartUnique/>
            </w:docPartObj>
          </w:sdtPr>
          <w:sdtContent>
            <w:r>
              <w:t>2019 Revision</w:t>
            </w:r>
            <w:r>
              <w:tab/>
            </w:r>
            <w:r>
              <w:tab/>
            </w:r>
          </w:sdtContent>
        </w:sdt>
        <w:r w:rsidRPr="009C3D6E">
          <w:fldChar w:fldCharType="begin"/>
        </w:r>
        <w:r w:rsidRPr="009C3D6E">
          <w:instrText xml:space="preserve"> PAGE   \* MERGEFORMAT </w:instrText>
        </w:r>
        <w:r w:rsidRPr="009C3D6E">
          <w:fldChar w:fldCharType="separate"/>
        </w:r>
        <w:r>
          <w:rPr>
            <w:noProof/>
          </w:rPr>
          <w:t>4-14</w:t>
        </w:r>
        <w:r w:rsidRPr="009C3D6E">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645254"/>
      <w:docPartObj>
        <w:docPartGallery w:val="Page Numbers (Bottom of Page)"/>
        <w:docPartUnique/>
      </w:docPartObj>
    </w:sdtPr>
    <w:sdtContent>
      <w:p w14:paraId="7E8E88AC" w14:textId="6C2E6AA2" w:rsidR="0003773D" w:rsidRPr="00B313AF" w:rsidRDefault="0003773D" w:rsidP="007B49CA">
        <w:pPr>
          <w:pStyle w:val="Footer"/>
          <w:pBdr>
            <w:top w:val="single" w:sz="4" w:space="1" w:color="auto"/>
          </w:pBdr>
          <w:tabs>
            <w:tab w:val="clear" w:pos="5040"/>
            <w:tab w:val="center" w:pos="4320"/>
          </w:tabs>
          <w:jc w:val="left"/>
        </w:pPr>
        <w:sdt>
          <w:sdtPr>
            <w:id w:val="-2044118144"/>
            <w:docPartObj>
              <w:docPartGallery w:val="Page Numbers (Bottom of Page)"/>
              <w:docPartUnique/>
            </w:docPartObj>
          </w:sdtPr>
          <w:sdtContent>
            <w:r>
              <w:t>2019 Revision</w:t>
            </w:r>
          </w:sdtContent>
        </w:sdt>
        <w:r>
          <w:tab/>
        </w:r>
        <w:r>
          <w:tab/>
        </w:r>
        <w:r w:rsidRPr="009C3D6E">
          <w:fldChar w:fldCharType="begin"/>
        </w:r>
        <w:r w:rsidRPr="009C3D6E">
          <w:instrText xml:space="preserve"> PAGE   \* MERGEFORMAT </w:instrText>
        </w:r>
        <w:r w:rsidRPr="009C3D6E">
          <w:fldChar w:fldCharType="separate"/>
        </w:r>
        <w:r>
          <w:rPr>
            <w:noProof/>
          </w:rPr>
          <w:t>9-1</w:t>
        </w:r>
        <w:r w:rsidRPr="009C3D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63D7A" w14:textId="77777777" w:rsidR="0003773D" w:rsidRDefault="0003773D" w:rsidP="00351968">
      <w:r>
        <w:separator/>
      </w:r>
    </w:p>
  </w:footnote>
  <w:footnote w:type="continuationSeparator" w:id="0">
    <w:p w14:paraId="6B88FFD7" w14:textId="77777777" w:rsidR="0003773D" w:rsidRDefault="0003773D" w:rsidP="00351968">
      <w:r>
        <w:continuationSeparator/>
      </w:r>
    </w:p>
    <w:p w14:paraId="01CBC788" w14:textId="77777777" w:rsidR="0003773D" w:rsidRDefault="0003773D" w:rsidP="00351968"/>
  </w:footnote>
  <w:footnote w:type="continuationNotice" w:id="1">
    <w:p w14:paraId="3223BDA4" w14:textId="77777777" w:rsidR="0003773D" w:rsidRDefault="000377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7629" w14:textId="1745C29F" w:rsidR="0003773D" w:rsidRDefault="0003773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67456" behindDoc="0" locked="0" layoutInCell="1" allowOverlap="1" wp14:anchorId="219A113C" wp14:editId="6A2C8882">
          <wp:simplePos x="0" y="0"/>
          <wp:positionH relativeFrom="column">
            <wp:posOffset>-169333</wp:posOffset>
          </wp:positionH>
          <wp:positionV relativeFrom="paragraph">
            <wp:posOffset>101600</wp:posOffset>
          </wp:positionV>
          <wp:extent cx="1267438" cy="431296"/>
          <wp:effectExtent l="0" t="0" r="9525"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0A1BA8D0" w14:textId="63D49F0B" w:rsidR="0003773D" w:rsidRDefault="0003773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CEMP</w:t>
    </w:r>
  </w:p>
  <w:p w14:paraId="6227E397" w14:textId="5FB83028" w:rsidR="0003773D" w:rsidRPr="00DD61B7" w:rsidRDefault="0003773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FD3672" w:rsidRPr="00FD3672">
      <w:rPr>
        <w:rFonts w:ascii="Arial Narrow" w:hAnsi="Arial Narrow"/>
        <w:bCs/>
        <w:noProof/>
        <w:color w:val="256499" w:themeColor="accent2"/>
      </w:rPr>
      <w:t>Earthquake - Incident Operations</w:t>
    </w:r>
    <w:r w:rsidR="00FD3672">
      <w:rPr>
        <w:rFonts w:ascii="Arial Narrow" w:hAnsi="Arial Narrow"/>
        <w:noProof/>
        <w:color w:val="256499" w:themeColor="accent2"/>
      </w:rPr>
      <w:t xml:space="preserve"> plan</w:t>
    </w:r>
    <w:r w:rsidRPr="00DD61B7">
      <w:rPr>
        <w:rFonts w:ascii="Arial Narrow" w:hAnsi="Arial Narrow"/>
        <w:color w:val="256499" w:themeColor="accent2"/>
      </w:rPr>
      <w:fldChar w:fldCharType="end"/>
    </w:r>
  </w:p>
  <w:p w14:paraId="2F530241" w14:textId="77777777" w:rsidR="0003773D" w:rsidRPr="00986178" w:rsidRDefault="0003773D" w:rsidP="00986178">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C2578" w14:textId="24594754" w:rsidR="0003773D" w:rsidRDefault="0003773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69504" behindDoc="0" locked="0" layoutInCell="1" allowOverlap="1" wp14:anchorId="69B3DF43" wp14:editId="5DA9CB7B">
          <wp:simplePos x="0" y="0"/>
          <wp:positionH relativeFrom="column">
            <wp:posOffset>-28575</wp:posOffset>
          </wp:positionH>
          <wp:positionV relativeFrom="paragraph">
            <wp:posOffset>76200</wp:posOffset>
          </wp:positionV>
          <wp:extent cx="1266825" cy="431165"/>
          <wp:effectExtent l="0" t="0" r="9525"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763640E3" w14:textId="4E14CED0" w:rsidR="0003773D" w:rsidRPr="00903EF5" w:rsidRDefault="0003773D" w:rsidP="00986178">
    <w:pPr>
      <w:pStyle w:val="Header"/>
      <w:pBdr>
        <w:bottom w:val="single" w:sz="4" w:space="1" w:color="auto"/>
      </w:pBdr>
      <w:rPr>
        <w:rFonts w:ascii="Arial Narrow" w:hAnsi="Arial Narrow"/>
        <w:color w:val="256499"/>
        <w:sz w:val="18"/>
      </w:rPr>
    </w:pPr>
    <w:r>
      <w:rPr>
        <w:rFonts w:ascii="Arial Narrow" w:hAnsi="Arial Narrow"/>
        <w:color w:val="256499"/>
        <w:sz w:val="18"/>
      </w:rPr>
      <w:tab/>
    </w:r>
    <w:r>
      <w:rPr>
        <w:rFonts w:ascii="Arial Narrow" w:hAnsi="Arial Narrow"/>
        <w:color w:val="256499"/>
        <w:sz w:val="18"/>
      </w:rPr>
      <w:tab/>
    </w:r>
    <w:r w:rsidRPr="000A683D">
      <w:rPr>
        <w:rFonts w:ascii="Arial Narrow" w:hAnsi="Arial Narrow"/>
        <w:color w:val="256499" w:themeColor="accent2"/>
      </w:rPr>
      <w:t xml:space="preserve">City of Seattle – </w:t>
    </w:r>
    <w:r>
      <w:rPr>
        <w:rFonts w:ascii="Arial Narrow" w:hAnsi="Arial Narrow"/>
        <w:color w:val="256499" w:themeColor="accent2"/>
      </w:rPr>
      <w:fldChar w:fldCharType="begin"/>
    </w:r>
    <w:r>
      <w:rPr>
        <w:rFonts w:ascii="Arial Narrow" w:hAnsi="Arial Narrow"/>
        <w:color w:val="256499" w:themeColor="accent2"/>
      </w:rPr>
      <w:instrText xml:space="preserve"> STYLEREF  Title  \* MERGEFORMAT </w:instrText>
    </w:r>
    <w:r>
      <w:rPr>
        <w:rFonts w:ascii="Arial Narrow" w:hAnsi="Arial Narrow"/>
        <w:color w:val="256499" w:themeColor="accent2"/>
      </w:rPr>
      <w:fldChar w:fldCharType="separate"/>
    </w:r>
    <w:r w:rsidRPr="00BB71D6">
      <w:rPr>
        <w:rFonts w:ascii="Arial Narrow" w:hAnsi="Arial Narrow"/>
        <w:b w:val="0"/>
        <w:bCs/>
        <w:noProof/>
        <w:color w:val="256499" w:themeColor="accent2"/>
      </w:rPr>
      <w:t>Earthquake - Incident Operations plan</w:t>
    </w:r>
    <w:r>
      <w:rPr>
        <w:rFonts w:ascii="Arial Narrow" w:hAnsi="Arial Narrow"/>
        <w:color w:val="256499" w:themeColor="accent2"/>
      </w:rPr>
      <w:fldChar w:fldCharType="end"/>
    </w:r>
  </w:p>
  <w:p w14:paraId="1A642B92" w14:textId="77777777" w:rsidR="0003773D" w:rsidRPr="00340059" w:rsidRDefault="0003773D" w:rsidP="00986178">
    <w:pPr>
      <w:pStyle w:val="Header"/>
    </w:pPr>
  </w:p>
  <w:p w14:paraId="0FE8311F" w14:textId="77777777" w:rsidR="0003773D" w:rsidRPr="00986178" w:rsidRDefault="0003773D" w:rsidP="00986178">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C3AD9" w14:textId="3D66B534" w:rsidR="0003773D" w:rsidRDefault="000377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3703" w14:textId="2EC2C934" w:rsidR="0003773D" w:rsidRDefault="0003773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1552" behindDoc="0" locked="0" layoutInCell="1" allowOverlap="1" wp14:anchorId="1F626131" wp14:editId="2A0B0B35">
          <wp:simplePos x="0" y="0"/>
          <wp:positionH relativeFrom="column">
            <wp:posOffset>-135678</wp:posOffset>
          </wp:positionH>
          <wp:positionV relativeFrom="paragraph">
            <wp:posOffset>84455</wp:posOffset>
          </wp:positionV>
          <wp:extent cx="1267438" cy="431296"/>
          <wp:effectExtent l="0" t="0" r="952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4A3756B0" w14:textId="77777777" w:rsidR="0003773D" w:rsidRDefault="0003773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w:t>
    </w:r>
  </w:p>
  <w:p w14:paraId="48058DA8" w14:textId="3C0A3D05" w:rsidR="0003773D" w:rsidRPr="00DD61B7" w:rsidRDefault="0003773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1431B4" w:rsidRPr="001431B4">
      <w:rPr>
        <w:rFonts w:ascii="Arial Narrow" w:hAnsi="Arial Narrow"/>
        <w:bCs/>
        <w:noProof/>
        <w:color w:val="256499" w:themeColor="accent2"/>
      </w:rPr>
      <w:t>Earthquake - Incident Operations</w:t>
    </w:r>
    <w:r w:rsidR="001431B4">
      <w:rPr>
        <w:rFonts w:ascii="Arial Narrow" w:hAnsi="Arial Narrow"/>
        <w:noProof/>
        <w:color w:val="256499" w:themeColor="accent2"/>
      </w:rPr>
      <w:t xml:space="preserve"> plan</w:t>
    </w:r>
    <w:r w:rsidRPr="00DD61B7">
      <w:rPr>
        <w:rFonts w:ascii="Arial Narrow" w:hAnsi="Arial Narrow"/>
        <w:color w:val="256499" w:themeColor="accent2"/>
      </w:rPr>
      <w:fldChar w:fldCharType="end"/>
    </w:r>
  </w:p>
  <w:p w14:paraId="18183934" w14:textId="2A3B7491" w:rsidR="0003773D" w:rsidRDefault="0003773D" w:rsidP="00C40514">
    <w:pPr>
      <w:pStyle w:val="Header"/>
    </w:pPr>
    <w:r w:rsidRPr="0003773D">
      <w:rPr>
        <w:noProof/>
        <w:color w:val="6C6B6F" w:themeColor="accent1"/>
      </w:rPr>
      <w:fldChar w:fldCharType="begin"/>
    </w:r>
    <w:r w:rsidRPr="0003773D">
      <w:rPr>
        <w:noProof/>
        <w:color w:val="6C6B6F" w:themeColor="accent1"/>
      </w:rPr>
      <w:instrText xml:space="preserve"> STYLEREF  "Heading 1"  \* MERGEFORMAT </w:instrText>
    </w:r>
    <w:r w:rsidRPr="0003773D">
      <w:rPr>
        <w:noProof/>
        <w:color w:val="6C6B6F" w:themeColor="accent1"/>
      </w:rPr>
      <w:fldChar w:fldCharType="separate"/>
    </w:r>
    <w:r w:rsidR="001431B4">
      <w:rPr>
        <w:noProof/>
        <w:color w:val="6C6B6F" w:themeColor="accent1"/>
      </w:rPr>
      <w:t>STAKEHOLDERS</w:t>
    </w:r>
    <w:r w:rsidRPr="0003773D">
      <w:rPr>
        <w:noProof/>
        <w:color w:val="6C6B6F" w:themeColor="accent1"/>
      </w:rPr>
      <w:fldChar w:fldCharType="end"/>
    </w:r>
  </w:p>
  <w:p w14:paraId="74574B31" w14:textId="77777777" w:rsidR="0003773D" w:rsidRPr="00986178" w:rsidRDefault="0003773D" w:rsidP="00986178">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D0E9" w14:textId="09651234" w:rsidR="0003773D" w:rsidRDefault="0003773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3600" behindDoc="0" locked="0" layoutInCell="1" allowOverlap="1" wp14:anchorId="6857F5A4" wp14:editId="32F0D7A1">
          <wp:simplePos x="0" y="0"/>
          <wp:positionH relativeFrom="column">
            <wp:posOffset>-101600</wp:posOffset>
          </wp:positionH>
          <wp:positionV relativeFrom="paragraph">
            <wp:posOffset>84533</wp:posOffset>
          </wp:positionV>
          <wp:extent cx="1267438" cy="431296"/>
          <wp:effectExtent l="0" t="0" r="9525"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13484CEB" w14:textId="77777777" w:rsidR="0003773D" w:rsidRPr="00DD61B7" w:rsidRDefault="0003773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DD61B7">
      <w:rPr>
        <w:rFonts w:ascii="Arial Narrow" w:hAnsi="Arial Narrow"/>
        <w:color w:val="256499" w:themeColor="accent2"/>
      </w:rPr>
      <w:t>City of Seattle CEMP</w:t>
    </w:r>
  </w:p>
  <w:p w14:paraId="57BB97C8" w14:textId="509098B1" w:rsidR="0003773D" w:rsidRPr="00DD61B7" w:rsidRDefault="0003773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FD3672" w:rsidRPr="00FD3672">
      <w:rPr>
        <w:rFonts w:ascii="Arial Narrow" w:hAnsi="Arial Narrow"/>
        <w:bCs/>
        <w:noProof/>
        <w:color w:val="256499" w:themeColor="accent2"/>
      </w:rPr>
      <w:t>Earthquake</w:t>
    </w:r>
    <w:r w:rsidR="00FD3672">
      <w:rPr>
        <w:rFonts w:ascii="Arial Narrow" w:hAnsi="Arial Narrow"/>
        <w:noProof/>
        <w:color w:val="256499" w:themeColor="accent2"/>
      </w:rPr>
      <w:t xml:space="preserve"> - Incident Operations plan</w:t>
    </w:r>
    <w:r w:rsidRPr="00DD61B7">
      <w:rPr>
        <w:rFonts w:ascii="Arial Narrow" w:hAnsi="Arial Narrow"/>
        <w:color w:val="256499" w:themeColor="accent2"/>
      </w:rPr>
      <w:fldChar w:fldCharType="end"/>
    </w:r>
  </w:p>
  <w:p w14:paraId="52BAA747" w14:textId="3B6502FB" w:rsidR="0003773D" w:rsidRPr="0003773D" w:rsidRDefault="0003773D" w:rsidP="00986178">
    <w:pPr>
      <w:pStyle w:val="Header"/>
      <w:rPr>
        <w:color w:val="6C6B6F" w:themeColor="accent1"/>
      </w:rPr>
    </w:pPr>
    <w:r w:rsidRPr="0003773D">
      <w:rPr>
        <w:noProof/>
        <w:color w:val="6C6B6F" w:themeColor="accent1"/>
      </w:rPr>
      <w:fldChar w:fldCharType="begin"/>
    </w:r>
    <w:r w:rsidRPr="0003773D">
      <w:rPr>
        <w:noProof/>
        <w:color w:val="6C6B6F" w:themeColor="accent1"/>
      </w:rPr>
      <w:instrText xml:space="preserve"> STYLEREF  "Heading 1"  \* MERGEFORMAT </w:instrText>
    </w:r>
    <w:r w:rsidRPr="0003773D">
      <w:rPr>
        <w:noProof/>
        <w:color w:val="6C6B6F" w:themeColor="accent1"/>
      </w:rPr>
      <w:fldChar w:fldCharType="separate"/>
    </w:r>
    <w:r w:rsidR="00FD3672">
      <w:rPr>
        <w:noProof/>
        <w:color w:val="6C6B6F" w:themeColor="accent1"/>
      </w:rPr>
      <w:t>CONCEPT OF OPERATIONS</w:t>
    </w:r>
    <w:r w:rsidRPr="0003773D">
      <w:rPr>
        <w:noProof/>
        <w:color w:val="6C6B6F" w:themeColor="accent1"/>
      </w:rPr>
      <w:fldChar w:fldCharType="end"/>
    </w:r>
  </w:p>
  <w:p w14:paraId="5DB01D8B" w14:textId="77777777" w:rsidR="0003773D" w:rsidRPr="00986178" w:rsidRDefault="0003773D" w:rsidP="009861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4482F" w14:textId="1DEBA211" w:rsidR="0003773D" w:rsidRDefault="000377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22658" w14:textId="4D2F240B" w:rsidR="0003773D" w:rsidRDefault="0003773D" w:rsidP="004049F2">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5648" behindDoc="0" locked="0" layoutInCell="1" allowOverlap="1" wp14:anchorId="0F6FE553" wp14:editId="7C60A6BC">
          <wp:simplePos x="0" y="0"/>
          <wp:positionH relativeFrom="column">
            <wp:posOffset>-67733</wp:posOffset>
          </wp:positionH>
          <wp:positionV relativeFrom="paragraph">
            <wp:posOffset>76200</wp:posOffset>
          </wp:positionV>
          <wp:extent cx="1267438" cy="431296"/>
          <wp:effectExtent l="0" t="0" r="952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5C45DCE7" w14:textId="5091C810" w:rsidR="0003773D" w:rsidRDefault="0003773D" w:rsidP="004049F2">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0A683D">
      <w:rPr>
        <w:rFonts w:ascii="Arial Narrow" w:hAnsi="Arial Narrow"/>
        <w:color w:val="256499" w:themeColor="accent2"/>
      </w:rPr>
      <w:t>Cit</w:t>
    </w:r>
    <w:r>
      <w:rPr>
        <w:rFonts w:ascii="Arial Narrow" w:hAnsi="Arial Narrow"/>
        <w:color w:val="256499" w:themeColor="accent2"/>
      </w:rPr>
      <w:t xml:space="preserve">Y </w:t>
    </w:r>
    <w:r w:rsidRPr="000A683D">
      <w:rPr>
        <w:rFonts w:ascii="Arial Narrow" w:hAnsi="Arial Narrow"/>
        <w:color w:val="256499" w:themeColor="accent2"/>
      </w:rPr>
      <w:t xml:space="preserve">of Seattle </w:t>
    </w:r>
    <w:r>
      <w:rPr>
        <w:rFonts w:ascii="Arial Narrow" w:hAnsi="Arial Narrow"/>
        <w:color w:val="256499" w:themeColor="accent2"/>
      </w:rPr>
      <w:t>CEMP</w:t>
    </w:r>
  </w:p>
  <w:p w14:paraId="7F386913" w14:textId="21037049" w:rsidR="0003773D" w:rsidRPr="00903EF5" w:rsidRDefault="0003773D" w:rsidP="004049F2">
    <w:pPr>
      <w:pStyle w:val="Header"/>
      <w:pBdr>
        <w:bottom w:val="single" w:sz="4" w:space="1" w:color="auto"/>
      </w:pBdr>
      <w:rPr>
        <w:rFonts w:ascii="Arial Narrow" w:hAnsi="Arial Narrow"/>
        <w:color w:val="256499"/>
        <w:sz w:val="18"/>
      </w:rPr>
    </w:pPr>
    <w:r>
      <w:rPr>
        <w:rFonts w:ascii="Arial Narrow" w:hAnsi="Arial Narrow"/>
        <w:color w:val="256499" w:themeColor="accent2"/>
      </w:rPr>
      <w:fldChar w:fldCharType="begin"/>
    </w:r>
    <w:r>
      <w:rPr>
        <w:rFonts w:ascii="Arial Narrow" w:hAnsi="Arial Narrow"/>
        <w:color w:val="256499" w:themeColor="accent2"/>
      </w:rPr>
      <w:instrText xml:space="preserve"> STYLEREF  Title  \* MERGEFORMAT </w:instrText>
    </w:r>
    <w:r>
      <w:rPr>
        <w:rFonts w:ascii="Arial Narrow" w:hAnsi="Arial Narrow"/>
        <w:color w:val="256499" w:themeColor="accent2"/>
      </w:rPr>
      <w:fldChar w:fldCharType="separate"/>
    </w:r>
    <w:r w:rsidR="00FD3672">
      <w:rPr>
        <w:rFonts w:ascii="Arial Narrow" w:hAnsi="Arial Narrow"/>
        <w:noProof/>
        <w:color w:val="256499" w:themeColor="accent2"/>
      </w:rPr>
      <w:t>Earthquake - Incident Operations plan</w:t>
    </w:r>
    <w:r>
      <w:rPr>
        <w:rFonts w:ascii="Arial Narrow" w:hAnsi="Arial Narrow"/>
        <w:color w:val="256499" w:themeColor="accent2"/>
      </w:rPr>
      <w:fldChar w:fldCharType="end"/>
    </w:r>
  </w:p>
  <w:p w14:paraId="3223F1F8" w14:textId="7E26E3B9" w:rsidR="0003773D" w:rsidRDefault="0003773D" w:rsidP="004049F2">
    <w:pPr>
      <w:pStyle w:val="Header"/>
    </w:pPr>
    <w:r w:rsidRPr="0003773D">
      <w:rPr>
        <w:noProof/>
        <w:color w:val="6C6B6F" w:themeColor="accent1"/>
      </w:rPr>
      <w:fldChar w:fldCharType="begin"/>
    </w:r>
    <w:r w:rsidRPr="0003773D">
      <w:rPr>
        <w:noProof/>
        <w:color w:val="6C6B6F" w:themeColor="accent1"/>
      </w:rPr>
      <w:instrText xml:space="preserve"> STYLEREF  "Heading 1"  \* MERGEFORMAT </w:instrText>
    </w:r>
    <w:r w:rsidRPr="0003773D">
      <w:rPr>
        <w:noProof/>
        <w:color w:val="6C6B6F" w:themeColor="accent1"/>
      </w:rPr>
      <w:fldChar w:fldCharType="separate"/>
    </w:r>
    <w:r w:rsidR="00FD3672">
      <w:rPr>
        <w:noProof/>
        <w:color w:val="6C6B6F" w:themeColor="accent1"/>
      </w:rPr>
      <w:t>CONCEPT OF OPERATIONS</w:t>
    </w:r>
    <w:r w:rsidRPr="0003773D">
      <w:rPr>
        <w:noProof/>
        <w:color w:val="6C6B6F" w:themeColor="accent1"/>
      </w:rPr>
      <w:fldChar w:fldCharType="end"/>
    </w:r>
  </w:p>
  <w:p w14:paraId="28067882" w14:textId="77777777" w:rsidR="0003773D" w:rsidRPr="004049F2" w:rsidRDefault="0003773D" w:rsidP="004049F2">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F6614" w14:textId="76C2D6E5" w:rsidR="0003773D" w:rsidRDefault="000377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ACA30" w14:textId="2BBAFD56" w:rsidR="0003773D" w:rsidRDefault="00037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3pt;height:33.75pt" o:bullet="t">
        <v:imagedata r:id="rId1" o:title="BERK Bullet_color"/>
      </v:shape>
    </w:pict>
  </w:numPicBullet>
  <w:numPicBullet w:numPicBulletId="1">
    <w:pict>
      <v:shape id="_x0000_i1043" type="#_x0000_t75" style="width:21.75pt;height:21.75pt" o:bullet="t">
        <v:imagedata r:id="rId2" o:title="BERK Bullet2"/>
      </v:shape>
    </w:pict>
  </w:numPicBullet>
  <w:abstractNum w:abstractNumId="0" w15:restartNumberingAfterBreak="0">
    <w:nsid w:val="015417B0"/>
    <w:multiLevelType w:val="hybridMultilevel"/>
    <w:tmpl w:val="CDCEF9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44A3B97"/>
    <w:multiLevelType w:val="hybridMultilevel"/>
    <w:tmpl w:val="9ECC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2226D"/>
    <w:multiLevelType w:val="multilevel"/>
    <w:tmpl w:val="60E468C6"/>
    <w:lvl w:ilvl="0">
      <w:start w:val="1"/>
      <w:numFmt w:val="decimal"/>
      <w:pStyle w:val="Heading1"/>
      <w:lvlText w:val="%1. "/>
      <w:lvlJc w:val="left"/>
      <w:pPr>
        <w:ind w:left="882" w:hanging="432"/>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 %2.%3"/>
      <w:lvlJc w:val="left"/>
      <w:pPr>
        <w:ind w:left="990" w:hanging="720"/>
      </w:pPr>
      <w:rPr>
        <w:rFonts w:hint="default"/>
        <w:b/>
        <w:bCs w:val="0"/>
        <w:i/>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8422E6"/>
    <w:multiLevelType w:val="hybridMultilevel"/>
    <w:tmpl w:val="38CA2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84E20"/>
    <w:multiLevelType w:val="multilevel"/>
    <w:tmpl w:val="7F54559E"/>
    <w:styleLink w:val="RoundBullet"/>
    <w:lvl w:ilvl="0">
      <w:start w:val="1"/>
      <w:numFmt w:val="bullet"/>
      <w:pStyle w:val="Bullets"/>
      <w:lvlText w:val=""/>
      <w:lvlJc w:val="left"/>
      <w:pPr>
        <w:ind w:left="360" w:hanging="360"/>
      </w:pPr>
      <w:rPr>
        <w:rFonts w:ascii="Symbol" w:hAnsi="Symbol" w:hint="default"/>
        <w:sz w:val="24"/>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sz w:val="14"/>
      </w:rPr>
    </w:lvl>
    <w:lvl w:ilvl="3">
      <w:start w:val="1"/>
      <w:numFmt w:val="bullet"/>
      <w:lvlText w:val=""/>
      <w:lvlJc w:val="left"/>
      <w:pPr>
        <w:ind w:left="1440" w:hanging="360"/>
      </w:pPr>
      <w:rPr>
        <w:rFonts w:ascii="Symbol" w:hAnsi="Symbol" w:hint="default"/>
        <w:sz w:val="16"/>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BC5369"/>
    <w:multiLevelType w:val="hybridMultilevel"/>
    <w:tmpl w:val="4264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3239C"/>
    <w:multiLevelType w:val="multilevel"/>
    <w:tmpl w:val="5B7AB282"/>
    <w:styleLink w:val="Numberedbullets"/>
    <w:lvl w:ilvl="0">
      <w:start w:val="1"/>
      <w:numFmt w:val="decimal"/>
      <w:pStyle w:val="Numb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C2A4ECC"/>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0C7F2218"/>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0D342C58"/>
    <w:multiLevelType w:val="multilevel"/>
    <w:tmpl w:val="8E468B5E"/>
    <w:lvl w:ilvl="0">
      <w:start w:val="1"/>
      <w:numFmt w:val="bullet"/>
      <w:lvlText w:val=""/>
      <w:lvlJc w:val="left"/>
      <w:pPr>
        <w:ind w:left="1080" w:hanging="360"/>
      </w:pPr>
      <w:rPr>
        <w:rFonts w:ascii="Symbol" w:hAnsi="Symbol" w:hint="default"/>
      </w:rPr>
    </w:lvl>
    <w:lvl w:ilvl="1">
      <w:start w:val="1"/>
      <w:numFmt w:val="upperLetter"/>
      <w:lvlText w:val="%2."/>
      <w:lvlJc w:val="left"/>
      <w:pPr>
        <w:ind w:left="1080" w:hanging="360"/>
      </w:pPr>
      <w:rPr>
        <w:rFonts w:hint="default"/>
      </w:rPr>
    </w:lvl>
    <w:lvl w:ilvl="2">
      <w:start w:val="1"/>
      <w:numFmt w:val="bullet"/>
      <w:lvlText w:val="o"/>
      <w:lvlJc w:val="left"/>
      <w:pPr>
        <w:ind w:left="1620" w:hanging="252"/>
      </w:pPr>
      <w:rPr>
        <w:rFonts w:ascii="Courier New" w:hAnsi="Courier New" w:cs="Courier New" w:hint="default"/>
      </w:rPr>
    </w:lvl>
    <w:lvl w:ilvl="3">
      <w:start w:val="1"/>
      <w:numFmt w:val="bullet"/>
      <w:lvlText w:val=""/>
      <w:lvlJc w:val="left"/>
      <w:pPr>
        <w:ind w:left="2520" w:hanging="360"/>
      </w:pPr>
      <w:rPr>
        <w:rFonts w:ascii="Wingdings" w:hAnsi="Wingdings" w:hint="default"/>
      </w:rPr>
    </w:lvl>
    <w:lvl w:ilvl="4">
      <w:start w:val="1"/>
      <w:numFmt w:val="bullet"/>
      <w:lvlText w:val=""/>
      <w:lvlJc w:val="left"/>
      <w:pPr>
        <w:ind w:left="3240" w:hanging="360"/>
      </w:pPr>
      <w:rPr>
        <w:rFonts w:ascii="Wingdings" w:hAnsi="Wingdings" w:hint="default"/>
      </w:rPr>
    </w:lvl>
    <w:lvl w:ilvl="5">
      <w:start w:val="1"/>
      <w:numFmt w:val="lowerRoman"/>
      <w:lvlText w:val="%6."/>
      <w:lvlJc w:val="right"/>
      <w:pPr>
        <w:ind w:left="3744" w:hanging="144"/>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0D4A6FE9"/>
    <w:multiLevelType w:val="multilevel"/>
    <w:tmpl w:val="B9F450DA"/>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
      <w:lvlJc w:val="left"/>
      <w:pPr>
        <w:ind w:left="900" w:hanging="252"/>
      </w:pPr>
      <w:rPr>
        <w:rFonts w:ascii="Symbol" w:hAnsi="Symbol" w:hint="default"/>
      </w:rPr>
    </w:lvl>
    <w:lvl w:ilvl="3">
      <w:start w:val="1"/>
      <w:numFmt w:val="lowerLetter"/>
      <w:lvlText w:val="%4."/>
      <w:lvlJc w:val="left"/>
      <w:pPr>
        <w:ind w:left="1800" w:hanging="360"/>
      </w:pPr>
      <w:rPr>
        <w:rFonts w:hint="default"/>
      </w:rPr>
    </w:lvl>
    <w:lvl w:ilvl="4">
      <w:start w:val="1"/>
      <w:numFmt w:val="bullet"/>
      <w:lvlText w:val=""/>
      <w:lvlJc w:val="left"/>
      <w:pPr>
        <w:ind w:left="2520" w:hanging="360"/>
      </w:pPr>
      <w:rPr>
        <w:rFonts w:ascii="Symbol" w:hAnsi="Symbol"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0B238F2"/>
    <w:multiLevelType w:val="hybridMultilevel"/>
    <w:tmpl w:val="D890A68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1E45A3"/>
    <w:multiLevelType w:val="hybridMultilevel"/>
    <w:tmpl w:val="9362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94B2A"/>
    <w:multiLevelType w:val="hybridMultilevel"/>
    <w:tmpl w:val="A39E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341E0"/>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15121AD9"/>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17FC585E"/>
    <w:multiLevelType w:val="hybridMultilevel"/>
    <w:tmpl w:val="E332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CF0101"/>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B4014A5"/>
    <w:multiLevelType w:val="hybridMultilevel"/>
    <w:tmpl w:val="6214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BA4002"/>
    <w:multiLevelType w:val="hybridMultilevel"/>
    <w:tmpl w:val="F620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64067D"/>
    <w:multiLevelType w:val="multilevel"/>
    <w:tmpl w:val="2D3E1EA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26FD7FFE"/>
    <w:multiLevelType w:val="hybridMultilevel"/>
    <w:tmpl w:val="0A18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55C54"/>
    <w:multiLevelType w:val="hybridMultilevel"/>
    <w:tmpl w:val="F254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4172E1"/>
    <w:multiLevelType w:val="hybridMultilevel"/>
    <w:tmpl w:val="C314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8562B47"/>
    <w:multiLevelType w:val="hybridMultilevel"/>
    <w:tmpl w:val="C472C0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525139"/>
    <w:multiLevelType w:val="hybridMultilevel"/>
    <w:tmpl w:val="80861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AD0367F"/>
    <w:multiLevelType w:val="hybridMultilevel"/>
    <w:tmpl w:val="46EC5BC4"/>
    <w:lvl w:ilvl="0" w:tplc="832CC77A">
      <w:start w:val="1"/>
      <w:numFmt w:val="bullet"/>
      <w:pStyle w:val="SDRRP-BulletLevel2"/>
      <w:lvlText w:val="o"/>
      <w:lvlJc w:val="left"/>
      <w:pPr>
        <w:ind w:left="180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516360"/>
    <w:multiLevelType w:val="hybridMultilevel"/>
    <w:tmpl w:val="43F2FA7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2C881EC0"/>
    <w:multiLevelType w:val="hybridMultilevel"/>
    <w:tmpl w:val="35B4B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C41505"/>
    <w:multiLevelType w:val="hybridMultilevel"/>
    <w:tmpl w:val="371C9CA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15:restartNumberingAfterBreak="0">
    <w:nsid w:val="2DAB3AFD"/>
    <w:multiLevelType w:val="multilevel"/>
    <w:tmpl w:val="4C70B36A"/>
    <w:lvl w:ilvl="0">
      <w:start w:val="1"/>
      <w:numFmt w:val="decimal"/>
      <w:pStyle w:val="Heading1Numbered"/>
      <w:lvlText w:val="%1.0"/>
      <w:lvlJc w:val="left"/>
      <w:pPr>
        <w:tabs>
          <w:tab w:val="num" w:pos="360"/>
        </w:tabs>
        <w:ind w:left="360" w:hanging="360"/>
      </w:pPr>
      <w:rPr>
        <w:rFonts w:hint="default"/>
      </w:rPr>
    </w:lvl>
    <w:lvl w:ilvl="1">
      <w:start w:val="1"/>
      <w:numFmt w:val="decimal"/>
      <w:pStyle w:val="Heading2Numbered"/>
      <w:lvlText w:val="%1.%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B32AB0"/>
    <w:multiLevelType w:val="hybridMultilevel"/>
    <w:tmpl w:val="83642B00"/>
    <w:lvl w:ilvl="0" w:tplc="C0BEF194">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294615"/>
    <w:multiLevelType w:val="multilevel"/>
    <w:tmpl w:val="32C03DBA"/>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
      <w:lvlJc w:val="left"/>
      <w:pPr>
        <w:ind w:left="900" w:hanging="252"/>
      </w:pPr>
      <w:rPr>
        <w:rFonts w:ascii="Symbol" w:hAnsi="Symbol" w:hint="default"/>
      </w:rPr>
    </w:lvl>
    <w:lvl w:ilvl="3">
      <w:start w:val="1"/>
      <w:numFmt w:val="lowerLetter"/>
      <w:lvlText w:val="%4."/>
      <w:lvlJc w:val="left"/>
      <w:pPr>
        <w:ind w:left="1800" w:hanging="360"/>
      </w:pPr>
      <w:rPr>
        <w:rFonts w:hint="default"/>
      </w:rPr>
    </w:lvl>
    <w:lvl w:ilvl="4">
      <w:start w:val="1"/>
      <w:numFmt w:val="bullet"/>
      <w:lvlText w:val=""/>
      <w:lvlJc w:val="left"/>
      <w:pPr>
        <w:ind w:left="2520" w:hanging="360"/>
      </w:pPr>
      <w:rPr>
        <w:rFonts w:ascii="Symbol" w:hAnsi="Symbol"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324C570F"/>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37D17B4B"/>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39E82A65"/>
    <w:multiLevelType w:val="hybridMultilevel"/>
    <w:tmpl w:val="58FE5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F10D2F"/>
    <w:multiLevelType w:val="hybridMultilevel"/>
    <w:tmpl w:val="EDA4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745C9D"/>
    <w:multiLevelType w:val="hybridMultilevel"/>
    <w:tmpl w:val="11B49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0635400"/>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CE62CF"/>
    <w:multiLevelType w:val="hybridMultilevel"/>
    <w:tmpl w:val="C2ACDC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3096F2A"/>
    <w:multiLevelType w:val="hybridMultilevel"/>
    <w:tmpl w:val="994CA8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441064AD"/>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44357A0F"/>
    <w:multiLevelType w:val="hybridMultilevel"/>
    <w:tmpl w:val="E54A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D7001E"/>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85B0DE7"/>
    <w:multiLevelType w:val="multilevel"/>
    <w:tmpl w:val="8E468B5E"/>
    <w:lvl w:ilvl="0">
      <w:start w:val="1"/>
      <w:numFmt w:val="bullet"/>
      <w:lvlText w:val=""/>
      <w:lvlJc w:val="left"/>
      <w:pPr>
        <w:ind w:left="1080" w:hanging="360"/>
      </w:pPr>
      <w:rPr>
        <w:rFonts w:ascii="Symbol" w:hAnsi="Symbol" w:hint="default"/>
      </w:rPr>
    </w:lvl>
    <w:lvl w:ilvl="1">
      <w:start w:val="1"/>
      <w:numFmt w:val="upperLetter"/>
      <w:lvlText w:val="%2."/>
      <w:lvlJc w:val="left"/>
      <w:pPr>
        <w:ind w:left="1080" w:hanging="360"/>
      </w:pPr>
      <w:rPr>
        <w:rFonts w:hint="default"/>
      </w:rPr>
    </w:lvl>
    <w:lvl w:ilvl="2">
      <w:start w:val="1"/>
      <w:numFmt w:val="bullet"/>
      <w:lvlText w:val="o"/>
      <w:lvlJc w:val="left"/>
      <w:pPr>
        <w:ind w:left="1620" w:hanging="252"/>
      </w:pPr>
      <w:rPr>
        <w:rFonts w:ascii="Courier New" w:hAnsi="Courier New" w:cs="Courier New" w:hint="default"/>
      </w:rPr>
    </w:lvl>
    <w:lvl w:ilvl="3">
      <w:start w:val="1"/>
      <w:numFmt w:val="bullet"/>
      <w:lvlText w:val=""/>
      <w:lvlJc w:val="left"/>
      <w:pPr>
        <w:ind w:left="2520" w:hanging="360"/>
      </w:pPr>
      <w:rPr>
        <w:rFonts w:ascii="Wingdings" w:hAnsi="Wingdings" w:hint="default"/>
      </w:rPr>
    </w:lvl>
    <w:lvl w:ilvl="4">
      <w:start w:val="1"/>
      <w:numFmt w:val="bullet"/>
      <w:lvlText w:val=""/>
      <w:lvlJc w:val="left"/>
      <w:pPr>
        <w:ind w:left="3240" w:hanging="360"/>
      </w:pPr>
      <w:rPr>
        <w:rFonts w:ascii="Wingdings" w:hAnsi="Wingdings" w:hint="default"/>
      </w:rPr>
    </w:lvl>
    <w:lvl w:ilvl="5">
      <w:start w:val="1"/>
      <w:numFmt w:val="lowerRoman"/>
      <w:lvlText w:val="%6."/>
      <w:lvlJc w:val="right"/>
      <w:pPr>
        <w:ind w:left="3744" w:hanging="144"/>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5" w15:restartNumberingAfterBreak="0">
    <w:nsid w:val="48827218"/>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15:restartNumberingAfterBreak="0">
    <w:nsid w:val="4C93759E"/>
    <w:multiLevelType w:val="hybridMultilevel"/>
    <w:tmpl w:val="05828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B02FE0"/>
    <w:multiLevelType w:val="hybridMultilevel"/>
    <w:tmpl w:val="D77AF3C8"/>
    <w:lvl w:ilvl="0" w:tplc="FB1E3D56">
      <w:start w:val="1"/>
      <w:numFmt w:val="bullet"/>
      <w:pStyle w:val="Table-Bullets"/>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1D5152"/>
    <w:multiLevelType w:val="multilevel"/>
    <w:tmpl w:val="CCD2355A"/>
    <w:styleLink w:val="BERKBullets"/>
    <w:lvl w:ilvl="0">
      <w:start w:val="1"/>
      <w:numFmt w:val="bullet"/>
      <w:lvlText w:val=""/>
      <w:lvlPicBulletId w:val="0"/>
      <w:lvlJc w:val="left"/>
      <w:pPr>
        <w:ind w:left="360" w:hanging="360"/>
      </w:pPr>
      <w:rPr>
        <w:rFonts w:ascii="Symbol" w:hAnsi="Symbol" w:hint="default"/>
        <w:color w:val="auto"/>
        <w:sz w:val="18"/>
        <w:szCs w:val="19"/>
      </w:rPr>
    </w:lvl>
    <w:lvl w:ilvl="1">
      <w:start w:val="1"/>
      <w:numFmt w:val="bullet"/>
      <w:lvlText w:val=""/>
      <w:lvlJc w:val="left"/>
      <w:pPr>
        <w:ind w:left="720" w:hanging="360"/>
      </w:pPr>
      <w:rPr>
        <w:rFonts w:ascii="Symbol" w:hAnsi="Symbol" w:hint="default"/>
        <w:color w:val="554D3A" w:themeColor="text1" w:themeTint="D9"/>
        <w:sz w:val="28"/>
      </w:rPr>
    </w:lvl>
    <w:lvl w:ilvl="2">
      <w:start w:val="1"/>
      <w:numFmt w:val="bullet"/>
      <w:lvlText w:val=""/>
      <w:lvlPicBulletId w:val="1"/>
      <w:lvlJc w:val="left"/>
      <w:pPr>
        <w:ind w:left="1080" w:hanging="360"/>
      </w:pPr>
      <w:rPr>
        <w:rFonts w:ascii="Symbol" w:hAnsi="Symbol" w:hint="default"/>
        <w:color w:val="auto"/>
        <w:sz w:val="6"/>
      </w:rPr>
    </w:lvl>
    <w:lvl w:ilvl="3">
      <w:start w:val="1"/>
      <w:numFmt w:val="bullet"/>
      <w:lvlText w:val=""/>
      <w:lvlJc w:val="left"/>
      <w:pPr>
        <w:ind w:left="1440" w:hanging="360"/>
      </w:pPr>
      <w:rPr>
        <w:rFonts w:ascii="Wingdings" w:hAnsi="Wingdings" w:hint="default"/>
        <w:color w:val="auto"/>
        <w:sz w:val="16"/>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49" w15:restartNumberingAfterBreak="0">
    <w:nsid w:val="4FDE4E65"/>
    <w:multiLevelType w:val="hybridMultilevel"/>
    <w:tmpl w:val="606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256E49"/>
    <w:multiLevelType w:val="hybridMultilevel"/>
    <w:tmpl w:val="8DA0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837FB"/>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52A12F5D"/>
    <w:multiLevelType w:val="multilevel"/>
    <w:tmpl w:val="426227A6"/>
    <w:styleLink w:val="LetteredBullets"/>
    <w:lvl w:ilvl="0">
      <w:start w:val="1"/>
      <w:numFmt w:val="upperLetter"/>
      <w:pStyle w:val="Lett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4AB60BE"/>
    <w:multiLevelType w:val="hybridMultilevel"/>
    <w:tmpl w:val="5662625E"/>
    <w:lvl w:ilvl="0" w:tplc="0D921E60">
      <w:start w:val="1"/>
      <w:numFmt w:val="bullet"/>
      <w:pStyle w:val="Sidebar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BF584A"/>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 w15:restartNumberingAfterBreak="0">
    <w:nsid w:val="5605478E"/>
    <w:multiLevelType w:val="multilevel"/>
    <w:tmpl w:val="8E468B5E"/>
    <w:lvl w:ilvl="0">
      <w:start w:val="1"/>
      <w:numFmt w:val="bullet"/>
      <w:lvlText w:val=""/>
      <w:lvlJc w:val="left"/>
      <w:pPr>
        <w:ind w:left="1080" w:hanging="360"/>
      </w:pPr>
      <w:rPr>
        <w:rFonts w:ascii="Symbol" w:hAnsi="Symbol" w:hint="default"/>
      </w:rPr>
    </w:lvl>
    <w:lvl w:ilvl="1">
      <w:start w:val="1"/>
      <w:numFmt w:val="upperLetter"/>
      <w:lvlText w:val="%2."/>
      <w:lvlJc w:val="left"/>
      <w:pPr>
        <w:ind w:left="1080" w:hanging="360"/>
      </w:pPr>
      <w:rPr>
        <w:rFonts w:hint="default"/>
      </w:rPr>
    </w:lvl>
    <w:lvl w:ilvl="2">
      <w:start w:val="1"/>
      <w:numFmt w:val="bullet"/>
      <w:lvlText w:val="o"/>
      <w:lvlJc w:val="left"/>
      <w:pPr>
        <w:ind w:left="1620" w:hanging="252"/>
      </w:pPr>
      <w:rPr>
        <w:rFonts w:ascii="Courier New" w:hAnsi="Courier New" w:cs="Courier New" w:hint="default"/>
      </w:rPr>
    </w:lvl>
    <w:lvl w:ilvl="3">
      <w:start w:val="1"/>
      <w:numFmt w:val="bullet"/>
      <w:lvlText w:val=""/>
      <w:lvlJc w:val="left"/>
      <w:pPr>
        <w:ind w:left="2520" w:hanging="360"/>
      </w:pPr>
      <w:rPr>
        <w:rFonts w:ascii="Wingdings" w:hAnsi="Wingdings" w:hint="default"/>
      </w:rPr>
    </w:lvl>
    <w:lvl w:ilvl="4">
      <w:start w:val="1"/>
      <w:numFmt w:val="bullet"/>
      <w:lvlText w:val=""/>
      <w:lvlJc w:val="left"/>
      <w:pPr>
        <w:ind w:left="3240" w:hanging="360"/>
      </w:pPr>
      <w:rPr>
        <w:rFonts w:ascii="Wingdings" w:hAnsi="Wingdings" w:hint="default"/>
      </w:rPr>
    </w:lvl>
    <w:lvl w:ilvl="5">
      <w:start w:val="1"/>
      <w:numFmt w:val="lowerRoman"/>
      <w:lvlText w:val="%6."/>
      <w:lvlJc w:val="right"/>
      <w:pPr>
        <w:ind w:left="3744" w:hanging="144"/>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6" w15:restartNumberingAfterBreak="0">
    <w:nsid w:val="57064B17"/>
    <w:multiLevelType w:val="multilevel"/>
    <w:tmpl w:val="4350E000"/>
    <w:lvl w:ilvl="0">
      <w:start w:val="1"/>
      <w:numFmt w:val="upperRoman"/>
      <w:lvlText w:val="%1."/>
      <w:lvlJc w:val="righ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57BE4D9C"/>
    <w:multiLevelType w:val="hybridMultilevel"/>
    <w:tmpl w:val="3302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8938B0"/>
    <w:multiLevelType w:val="hybridMultilevel"/>
    <w:tmpl w:val="FAAE6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F3A736E"/>
    <w:multiLevelType w:val="multilevel"/>
    <w:tmpl w:val="6C5EDFBA"/>
    <w:styleLink w:val="OutlineListList"/>
    <w:lvl w:ilvl="0">
      <w:start w:val="1"/>
      <w:numFmt w:val="upperRoman"/>
      <w:pStyle w:val="OutlineList"/>
      <w:lvlText w:val="%1."/>
      <w:lvlJc w:val="left"/>
      <w:pPr>
        <w:ind w:left="360" w:hanging="360"/>
      </w:pPr>
      <w:rPr>
        <w:rFonts w:ascii="Calibri" w:hAnsi="Calibr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FCE394E"/>
    <w:multiLevelType w:val="multilevel"/>
    <w:tmpl w:val="0409001D"/>
    <w:styleLink w:val="Outline"/>
    <w:lvl w:ilvl="0">
      <w:start w:val="1"/>
      <w:numFmt w:val="upperRoman"/>
      <w:lvlText w:val="%1)"/>
      <w:lvlJc w:val="left"/>
      <w:pPr>
        <w:ind w:left="360" w:hanging="360"/>
      </w:pPr>
      <w:rPr>
        <w:rFonts w:ascii="Calibri" w:hAnsi="Calibri"/>
        <w:sz w:val="22"/>
      </w:rPr>
    </w:lvl>
    <w:lvl w:ilvl="1">
      <w:start w:val="1"/>
      <w:numFmt w:val="lowerLetter"/>
      <w:lvlText w:val="%2)"/>
      <w:lvlJc w:val="left"/>
      <w:pPr>
        <w:ind w:left="720" w:hanging="360"/>
      </w:pPr>
      <w:rPr>
        <w:rFonts w:ascii="Calibri" w:hAnsi="Calibri"/>
        <w:sz w:val="22"/>
      </w:rPr>
    </w:lvl>
    <w:lvl w:ilvl="2">
      <w:start w:val="1"/>
      <w:numFmt w:val="lowerRoman"/>
      <w:lvlText w:val="%3)"/>
      <w:lvlJc w:val="left"/>
      <w:pPr>
        <w:ind w:left="1080" w:hanging="360"/>
      </w:pPr>
      <w:rPr>
        <w:rFonts w:ascii="Calibri" w:hAnsi="Calibri"/>
        <w:sz w:val="22"/>
      </w:rPr>
    </w:lvl>
    <w:lvl w:ilvl="3">
      <w:start w:val="1"/>
      <w:numFmt w:val="decimal"/>
      <w:lvlText w:val="(%4)"/>
      <w:lvlJc w:val="left"/>
      <w:pPr>
        <w:ind w:left="1440" w:hanging="360"/>
      </w:pPr>
      <w:rPr>
        <w:rFonts w:ascii="Calibri" w:hAnsi="Calibri"/>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007310D"/>
    <w:multiLevelType w:val="multilevel"/>
    <w:tmpl w:val="8E468B5E"/>
    <w:lvl w:ilvl="0">
      <w:start w:val="1"/>
      <w:numFmt w:val="bullet"/>
      <w:lvlText w:val=""/>
      <w:lvlJc w:val="left"/>
      <w:pPr>
        <w:ind w:left="1080" w:hanging="360"/>
      </w:pPr>
      <w:rPr>
        <w:rFonts w:ascii="Symbol" w:hAnsi="Symbol" w:hint="default"/>
      </w:rPr>
    </w:lvl>
    <w:lvl w:ilvl="1">
      <w:start w:val="1"/>
      <w:numFmt w:val="upperLetter"/>
      <w:lvlText w:val="%2."/>
      <w:lvlJc w:val="left"/>
      <w:pPr>
        <w:ind w:left="1080" w:hanging="360"/>
      </w:pPr>
      <w:rPr>
        <w:rFonts w:hint="default"/>
      </w:rPr>
    </w:lvl>
    <w:lvl w:ilvl="2">
      <w:start w:val="1"/>
      <w:numFmt w:val="bullet"/>
      <w:lvlText w:val="o"/>
      <w:lvlJc w:val="left"/>
      <w:pPr>
        <w:ind w:left="1620" w:hanging="252"/>
      </w:pPr>
      <w:rPr>
        <w:rFonts w:ascii="Courier New" w:hAnsi="Courier New" w:cs="Courier New" w:hint="default"/>
      </w:rPr>
    </w:lvl>
    <w:lvl w:ilvl="3">
      <w:start w:val="1"/>
      <w:numFmt w:val="bullet"/>
      <w:lvlText w:val=""/>
      <w:lvlJc w:val="left"/>
      <w:pPr>
        <w:ind w:left="2520" w:hanging="360"/>
      </w:pPr>
      <w:rPr>
        <w:rFonts w:ascii="Wingdings" w:hAnsi="Wingdings" w:hint="default"/>
      </w:rPr>
    </w:lvl>
    <w:lvl w:ilvl="4">
      <w:start w:val="1"/>
      <w:numFmt w:val="bullet"/>
      <w:lvlText w:val=""/>
      <w:lvlJc w:val="left"/>
      <w:pPr>
        <w:ind w:left="3240" w:hanging="360"/>
      </w:pPr>
      <w:rPr>
        <w:rFonts w:ascii="Wingdings" w:hAnsi="Wingdings" w:hint="default"/>
      </w:rPr>
    </w:lvl>
    <w:lvl w:ilvl="5">
      <w:start w:val="1"/>
      <w:numFmt w:val="lowerRoman"/>
      <w:lvlText w:val="%6."/>
      <w:lvlJc w:val="right"/>
      <w:pPr>
        <w:ind w:left="3744" w:hanging="144"/>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2" w15:restartNumberingAfterBreak="0">
    <w:nsid w:val="612E6961"/>
    <w:multiLevelType w:val="hybridMultilevel"/>
    <w:tmpl w:val="61BC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7E4881"/>
    <w:multiLevelType w:val="hybridMultilevel"/>
    <w:tmpl w:val="634E0D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66FB67D7"/>
    <w:multiLevelType w:val="hybridMultilevel"/>
    <w:tmpl w:val="ECB8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B41F0B"/>
    <w:multiLevelType w:val="multilevel"/>
    <w:tmpl w:val="6C5EDFBA"/>
    <w:numStyleLink w:val="OutlineListList"/>
  </w:abstractNum>
  <w:abstractNum w:abstractNumId="66" w15:restartNumberingAfterBreak="0">
    <w:nsid w:val="68F82FDE"/>
    <w:multiLevelType w:val="hybridMultilevel"/>
    <w:tmpl w:val="34F03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BFF73C3"/>
    <w:multiLevelType w:val="hybridMultilevel"/>
    <w:tmpl w:val="54C4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EB3FAB"/>
    <w:multiLevelType w:val="hybridMultilevel"/>
    <w:tmpl w:val="B3BE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6047BB"/>
    <w:multiLevelType w:val="hybridMultilevel"/>
    <w:tmpl w:val="CE3E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1D544C"/>
    <w:multiLevelType w:val="hybridMultilevel"/>
    <w:tmpl w:val="50F4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890314"/>
    <w:multiLevelType w:val="hybridMultilevel"/>
    <w:tmpl w:val="7EBE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C87E4E"/>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3" w15:restartNumberingAfterBreak="0">
    <w:nsid w:val="712A221C"/>
    <w:multiLevelType w:val="hybridMultilevel"/>
    <w:tmpl w:val="838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9C2DFB"/>
    <w:multiLevelType w:val="hybridMultilevel"/>
    <w:tmpl w:val="2470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8248AB"/>
    <w:multiLevelType w:val="multilevel"/>
    <w:tmpl w:val="8E468B5E"/>
    <w:lvl w:ilvl="0">
      <w:start w:val="1"/>
      <w:numFmt w:val="bullet"/>
      <w:lvlText w:val=""/>
      <w:lvlJc w:val="left"/>
      <w:pPr>
        <w:ind w:left="360" w:hanging="360"/>
      </w:pPr>
      <w:rPr>
        <w:rFonts w:ascii="Symbol" w:hAnsi="Symbol" w:hint="default"/>
      </w:rPr>
    </w:lvl>
    <w:lvl w:ilvl="1">
      <w:start w:val="1"/>
      <w:numFmt w:val="upperLetter"/>
      <w:lvlText w:val="%2."/>
      <w:lvlJc w:val="left"/>
      <w:pPr>
        <w:ind w:left="360" w:hanging="360"/>
      </w:pPr>
      <w:rPr>
        <w:rFonts w:hint="default"/>
      </w:rPr>
    </w:lvl>
    <w:lvl w:ilvl="2">
      <w:start w:val="1"/>
      <w:numFmt w:val="bullet"/>
      <w:lvlText w:val="o"/>
      <w:lvlJc w:val="left"/>
      <w:pPr>
        <w:ind w:left="900" w:hanging="252"/>
      </w:pPr>
      <w:rPr>
        <w:rFonts w:ascii="Courier New" w:hAnsi="Courier New" w:cs="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520" w:hanging="360"/>
      </w:pPr>
      <w:rPr>
        <w:rFonts w:ascii="Wingdings" w:hAnsi="Wingdings" w:hint="default"/>
      </w:rPr>
    </w:lvl>
    <w:lvl w:ilvl="5">
      <w:start w:val="1"/>
      <w:numFmt w:val="lowerRoman"/>
      <w:lvlText w:val="%6."/>
      <w:lvlJc w:val="right"/>
      <w:pPr>
        <w:ind w:left="3024" w:hanging="144"/>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6" w15:restartNumberingAfterBreak="0">
    <w:nsid w:val="7AB12A16"/>
    <w:multiLevelType w:val="multilevel"/>
    <w:tmpl w:val="8820A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E752265"/>
    <w:multiLevelType w:val="hybridMultilevel"/>
    <w:tmpl w:val="54DE50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F5E0F23"/>
    <w:multiLevelType w:val="hybridMultilevel"/>
    <w:tmpl w:val="B432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lvl w:ilvl="0">
        <w:start w:val="1"/>
        <w:numFmt w:val="decimal"/>
        <w:pStyle w:val="NumberedList"/>
        <w:lvlText w:val="%1."/>
        <w:lvlJc w:val="left"/>
        <w:pPr>
          <w:ind w:left="360" w:hanging="360"/>
        </w:pPr>
        <w:rPr>
          <w:rFonts w:hint="default"/>
          <w:b/>
          <w:i w:val="0"/>
          <w:caps w:val="0"/>
          <w:strike w:val="0"/>
          <w:dstrike w:val="0"/>
          <w:vanish w:val="0"/>
          <w:color w:val="256499" w:themeColor="accent2"/>
          <w:vertAlign w:val="baseline"/>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52"/>
    <w:lvlOverride w:ilvl="0">
      <w:lvl w:ilvl="0">
        <w:start w:val="1"/>
        <w:numFmt w:val="upperLetter"/>
        <w:pStyle w:val="LetteredList"/>
        <w:lvlText w:val="%1."/>
        <w:lvlJc w:val="left"/>
        <w:pPr>
          <w:ind w:left="360" w:hanging="360"/>
        </w:pPr>
        <w:rPr>
          <w:rFonts w:hint="default"/>
          <w:b/>
          <w:color w:val="2F2B20" w:themeColor="text1"/>
        </w:rPr>
      </w:lvl>
    </w:lvlOverride>
    <w:lvlOverride w:ilvl="1">
      <w:lvl w:ilvl="1">
        <w:start w:val="1"/>
        <w:numFmt w:val="decimal"/>
        <w:lvlText w:val="%2."/>
        <w:lvlJc w:val="left"/>
        <w:pPr>
          <w:ind w:left="720" w:hanging="360"/>
        </w:pPr>
        <w:rPr>
          <w:rFonts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4"/>
  </w:num>
  <w:num w:numId="4">
    <w:abstractNumId w:val="48"/>
  </w:num>
  <w:num w:numId="5">
    <w:abstractNumId w:val="6"/>
  </w:num>
  <w:num w:numId="6">
    <w:abstractNumId w:val="52"/>
  </w:num>
  <w:num w:numId="7">
    <w:abstractNumId w:val="30"/>
  </w:num>
  <w:num w:numId="8">
    <w:abstractNumId w:val="47"/>
  </w:num>
  <w:num w:numId="9">
    <w:abstractNumId w:val="60"/>
  </w:num>
  <w:num w:numId="10">
    <w:abstractNumId w:val="59"/>
  </w:num>
  <w:num w:numId="11">
    <w:abstractNumId w:val="65"/>
  </w:num>
  <w:num w:numId="12">
    <w:abstractNumId w:val="53"/>
  </w:num>
  <w:num w:numId="13">
    <w:abstractNumId w:val="2"/>
  </w:num>
  <w:num w:numId="14">
    <w:abstractNumId w:val="26"/>
  </w:num>
  <w:num w:numId="15">
    <w:abstractNumId w:val="39"/>
  </w:num>
  <w:num w:numId="16">
    <w:abstractNumId w:val="40"/>
  </w:num>
  <w:num w:numId="17">
    <w:abstractNumId w:val="12"/>
  </w:num>
  <w:num w:numId="18">
    <w:abstractNumId w:val="37"/>
  </w:num>
  <w:num w:numId="19">
    <w:abstractNumId w:val="16"/>
  </w:num>
  <w:num w:numId="20">
    <w:abstractNumId w:val="67"/>
  </w:num>
  <w:num w:numId="21">
    <w:abstractNumId w:val="78"/>
  </w:num>
  <w:num w:numId="22">
    <w:abstractNumId w:val="69"/>
  </w:num>
  <w:num w:numId="23">
    <w:abstractNumId w:val="11"/>
  </w:num>
  <w:num w:numId="24">
    <w:abstractNumId w:val="1"/>
  </w:num>
  <w:num w:numId="25">
    <w:abstractNumId w:val="77"/>
  </w:num>
  <w:num w:numId="26">
    <w:abstractNumId w:val="70"/>
  </w:num>
  <w:num w:numId="27">
    <w:abstractNumId w:val="71"/>
  </w:num>
  <w:num w:numId="28">
    <w:abstractNumId w:val="38"/>
  </w:num>
  <w:num w:numId="29">
    <w:abstractNumId w:val="28"/>
  </w:num>
  <w:num w:numId="30">
    <w:abstractNumId w:val="68"/>
  </w:num>
  <w:num w:numId="31">
    <w:abstractNumId w:val="57"/>
  </w:num>
  <w:num w:numId="32">
    <w:abstractNumId w:val="62"/>
  </w:num>
  <w:num w:numId="33">
    <w:abstractNumId w:val="24"/>
  </w:num>
  <w:num w:numId="34">
    <w:abstractNumId w:val="21"/>
  </w:num>
  <w:num w:numId="35">
    <w:abstractNumId w:val="43"/>
  </w:num>
  <w:num w:numId="36">
    <w:abstractNumId w:val="10"/>
  </w:num>
  <w:num w:numId="37">
    <w:abstractNumId w:val="32"/>
  </w:num>
  <w:num w:numId="38">
    <w:abstractNumId w:val="45"/>
  </w:num>
  <w:num w:numId="39">
    <w:abstractNumId w:val="8"/>
  </w:num>
  <w:num w:numId="40">
    <w:abstractNumId w:val="72"/>
  </w:num>
  <w:num w:numId="41">
    <w:abstractNumId w:val="7"/>
  </w:num>
  <w:num w:numId="42">
    <w:abstractNumId w:val="33"/>
  </w:num>
  <w:num w:numId="43">
    <w:abstractNumId w:val="17"/>
  </w:num>
  <w:num w:numId="44">
    <w:abstractNumId w:val="34"/>
  </w:num>
  <w:num w:numId="45">
    <w:abstractNumId w:val="51"/>
  </w:num>
  <w:num w:numId="46">
    <w:abstractNumId w:val="41"/>
  </w:num>
  <w:num w:numId="47">
    <w:abstractNumId w:val="9"/>
  </w:num>
  <w:num w:numId="48">
    <w:abstractNumId w:val="55"/>
  </w:num>
  <w:num w:numId="49">
    <w:abstractNumId w:val="75"/>
  </w:num>
  <w:num w:numId="50">
    <w:abstractNumId w:val="61"/>
  </w:num>
  <w:num w:numId="51">
    <w:abstractNumId w:val="54"/>
  </w:num>
  <w:num w:numId="52">
    <w:abstractNumId w:val="15"/>
  </w:num>
  <w:num w:numId="53">
    <w:abstractNumId w:val="14"/>
  </w:num>
  <w:num w:numId="54">
    <w:abstractNumId w:val="44"/>
  </w:num>
  <w:num w:numId="55">
    <w:abstractNumId w:val="2"/>
  </w:num>
  <w:num w:numId="56">
    <w:abstractNumId w:val="2"/>
  </w:num>
  <w:num w:numId="57">
    <w:abstractNumId w:val="2"/>
  </w:num>
  <w:num w:numId="58">
    <w:abstractNumId w:val="2"/>
  </w:num>
  <w:num w:numId="59">
    <w:abstractNumId w:val="2"/>
  </w:num>
  <w:num w:numId="60">
    <w:abstractNumId w:val="2"/>
  </w:num>
  <w:num w:numId="61">
    <w:abstractNumId w:val="2"/>
  </w:num>
  <w:num w:numId="62">
    <w:abstractNumId w:val="2"/>
  </w:num>
  <w:num w:numId="63">
    <w:abstractNumId w:val="2"/>
  </w:num>
  <w:num w:numId="64">
    <w:abstractNumId w:val="2"/>
  </w:num>
  <w:num w:numId="65">
    <w:abstractNumId w:val="2"/>
  </w:num>
  <w:num w:numId="66">
    <w:abstractNumId w:val="2"/>
  </w:num>
  <w:num w:numId="67">
    <w:abstractNumId w:val="2"/>
  </w:num>
  <w:num w:numId="68">
    <w:abstractNumId w:val="2"/>
  </w:num>
  <w:num w:numId="69">
    <w:abstractNumId w:val="2"/>
  </w:num>
  <w:num w:numId="70">
    <w:abstractNumId w:val="2"/>
  </w:num>
  <w:num w:numId="71">
    <w:abstractNumId w:val="2"/>
  </w:num>
  <w:num w:numId="72">
    <w:abstractNumId w:val="2"/>
  </w:num>
  <w:num w:numId="73">
    <w:abstractNumId w:val="2"/>
  </w:num>
  <w:num w:numId="74">
    <w:abstractNumId w:val="2"/>
  </w:num>
  <w:num w:numId="75">
    <w:abstractNumId w:val="2"/>
  </w:num>
  <w:num w:numId="76">
    <w:abstractNumId w:val="2"/>
  </w:num>
  <w:num w:numId="77">
    <w:abstractNumId w:val="2"/>
  </w:num>
  <w:num w:numId="78">
    <w:abstractNumId w:val="2"/>
  </w:num>
  <w:num w:numId="79">
    <w:abstractNumId w:val="2"/>
  </w:num>
  <w:num w:numId="80">
    <w:abstractNumId w:val="2"/>
  </w:num>
  <w:num w:numId="81">
    <w:abstractNumId w:val="2"/>
  </w:num>
  <w:num w:numId="82">
    <w:abstractNumId w:val="2"/>
  </w:num>
  <w:num w:numId="83">
    <w:abstractNumId w:val="2"/>
  </w:num>
  <w:num w:numId="84">
    <w:abstractNumId w:val="19"/>
  </w:num>
  <w:num w:numId="85">
    <w:abstractNumId w:val="2"/>
  </w:num>
  <w:num w:numId="86">
    <w:abstractNumId w:val="2"/>
  </w:num>
  <w:num w:numId="87">
    <w:abstractNumId w:val="2"/>
  </w:num>
  <w:num w:numId="88">
    <w:abstractNumId w:val="2"/>
  </w:num>
  <w:num w:numId="89">
    <w:abstractNumId w:val="2"/>
  </w:num>
  <w:num w:numId="90">
    <w:abstractNumId w:val="2"/>
  </w:num>
  <w:num w:numId="91">
    <w:abstractNumId w:val="2"/>
  </w:num>
  <w:num w:numId="92">
    <w:abstractNumId w:val="2"/>
  </w:num>
  <w:num w:numId="93">
    <w:abstractNumId w:val="2"/>
  </w:num>
  <w:num w:numId="94">
    <w:abstractNumId w:val="2"/>
  </w:num>
  <w:num w:numId="95">
    <w:abstractNumId w:val="2"/>
  </w:num>
  <w:num w:numId="96">
    <w:abstractNumId w:val="2"/>
  </w:num>
  <w:num w:numId="97">
    <w:abstractNumId w:val="2"/>
  </w:num>
  <w:num w:numId="98">
    <w:abstractNumId w:val="2"/>
  </w:num>
  <w:num w:numId="99">
    <w:abstractNumId w:val="0"/>
  </w:num>
  <w:num w:numId="100">
    <w:abstractNumId w:val="27"/>
  </w:num>
  <w:num w:numId="101">
    <w:abstractNumId w:val="18"/>
  </w:num>
  <w:num w:numId="102">
    <w:abstractNumId w:val="29"/>
  </w:num>
  <w:num w:numId="103">
    <w:abstractNumId w:val="50"/>
  </w:num>
  <w:num w:numId="104">
    <w:abstractNumId w:val="42"/>
  </w:num>
  <w:num w:numId="105">
    <w:abstractNumId w:val="66"/>
  </w:num>
  <w:num w:numId="106">
    <w:abstractNumId w:val="2"/>
  </w:num>
  <w:num w:numId="107">
    <w:abstractNumId w:val="64"/>
  </w:num>
  <w:num w:numId="108">
    <w:abstractNumId w:val="5"/>
  </w:num>
  <w:num w:numId="109">
    <w:abstractNumId w:val="74"/>
  </w:num>
  <w:num w:numId="110">
    <w:abstractNumId w:val="3"/>
  </w:num>
  <w:num w:numId="111">
    <w:abstractNumId w:val="22"/>
  </w:num>
  <w:num w:numId="112">
    <w:abstractNumId w:val="63"/>
  </w:num>
  <w:num w:numId="113">
    <w:abstractNumId w:val="49"/>
  </w:num>
  <w:num w:numId="114">
    <w:abstractNumId w:val="2"/>
  </w:num>
  <w:num w:numId="115">
    <w:abstractNumId w:val="46"/>
  </w:num>
  <w:num w:numId="116">
    <w:abstractNumId w:val="76"/>
  </w:num>
  <w:num w:numId="117">
    <w:abstractNumId w:val="56"/>
  </w:num>
  <w:num w:numId="118">
    <w:abstractNumId w:val="25"/>
  </w:num>
  <w:num w:numId="119">
    <w:abstractNumId w:val="73"/>
  </w:num>
  <w:num w:numId="120">
    <w:abstractNumId w:val="58"/>
  </w:num>
  <w:num w:numId="121">
    <w:abstractNumId w:val="35"/>
  </w:num>
  <w:num w:numId="122">
    <w:abstractNumId w:val="36"/>
  </w:num>
  <w:num w:numId="123">
    <w:abstractNumId w:val="31"/>
  </w:num>
  <w:num w:numId="124">
    <w:abstractNumId w:val="13"/>
  </w:num>
  <w:num w:numId="125">
    <w:abstractNumId w:val="20"/>
  </w:num>
  <w:num w:numId="126">
    <w:abstractNumId w:val="23"/>
  </w:num>
  <w:num w:numId="127">
    <w:abstractNumId w:val="62"/>
  </w:num>
  <w:num w:numId="128">
    <w:abstractNumId w:val="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J8H8joPm/y9GC1wkzfCF7RhE+oI2Sh6E4rrSbUu+koTaQJY9ma3NJM6PJB7hu4o/cYv8tdudmMSksqUgdxZ0MA==" w:salt="Dwl/ZFxEOllfG5d8uYs94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64"/>
    <w:rsid w:val="0000158B"/>
    <w:rsid w:val="000027DB"/>
    <w:rsid w:val="00002868"/>
    <w:rsid w:val="0000315B"/>
    <w:rsid w:val="000036B0"/>
    <w:rsid w:val="000039B4"/>
    <w:rsid w:val="00004527"/>
    <w:rsid w:val="000055D1"/>
    <w:rsid w:val="00006D2A"/>
    <w:rsid w:val="000108FF"/>
    <w:rsid w:val="00011160"/>
    <w:rsid w:val="0001230D"/>
    <w:rsid w:val="00013107"/>
    <w:rsid w:val="00013205"/>
    <w:rsid w:val="00013921"/>
    <w:rsid w:val="0001424E"/>
    <w:rsid w:val="000147BA"/>
    <w:rsid w:val="000148A4"/>
    <w:rsid w:val="00014F0E"/>
    <w:rsid w:val="00016642"/>
    <w:rsid w:val="00016BAC"/>
    <w:rsid w:val="00016F02"/>
    <w:rsid w:val="00017720"/>
    <w:rsid w:val="0002035D"/>
    <w:rsid w:val="00020937"/>
    <w:rsid w:val="00021239"/>
    <w:rsid w:val="0002162B"/>
    <w:rsid w:val="00021908"/>
    <w:rsid w:val="00021B42"/>
    <w:rsid w:val="00022980"/>
    <w:rsid w:val="00022F0F"/>
    <w:rsid w:val="00024BE1"/>
    <w:rsid w:val="00025107"/>
    <w:rsid w:val="000271FF"/>
    <w:rsid w:val="00027B66"/>
    <w:rsid w:val="00027E97"/>
    <w:rsid w:val="00027FEF"/>
    <w:rsid w:val="00030731"/>
    <w:rsid w:val="00030CB8"/>
    <w:rsid w:val="0003175A"/>
    <w:rsid w:val="00031DDB"/>
    <w:rsid w:val="00031E3A"/>
    <w:rsid w:val="00033771"/>
    <w:rsid w:val="000345E0"/>
    <w:rsid w:val="00034C4A"/>
    <w:rsid w:val="000357D4"/>
    <w:rsid w:val="00035CC0"/>
    <w:rsid w:val="0003773D"/>
    <w:rsid w:val="00037BB8"/>
    <w:rsid w:val="00041E46"/>
    <w:rsid w:val="00041EA8"/>
    <w:rsid w:val="000423B6"/>
    <w:rsid w:val="00042820"/>
    <w:rsid w:val="00042831"/>
    <w:rsid w:val="00044086"/>
    <w:rsid w:val="000441BB"/>
    <w:rsid w:val="0004594A"/>
    <w:rsid w:val="00045A48"/>
    <w:rsid w:val="000467AE"/>
    <w:rsid w:val="00046894"/>
    <w:rsid w:val="00046942"/>
    <w:rsid w:val="00046AD7"/>
    <w:rsid w:val="00050DCC"/>
    <w:rsid w:val="0005102B"/>
    <w:rsid w:val="00051C86"/>
    <w:rsid w:val="00051D23"/>
    <w:rsid w:val="0005239A"/>
    <w:rsid w:val="00052610"/>
    <w:rsid w:val="0005383C"/>
    <w:rsid w:val="0005388C"/>
    <w:rsid w:val="00053CD1"/>
    <w:rsid w:val="000540D6"/>
    <w:rsid w:val="00055866"/>
    <w:rsid w:val="00055B6A"/>
    <w:rsid w:val="0005733C"/>
    <w:rsid w:val="00057C4E"/>
    <w:rsid w:val="00061302"/>
    <w:rsid w:val="000625BB"/>
    <w:rsid w:val="000627DA"/>
    <w:rsid w:val="000637B3"/>
    <w:rsid w:val="00064397"/>
    <w:rsid w:val="00065FE2"/>
    <w:rsid w:val="0006624D"/>
    <w:rsid w:val="000679B9"/>
    <w:rsid w:val="00072A89"/>
    <w:rsid w:val="00072E00"/>
    <w:rsid w:val="000734EE"/>
    <w:rsid w:val="00073666"/>
    <w:rsid w:val="00074EDF"/>
    <w:rsid w:val="00075021"/>
    <w:rsid w:val="000754FB"/>
    <w:rsid w:val="000755DC"/>
    <w:rsid w:val="0007580F"/>
    <w:rsid w:val="00076E91"/>
    <w:rsid w:val="00077252"/>
    <w:rsid w:val="0008054C"/>
    <w:rsid w:val="00080667"/>
    <w:rsid w:val="00081072"/>
    <w:rsid w:val="00081679"/>
    <w:rsid w:val="00083B7E"/>
    <w:rsid w:val="00084067"/>
    <w:rsid w:val="00085C67"/>
    <w:rsid w:val="0008605E"/>
    <w:rsid w:val="0009027C"/>
    <w:rsid w:val="00090382"/>
    <w:rsid w:val="0009067F"/>
    <w:rsid w:val="00093300"/>
    <w:rsid w:val="0009406A"/>
    <w:rsid w:val="0009522E"/>
    <w:rsid w:val="000952A6"/>
    <w:rsid w:val="00096A4D"/>
    <w:rsid w:val="000970D8"/>
    <w:rsid w:val="000971E7"/>
    <w:rsid w:val="000A082D"/>
    <w:rsid w:val="000A0A41"/>
    <w:rsid w:val="000A0B56"/>
    <w:rsid w:val="000A0D29"/>
    <w:rsid w:val="000A1B37"/>
    <w:rsid w:val="000A2C48"/>
    <w:rsid w:val="000A35E4"/>
    <w:rsid w:val="000A4098"/>
    <w:rsid w:val="000A47A7"/>
    <w:rsid w:val="000A489F"/>
    <w:rsid w:val="000A5092"/>
    <w:rsid w:val="000A538A"/>
    <w:rsid w:val="000A551C"/>
    <w:rsid w:val="000A5F67"/>
    <w:rsid w:val="000A667A"/>
    <w:rsid w:val="000A683D"/>
    <w:rsid w:val="000A6D0D"/>
    <w:rsid w:val="000A751D"/>
    <w:rsid w:val="000A766A"/>
    <w:rsid w:val="000B012A"/>
    <w:rsid w:val="000B0BC2"/>
    <w:rsid w:val="000B2B43"/>
    <w:rsid w:val="000B3AAE"/>
    <w:rsid w:val="000B4E91"/>
    <w:rsid w:val="000B55A1"/>
    <w:rsid w:val="000B655C"/>
    <w:rsid w:val="000B77BC"/>
    <w:rsid w:val="000B79C9"/>
    <w:rsid w:val="000B7E17"/>
    <w:rsid w:val="000C030A"/>
    <w:rsid w:val="000C12F8"/>
    <w:rsid w:val="000C2433"/>
    <w:rsid w:val="000C2963"/>
    <w:rsid w:val="000C2B92"/>
    <w:rsid w:val="000C4ABA"/>
    <w:rsid w:val="000C4ED9"/>
    <w:rsid w:val="000C7602"/>
    <w:rsid w:val="000D1142"/>
    <w:rsid w:val="000D1706"/>
    <w:rsid w:val="000D2FDE"/>
    <w:rsid w:val="000D3D79"/>
    <w:rsid w:val="000D58E9"/>
    <w:rsid w:val="000D76F8"/>
    <w:rsid w:val="000E13DA"/>
    <w:rsid w:val="000E19DD"/>
    <w:rsid w:val="000E1A68"/>
    <w:rsid w:val="000E1C61"/>
    <w:rsid w:val="000E244A"/>
    <w:rsid w:val="000E2746"/>
    <w:rsid w:val="000E2C4F"/>
    <w:rsid w:val="000E30E0"/>
    <w:rsid w:val="000E3C44"/>
    <w:rsid w:val="000E3F57"/>
    <w:rsid w:val="000E43B5"/>
    <w:rsid w:val="000E5560"/>
    <w:rsid w:val="000E58B5"/>
    <w:rsid w:val="000E5A27"/>
    <w:rsid w:val="000E6A03"/>
    <w:rsid w:val="000E72CD"/>
    <w:rsid w:val="000E7E59"/>
    <w:rsid w:val="000F08EB"/>
    <w:rsid w:val="000F0D8A"/>
    <w:rsid w:val="000F0E9E"/>
    <w:rsid w:val="000F29EE"/>
    <w:rsid w:val="000F5576"/>
    <w:rsid w:val="000F657F"/>
    <w:rsid w:val="000F7409"/>
    <w:rsid w:val="000F770D"/>
    <w:rsid w:val="00100D11"/>
    <w:rsid w:val="001013CC"/>
    <w:rsid w:val="001015CB"/>
    <w:rsid w:val="00101884"/>
    <w:rsid w:val="00103C13"/>
    <w:rsid w:val="001044E7"/>
    <w:rsid w:val="00105645"/>
    <w:rsid w:val="00105F7E"/>
    <w:rsid w:val="0010741F"/>
    <w:rsid w:val="00107548"/>
    <w:rsid w:val="00107679"/>
    <w:rsid w:val="00110EAF"/>
    <w:rsid w:val="00111096"/>
    <w:rsid w:val="00111440"/>
    <w:rsid w:val="00111606"/>
    <w:rsid w:val="0011255E"/>
    <w:rsid w:val="00112E3B"/>
    <w:rsid w:val="001130E3"/>
    <w:rsid w:val="00114638"/>
    <w:rsid w:val="00114771"/>
    <w:rsid w:val="0011583A"/>
    <w:rsid w:val="001168BD"/>
    <w:rsid w:val="0012188A"/>
    <w:rsid w:val="001223C2"/>
    <w:rsid w:val="00122D73"/>
    <w:rsid w:val="00123582"/>
    <w:rsid w:val="001258E1"/>
    <w:rsid w:val="001264A4"/>
    <w:rsid w:val="001301F3"/>
    <w:rsid w:val="001320AD"/>
    <w:rsid w:val="00132581"/>
    <w:rsid w:val="00133A8A"/>
    <w:rsid w:val="00133D2C"/>
    <w:rsid w:val="00134A94"/>
    <w:rsid w:val="00135647"/>
    <w:rsid w:val="00136528"/>
    <w:rsid w:val="00137E0F"/>
    <w:rsid w:val="00140A3D"/>
    <w:rsid w:val="0014111C"/>
    <w:rsid w:val="00141A14"/>
    <w:rsid w:val="001431B4"/>
    <w:rsid w:val="001437E7"/>
    <w:rsid w:val="00143D34"/>
    <w:rsid w:val="00144D01"/>
    <w:rsid w:val="00145A09"/>
    <w:rsid w:val="00145DD0"/>
    <w:rsid w:val="00145EAC"/>
    <w:rsid w:val="00146128"/>
    <w:rsid w:val="00147B4E"/>
    <w:rsid w:val="00150018"/>
    <w:rsid w:val="00151070"/>
    <w:rsid w:val="00151EEF"/>
    <w:rsid w:val="00152C6D"/>
    <w:rsid w:val="00154A8B"/>
    <w:rsid w:val="00154B8D"/>
    <w:rsid w:val="0015542E"/>
    <w:rsid w:val="00157945"/>
    <w:rsid w:val="00160415"/>
    <w:rsid w:val="0016120F"/>
    <w:rsid w:val="001624A4"/>
    <w:rsid w:val="00162A9C"/>
    <w:rsid w:val="00162CED"/>
    <w:rsid w:val="00163308"/>
    <w:rsid w:val="00164A28"/>
    <w:rsid w:val="00164DCA"/>
    <w:rsid w:val="00164F7D"/>
    <w:rsid w:val="001652EF"/>
    <w:rsid w:val="00165A20"/>
    <w:rsid w:val="00165FD0"/>
    <w:rsid w:val="001707D5"/>
    <w:rsid w:val="00170F14"/>
    <w:rsid w:val="001710CF"/>
    <w:rsid w:val="001710E1"/>
    <w:rsid w:val="00171B79"/>
    <w:rsid w:val="00172010"/>
    <w:rsid w:val="001732EC"/>
    <w:rsid w:val="00176271"/>
    <w:rsid w:val="00176582"/>
    <w:rsid w:val="001769E9"/>
    <w:rsid w:val="00176B36"/>
    <w:rsid w:val="00177159"/>
    <w:rsid w:val="0018090F"/>
    <w:rsid w:val="001809F1"/>
    <w:rsid w:val="001811C5"/>
    <w:rsid w:val="00181C7F"/>
    <w:rsid w:val="00181EFF"/>
    <w:rsid w:val="00182897"/>
    <w:rsid w:val="00182A7B"/>
    <w:rsid w:val="00182AA0"/>
    <w:rsid w:val="00182C92"/>
    <w:rsid w:val="00183A4B"/>
    <w:rsid w:val="00184092"/>
    <w:rsid w:val="00184135"/>
    <w:rsid w:val="00184E66"/>
    <w:rsid w:val="0018535A"/>
    <w:rsid w:val="00185E14"/>
    <w:rsid w:val="00185F8C"/>
    <w:rsid w:val="00187247"/>
    <w:rsid w:val="00187792"/>
    <w:rsid w:val="00190BAB"/>
    <w:rsid w:val="00191FB7"/>
    <w:rsid w:val="0019220B"/>
    <w:rsid w:val="001927C7"/>
    <w:rsid w:val="00192C26"/>
    <w:rsid w:val="00194A58"/>
    <w:rsid w:val="00194B02"/>
    <w:rsid w:val="00195A9E"/>
    <w:rsid w:val="00196971"/>
    <w:rsid w:val="001A24E8"/>
    <w:rsid w:val="001A264E"/>
    <w:rsid w:val="001A4232"/>
    <w:rsid w:val="001A6511"/>
    <w:rsid w:val="001A65C0"/>
    <w:rsid w:val="001A6FBB"/>
    <w:rsid w:val="001A71C5"/>
    <w:rsid w:val="001A7375"/>
    <w:rsid w:val="001A7470"/>
    <w:rsid w:val="001A7B20"/>
    <w:rsid w:val="001B0DBC"/>
    <w:rsid w:val="001B142A"/>
    <w:rsid w:val="001B189B"/>
    <w:rsid w:val="001B3CAA"/>
    <w:rsid w:val="001B3DE2"/>
    <w:rsid w:val="001B461C"/>
    <w:rsid w:val="001B722E"/>
    <w:rsid w:val="001B7A37"/>
    <w:rsid w:val="001C0DF6"/>
    <w:rsid w:val="001C26C7"/>
    <w:rsid w:val="001C2B4A"/>
    <w:rsid w:val="001C40C8"/>
    <w:rsid w:val="001C4273"/>
    <w:rsid w:val="001C4723"/>
    <w:rsid w:val="001C4F4E"/>
    <w:rsid w:val="001C5D56"/>
    <w:rsid w:val="001C5F76"/>
    <w:rsid w:val="001C6213"/>
    <w:rsid w:val="001C6DB2"/>
    <w:rsid w:val="001C7476"/>
    <w:rsid w:val="001C7872"/>
    <w:rsid w:val="001D10AC"/>
    <w:rsid w:val="001D1694"/>
    <w:rsid w:val="001D22D0"/>
    <w:rsid w:val="001D3716"/>
    <w:rsid w:val="001D482B"/>
    <w:rsid w:val="001D6275"/>
    <w:rsid w:val="001D6F48"/>
    <w:rsid w:val="001E1284"/>
    <w:rsid w:val="001E18D4"/>
    <w:rsid w:val="001E18EA"/>
    <w:rsid w:val="001E5475"/>
    <w:rsid w:val="001E6649"/>
    <w:rsid w:val="001F0DA9"/>
    <w:rsid w:val="001F1506"/>
    <w:rsid w:val="001F2600"/>
    <w:rsid w:val="001F2B83"/>
    <w:rsid w:val="001F45B7"/>
    <w:rsid w:val="001F4FDA"/>
    <w:rsid w:val="001F5385"/>
    <w:rsid w:val="00202906"/>
    <w:rsid w:val="00202A25"/>
    <w:rsid w:val="002040BA"/>
    <w:rsid w:val="0020427A"/>
    <w:rsid w:val="0020447A"/>
    <w:rsid w:val="00205119"/>
    <w:rsid w:val="00206A7C"/>
    <w:rsid w:val="00206BE5"/>
    <w:rsid w:val="00206FD8"/>
    <w:rsid w:val="00207C7D"/>
    <w:rsid w:val="00210233"/>
    <w:rsid w:val="00210C81"/>
    <w:rsid w:val="00210FDF"/>
    <w:rsid w:val="0021459C"/>
    <w:rsid w:val="002154BB"/>
    <w:rsid w:val="00216D1B"/>
    <w:rsid w:val="002175B0"/>
    <w:rsid w:val="00217E87"/>
    <w:rsid w:val="00221157"/>
    <w:rsid w:val="00221D50"/>
    <w:rsid w:val="00222FD8"/>
    <w:rsid w:val="002238BA"/>
    <w:rsid w:val="002240D1"/>
    <w:rsid w:val="002240DA"/>
    <w:rsid w:val="002242CD"/>
    <w:rsid w:val="00224909"/>
    <w:rsid w:val="00224CCB"/>
    <w:rsid w:val="002256E6"/>
    <w:rsid w:val="00225823"/>
    <w:rsid w:val="00226891"/>
    <w:rsid w:val="00230436"/>
    <w:rsid w:val="00230F9B"/>
    <w:rsid w:val="00231543"/>
    <w:rsid w:val="002319E7"/>
    <w:rsid w:val="00232F14"/>
    <w:rsid w:val="002343FE"/>
    <w:rsid w:val="002344C4"/>
    <w:rsid w:val="00234D31"/>
    <w:rsid w:val="002351FB"/>
    <w:rsid w:val="002360F1"/>
    <w:rsid w:val="00237084"/>
    <w:rsid w:val="00237525"/>
    <w:rsid w:val="00241B3C"/>
    <w:rsid w:val="0024232A"/>
    <w:rsid w:val="00242E1E"/>
    <w:rsid w:val="00243031"/>
    <w:rsid w:val="00244BD6"/>
    <w:rsid w:val="00245EF4"/>
    <w:rsid w:val="00246973"/>
    <w:rsid w:val="002513AC"/>
    <w:rsid w:val="0025140A"/>
    <w:rsid w:val="00252471"/>
    <w:rsid w:val="00253912"/>
    <w:rsid w:val="00253E6E"/>
    <w:rsid w:val="00254629"/>
    <w:rsid w:val="00255085"/>
    <w:rsid w:val="00255621"/>
    <w:rsid w:val="00256CEE"/>
    <w:rsid w:val="00257240"/>
    <w:rsid w:val="00257F77"/>
    <w:rsid w:val="00260034"/>
    <w:rsid w:val="00260093"/>
    <w:rsid w:val="002600BD"/>
    <w:rsid w:val="00260F41"/>
    <w:rsid w:val="002614D5"/>
    <w:rsid w:val="00262D2C"/>
    <w:rsid w:val="00264647"/>
    <w:rsid w:val="00265BF1"/>
    <w:rsid w:val="00266277"/>
    <w:rsid w:val="002668E1"/>
    <w:rsid w:val="002672DB"/>
    <w:rsid w:val="00267D34"/>
    <w:rsid w:val="0027017D"/>
    <w:rsid w:val="0027077F"/>
    <w:rsid w:val="00270B81"/>
    <w:rsid w:val="00270B86"/>
    <w:rsid w:val="00272044"/>
    <w:rsid w:val="00272CA0"/>
    <w:rsid w:val="00273037"/>
    <w:rsid w:val="002733D3"/>
    <w:rsid w:val="00275D85"/>
    <w:rsid w:val="002766E7"/>
    <w:rsid w:val="00276972"/>
    <w:rsid w:val="0027711A"/>
    <w:rsid w:val="002773EB"/>
    <w:rsid w:val="00280298"/>
    <w:rsid w:val="00281D28"/>
    <w:rsid w:val="00282A32"/>
    <w:rsid w:val="002848C0"/>
    <w:rsid w:val="00285214"/>
    <w:rsid w:val="00291099"/>
    <w:rsid w:val="00292E34"/>
    <w:rsid w:val="00292F34"/>
    <w:rsid w:val="002939A6"/>
    <w:rsid w:val="00293A16"/>
    <w:rsid w:val="00294624"/>
    <w:rsid w:val="002949A6"/>
    <w:rsid w:val="00294BC0"/>
    <w:rsid w:val="00294C1B"/>
    <w:rsid w:val="00294E16"/>
    <w:rsid w:val="00295163"/>
    <w:rsid w:val="00296333"/>
    <w:rsid w:val="002974D2"/>
    <w:rsid w:val="00297A2F"/>
    <w:rsid w:val="002A07D6"/>
    <w:rsid w:val="002A10B2"/>
    <w:rsid w:val="002A31D3"/>
    <w:rsid w:val="002A39E7"/>
    <w:rsid w:val="002A3CBC"/>
    <w:rsid w:val="002A4309"/>
    <w:rsid w:val="002A630C"/>
    <w:rsid w:val="002A6951"/>
    <w:rsid w:val="002A7709"/>
    <w:rsid w:val="002A7764"/>
    <w:rsid w:val="002A7BC8"/>
    <w:rsid w:val="002B0108"/>
    <w:rsid w:val="002B1449"/>
    <w:rsid w:val="002B1A9C"/>
    <w:rsid w:val="002B1D5B"/>
    <w:rsid w:val="002B23F4"/>
    <w:rsid w:val="002B30EC"/>
    <w:rsid w:val="002B3261"/>
    <w:rsid w:val="002B4547"/>
    <w:rsid w:val="002B5647"/>
    <w:rsid w:val="002B5881"/>
    <w:rsid w:val="002B644D"/>
    <w:rsid w:val="002B68F9"/>
    <w:rsid w:val="002B71B5"/>
    <w:rsid w:val="002B7C7D"/>
    <w:rsid w:val="002C0716"/>
    <w:rsid w:val="002C0C7E"/>
    <w:rsid w:val="002C216C"/>
    <w:rsid w:val="002C2A27"/>
    <w:rsid w:val="002C4DD6"/>
    <w:rsid w:val="002C5301"/>
    <w:rsid w:val="002C57CD"/>
    <w:rsid w:val="002C5C80"/>
    <w:rsid w:val="002C5EF8"/>
    <w:rsid w:val="002D0A6C"/>
    <w:rsid w:val="002D1165"/>
    <w:rsid w:val="002D12EA"/>
    <w:rsid w:val="002D2042"/>
    <w:rsid w:val="002D38A5"/>
    <w:rsid w:val="002D4B4A"/>
    <w:rsid w:val="002D67C7"/>
    <w:rsid w:val="002D6820"/>
    <w:rsid w:val="002D71E9"/>
    <w:rsid w:val="002D75C3"/>
    <w:rsid w:val="002D75CE"/>
    <w:rsid w:val="002D7AD1"/>
    <w:rsid w:val="002D7BBC"/>
    <w:rsid w:val="002D7E0A"/>
    <w:rsid w:val="002E0E6B"/>
    <w:rsid w:val="002E2864"/>
    <w:rsid w:val="002E3DFD"/>
    <w:rsid w:val="002E4C84"/>
    <w:rsid w:val="002E530D"/>
    <w:rsid w:val="002F229B"/>
    <w:rsid w:val="002F359C"/>
    <w:rsid w:val="002F3665"/>
    <w:rsid w:val="002F3A6F"/>
    <w:rsid w:val="002F4426"/>
    <w:rsid w:val="002F4738"/>
    <w:rsid w:val="002F51B6"/>
    <w:rsid w:val="002F63D6"/>
    <w:rsid w:val="002F75ED"/>
    <w:rsid w:val="00300960"/>
    <w:rsid w:val="0030179B"/>
    <w:rsid w:val="003017F1"/>
    <w:rsid w:val="003038DA"/>
    <w:rsid w:val="003049D0"/>
    <w:rsid w:val="003066B8"/>
    <w:rsid w:val="003101CB"/>
    <w:rsid w:val="00311473"/>
    <w:rsid w:val="00311859"/>
    <w:rsid w:val="00312BF7"/>
    <w:rsid w:val="00312E1C"/>
    <w:rsid w:val="0031702C"/>
    <w:rsid w:val="00317D5D"/>
    <w:rsid w:val="00320865"/>
    <w:rsid w:val="00321FA3"/>
    <w:rsid w:val="00322516"/>
    <w:rsid w:val="0032273B"/>
    <w:rsid w:val="003237F0"/>
    <w:rsid w:val="00324541"/>
    <w:rsid w:val="003249E5"/>
    <w:rsid w:val="0032580F"/>
    <w:rsid w:val="00325C5E"/>
    <w:rsid w:val="003263E8"/>
    <w:rsid w:val="00326B5C"/>
    <w:rsid w:val="00326DA3"/>
    <w:rsid w:val="00327631"/>
    <w:rsid w:val="00330B9C"/>
    <w:rsid w:val="00331253"/>
    <w:rsid w:val="003327AF"/>
    <w:rsid w:val="003331FD"/>
    <w:rsid w:val="003344DE"/>
    <w:rsid w:val="00334522"/>
    <w:rsid w:val="003358BC"/>
    <w:rsid w:val="00335A2A"/>
    <w:rsid w:val="003362EB"/>
    <w:rsid w:val="00336623"/>
    <w:rsid w:val="00336EDD"/>
    <w:rsid w:val="003378FF"/>
    <w:rsid w:val="003379CA"/>
    <w:rsid w:val="00337EB3"/>
    <w:rsid w:val="003411D2"/>
    <w:rsid w:val="00341DBE"/>
    <w:rsid w:val="0034329E"/>
    <w:rsid w:val="00343321"/>
    <w:rsid w:val="003434BD"/>
    <w:rsid w:val="0034396A"/>
    <w:rsid w:val="0034460C"/>
    <w:rsid w:val="003449E1"/>
    <w:rsid w:val="003504BE"/>
    <w:rsid w:val="00350B4D"/>
    <w:rsid w:val="0035119B"/>
    <w:rsid w:val="00351968"/>
    <w:rsid w:val="00351C51"/>
    <w:rsid w:val="00352374"/>
    <w:rsid w:val="0035361C"/>
    <w:rsid w:val="00355C19"/>
    <w:rsid w:val="00355E55"/>
    <w:rsid w:val="00357A03"/>
    <w:rsid w:val="00360082"/>
    <w:rsid w:val="003609C9"/>
    <w:rsid w:val="00364027"/>
    <w:rsid w:val="0036433A"/>
    <w:rsid w:val="00365417"/>
    <w:rsid w:val="0036570C"/>
    <w:rsid w:val="00366C44"/>
    <w:rsid w:val="00371F9C"/>
    <w:rsid w:val="00371FC4"/>
    <w:rsid w:val="00373AE0"/>
    <w:rsid w:val="00373CE0"/>
    <w:rsid w:val="0037784E"/>
    <w:rsid w:val="00380B9B"/>
    <w:rsid w:val="00381D15"/>
    <w:rsid w:val="003827D3"/>
    <w:rsid w:val="00383039"/>
    <w:rsid w:val="00383A76"/>
    <w:rsid w:val="0038454B"/>
    <w:rsid w:val="00384B40"/>
    <w:rsid w:val="00384EAC"/>
    <w:rsid w:val="0038560B"/>
    <w:rsid w:val="00385920"/>
    <w:rsid w:val="00385A2F"/>
    <w:rsid w:val="00385C76"/>
    <w:rsid w:val="00386093"/>
    <w:rsid w:val="00386B38"/>
    <w:rsid w:val="00387045"/>
    <w:rsid w:val="00387352"/>
    <w:rsid w:val="003909D9"/>
    <w:rsid w:val="003929C2"/>
    <w:rsid w:val="00392C33"/>
    <w:rsid w:val="00393882"/>
    <w:rsid w:val="003942D6"/>
    <w:rsid w:val="00394C06"/>
    <w:rsid w:val="003950BC"/>
    <w:rsid w:val="00396429"/>
    <w:rsid w:val="0039741F"/>
    <w:rsid w:val="00397525"/>
    <w:rsid w:val="00397866"/>
    <w:rsid w:val="00397F91"/>
    <w:rsid w:val="003A0265"/>
    <w:rsid w:val="003A061A"/>
    <w:rsid w:val="003A0F14"/>
    <w:rsid w:val="003A11CF"/>
    <w:rsid w:val="003A1B69"/>
    <w:rsid w:val="003A1DDF"/>
    <w:rsid w:val="003A5981"/>
    <w:rsid w:val="003A5F19"/>
    <w:rsid w:val="003A63D2"/>
    <w:rsid w:val="003A6886"/>
    <w:rsid w:val="003A6986"/>
    <w:rsid w:val="003A69BF"/>
    <w:rsid w:val="003A7D5A"/>
    <w:rsid w:val="003B1044"/>
    <w:rsid w:val="003B23DA"/>
    <w:rsid w:val="003B23F3"/>
    <w:rsid w:val="003B3380"/>
    <w:rsid w:val="003B3906"/>
    <w:rsid w:val="003B41C7"/>
    <w:rsid w:val="003B487A"/>
    <w:rsid w:val="003B4B77"/>
    <w:rsid w:val="003B7171"/>
    <w:rsid w:val="003B7891"/>
    <w:rsid w:val="003C0614"/>
    <w:rsid w:val="003C0CBD"/>
    <w:rsid w:val="003C11FD"/>
    <w:rsid w:val="003C1912"/>
    <w:rsid w:val="003C2DB5"/>
    <w:rsid w:val="003C3675"/>
    <w:rsid w:val="003C42E9"/>
    <w:rsid w:val="003C5668"/>
    <w:rsid w:val="003C57E8"/>
    <w:rsid w:val="003C6855"/>
    <w:rsid w:val="003C7888"/>
    <w:rsid w:val="003C7C22"/>
    <w:rsid w:val="003D084A"/>
    <w:rsid w:val="003D1397"/>
    <w:rsid w:val="003D24FD"/>
    <w:rsid w:val="003D2F12"/>
    <w:rsid w:val="003D3038"/>
    <w:rsid w:val="003D304E"/>
    <w:rsid w:val="003D3A70"/>
    <w:rsid w:val="003D41B7"/>
    <w:rsid w:val="003D4805"/>
    <w:rsid w:val="003D4E78"/>
    <w:rsid w:val="003D5728"/>
    <w:rsid w:val="003D5F09"/>
    <w:rsid w:val="003E0F74"/>
    <w:rsid w:val="003E1336"/>
    <w:rsid w:val="003E18E8"/>
    <w:rsid w:val="003E24F4"/>
    <w:rsid w:val="003E27A9"/>
    <w:rsid w:val="003E39EF"/>
    <w:rsid w:val="003E41EF"/>
    <w:rsid w:val="003E4C9E"/>
    <w:rsid w:val="003E6715"/>
    <w:rsid w:val="003E7150"/>
    <w:rsid w:val="003E7FA7"/>
    <w:rsid w:val="003F10F4"/>
    <w:rsid w:val="003F164F"/>
    <w:rsid w:val="003F37CC"/>
    <w:rsid w:val="003F5385"/>
    <w:rsid w:val="003F5B26"/>
    <w:rsid w:val="003F7FA4"/>
    <w:rsid w:val="00400F7F"/>
    <w:rsid w:val="00401EDD"/>
    <w:rsid w:val="004021BC"/>
    <w:rsid w:val="0040479D"/>
    <w:rsid w:val="004049F2"/>
    <w:rsid w:val="004054EC"/>
    <w:rsid w:val="0041258E"/>
    <w:rsid w:val="00412702"/>
    <w:rsid w:val="0041537D"/>
    <w:rsid w:val="00415D8A"/>
    <w:rsid w:val="00416193"/>
    <w:rsid w:val="00416B47"/>
    <w:rsid w:val="004175F6"/>
    <w:rsid w:val="004176CA"/>
    <w:rsid w:val="00420CFB"/>
    <w:rsid w:val="0042115A"/>
    <w:rsid w:val="00421C62"/>
    <w:rsid w:val="00422C14"/>
    <w:rsid w:val="00422CCA"/>
    <w:rsid w:val="00423599"/>
    <w:rsid w:val="004237B9"/>
    <w:rsid w:val="00423987"/>
    <w:rsid w:val="00423ED7"/>
    <w:rsid w:val="004248A4"/>
    <w:rsid w:val="0042699D"/>
    <w:rsid w:val="00426CE1"/>
    <w:rsid w:val="00431060"/>
    <w:rsid w:val="004318B3"/>
    <w:rsid w:val="00431EDA"/>
    <w:rsid w:val="00431EF0"/>
    <w:rsid w:val="0043316E"/>
    <w:rsid w:val="00433FC9"/>
    <w:rsid w:val="00435CF6"/>
    <w:rsid w:val="00435D85"/>
    <w:rsid w:val="004365BF"/>
    <w:rsid w:val="00441A87"/>
    <w:rsid w:val="0044212B"/>
    <w:rsid w:val="00442B44"/>
    <w:rsid w:val="004436D3"/>
    <w:rsid w:val="00443864"/>
    <w:rsid w:val="00444DD9"/>
    <w:rsid w:val="00444E70"/>
    <w:rsid w:val="0044592C"/>
    <w:rsid w:val="00445C23"/>
    <w:rsid w:val="00445E42"/>
    <w:rsid w:val="00446C30"/>
    <w:rsid w:val="004472C5"/>
    <w:rsid w:val="00452573"/>
    <w:rsid w:val="00453F16"/>
    <w:rsid w:val="00454CA8"/>
    <w:rsid w:val="00455979"/>
    <w:rsid w:val="00457535"/>
    <w:rsid w:val="00457D32"/>
    <w:rsid w:val="0046193E"/>
    <w:rsid w:val="004620A6"/>
    <w:rsid w:val="004629D7"/>
    <w:rsid w:val="0046331B"/>
    <w:rsid w:val="00463533"/>
    <w:rsid w:val="0046372D"/>
    <w:rsid w:val="004643DD"/>
    <w:rsid w:val="00464B7D"/>
    <w:rsid w:val="00464EBE"/>
    <w:rsid w:val="00466229"/>
    <w:rsid w:val="0046784E"/>
    <w:rsid w:val="00467BDF"/>
    <w:rsid w:val="00470A1F"/>
    <w:rsid w:val="004714BC"/>
    <w:rsid w:val="00472AE4"/>
    <w:rsid w:val="00472B30"/>
    <w:rsid w:val="004731C0"/>
    <w:rsid w:val="00475507"/>
    <w:rsid w:val="00476ED9"/>
    <w:rsid w:val="00477237"/>
    <w:rsid w:val="0047727E"/>
    <w:rsid w:val="00477D68"/>
    <w:rsid w:val="00477F4C"/>
    <w:rsid w:val="0048453A"/>
    <w:rsid w:val="0048492E"/>
    <w:rsid w:val="00485F32"/>
    <w:rsid w:val="004871BC"/>
    <w:rsid w:val="004878D9"/>
    <w:rsid w:val="00490313"/>
    <w:rsid w:val="0049061A"/>
    <w:rsid w:val="00490692"/>
    <w:rsid w:val="00490833"/>
    <w:rsid w:val="00490BE7"/>
    <w:rsid w:val="00490C02"/>
    <w:rsid w:val="00490D0D"/>
    <w:rsid w:val="00491CAD"/>
    <w:rsid w:val="0049235C"/>
    <w:rsid w:val="00493554"/>
    <w:rsid w:val="0049363F"/>
    <w:rsid w:val="004936EC"/>
    <w:rsid w:val="00493CB6"/>
    <w:rsid w:val="004944B8"/>
    <w:rsid w:val="0049480D"/>
    <w:rsid w:val="0049508D"/>
    <w:rsid w:val="0049629A"/>
    <w:rsid w:val="00497E2C"/>
    <w:rsid w:val="004A02B5"/>
    <w:rsid w:val="004A0473"/>
    <w:rsid w:val="004A13F5"/>
    <w:rsid w:val="004A14F8"/>
    <w:rsid w:val="004A15F6"/>
    <w:rsid w:val="004A26D0"/>
    <w:rsid w:val="004A4579"/>
    <w:rsid w:val="004A48A4"/>
    <w:rsid w:val="004A7431"/>
    <w:rsid w:val="004B0038"/>
    <w:rsid w:val="004B1A4E"/>
    <w:rsid w:val="004B335F"/>
    <w:rsid w:val="004B38E3"/>
    <w:rsid w:val="004B3E03"/>
    <w:rsid w:val="004B5377"/>
    <w:rsid w:val="004B6627"/>
    <w:rsid w:val="004B66F9"/>
    <w:rsid w:val="004C189F"/>
    <w:rsid w:val="004C202E"/>
    <w:rsid w:val="004C36E2"/>
    <w:rsid w:val="004C3D1D"/>
    <w:rsid w:val="004C3E5A"/>
    <w:rsid w:val="004C44DF"/>
    <w:rsid w:val="004C7E01"/>
    <w:rsid w:val="004D0246"/>
    <w:rsid w:val="004D06C2"/>
    <w:rsid w:val="004D0A22"/>
    <w:rsid w:val="004D1B69"/>
    <w:rsid w:val="004D262E"/>
    <w:rsid w:val="004D2870"/>
    <w:rsid w:val="004D2B69"/>
    <w:rsid w:val="004D479A"/>
    <w:rsid w:val="004D5BBF"/>
    <w:rsid w:val="004D77DA"/>
    <w:rsid w:val="004E2E0D"/>
    <w:rsid w:val="004E375F"/>
    <w:rsid w:val="004E3934"/>
    <w:rsid w:val="004E3973"/>
    <w:rsid w:val="004E3C92"/>
    <w:rsid w:val="004E50B2"/>
    <w:rsid w:val="004E6887"/>
    <w:rsid w:val="004F06C0"/>
    <w:rsid w:val="004F0C43"/>
    <w:rsid w:val="004F197D"/>
    <w:rsid w:val="004F2514"/>
    <w:rsid w:val="004F28BA"/>
    <w:rsid w:val="004F4FC4"/>
    <w:rsid w:val="004F5000"/>
    <w:rsid w:val="004F5B7D"/>
    <w:rsid w:val="004F68CB"/>
    <w:rsid w:val="004F7CF1"/>
    <w:rsid w:val="00500AAC"/>
    <w:rsid w:val="0050136C"/>
    <w:rsid w:val="00502E46"/>
    <w:rsid w:val="0050358C"/>
    <w:rsid w:val="00503762"/>
    <w:rsid w:val="005042E0"/>
    <w:rsid w:val="0050462E"/>
    <w:rsid w:val="00505690"/>
    <w:rsid w:val="00505B0B"/>
    <w:rsid w:val="00505BA1"/>
    <w:rsid w:val="005109A5"/>
    <w:rsid w:val="0051134A"/>
    <w:rsid w:val="005124C1"/>
    <w:rsid w:val="00512620"/>
    <w:rsid w:val="00512AA6"/>
    <w:rsid w:val="00512BEE"/>
    <w:rsid w:val="00513231"/>
    <w:rsid w:val="00513B91"/>
    <w:rsid w:val="005146EF"/>
    <w:rsid w:val="00517F0F"/>
    <w:rsid w:val="00521244"/>
    <w:rsid w:val="00521663"/>
    <w:rsid w:val="00521905"/>
    <w:rsid w:val="00522AFF"/>
    <w:rsid w:val="00524137"/>
    <w:rsid w:val="00524B29"/>
    <w:rsid w:val="0052578E"/>
    <w:rsid w:val="00525927"/>
    <w:rsid w:val="0052652B"/>
    <w:rsid w:val="0052674C"/>
    <w:rsid w:val="00526E64"/>
    <w:rsid w:val="0052743D"/>
    <w:rsid w:val="005274DD"/>
    <w:rsid w:val="00530516"/>
    <w:rsid w:val="00530EAD"/>
    <w:rsid w:val="0053107A"/>
    <w:rsid w:val="00531393"/>
    <w:rsid w:val="00531B67"/>
    <w:rsid w:val="00531D7C"/>
    <w:rsid w:val="00531FB5"/>
    <w:rsid w:val="00533440"/>
    <w:rsid w:val="00533E85"/>
    <w:rsid w:val="005342BC"/>
    <w:rsid w:val="005357BE"/>
    <w:rsid w:val="0053596A"/>
    <w:rsid w:val="0053707B"/>
    <w:rsid w:val="00537FF1"/>
    <w:rsid w:val="005409CB"/>
    <w:rsid w:val="00540F44"/>
    <w:rsid w:val="00543B84"/>
    <w:rsid w:val="005447BD"/>
    <w:rsid w:val="005452F2"/>
    <w:rsid w:val="00546FBC"/>
    <w:rsid w:val="00547B6F"/>
    <w:rsid w:val="00550A35"/>
    <w:rsid w:val="005516F5"/>
    <w:rsid w:val="00551EDD"/>
    <w:rsid w:val="0055297D"/>
    <w:rsid w:val="00552F16"/>
    <w:rsid w:val="0055387F"/>
    <w:rsid w:val="00554118"/>
    <w:rsid w:val="00554323"/>
    <w:rsid w:val="005546A9"/>
    <w:rsid w:val="00556816"/>
    <w:rsid w:val="0055686B"/>
    <w:rsid w:val="00556A22"/>
    <w:rsid w:val="00557090"/>
    <w:rsid w:val="0055757A"/>
    <w:rsid w:val="00560B73"/>
    <w:rsid w:val="00560E23"/>
    <w:rsid w:val="00560EDF"/>
    <w:rsid w:val="00561D01"/>
    <w:rsid w:val="005629C2"/>
    <w:rsid w:val="00562F9A"/>
    <w:rsid w:val="005633DF"/>
    <w:rsid w:val="0056373A"/>
    <w:rsid w:val="0056390B"/>
    <w:rsid w:val="005643C9"/>
    <w:rsid w:val="00566201"/>
    <w:rsid w:val="00566837"/>
    <w:rsid w:val="00566E60"/>
    <w:rsid w:val="00566E85"/>
    <w:rsid w:val="00567049"/>
    <w:rsid w:val="00567557"/>
    <w:rsid w:val="0057033A"/>
    <w:rsid w:val="005711FA"/>
    <w:rsid w:val="00573705"/>
    <w:rsid w:val="00574AD0"/>
    <w:rsid w:val="00575D20"/>
    <w:rsid w:val="00577E22"/>
    <w:rsid w:val="00577EF3"/>
    <w:rsid w:val="00580EF7"/>
    <w:rsid w:val="00582B4D"/>
    <w:rsid w:val="005842E1"/>
    <w:rsid w:val="00584B26"/>
    <w:rsid w:val="00584FDF"/>
    <w:rsid w:val="00585397"/>
    <w:rsid w:val="0058545B"/>
    <w:rsid w:val="00586349"/>
    <w:rsid w:val="0058798F"/>
    <w:rsid w:val="00590358"/>
    <w:rsid w:val="00590C19"/>
    <w:rsid w:val="00591CF8"/>
    <w:rsid w:val="00591F74"/>
    <w:rsid w:val="005920BE"/>
    <w:rsid w:val="005925C2"/>
    <w:rsid w:val="00595B3A"/>
    <w:rsid w:val="00595B6A"/>
    <w:rsid w:val="00597857"/>
    <w:rsid w:val="00597995"/>
    <w:rsid w:val="00597FDB"/>
    <w:rsid w:val="005A09C7"/>
    <w:rsid w:val="005A0B52"/>
    <w:rsid w:val="005A22E2"/>
    <w:rsid w:val="005A338E"/>
    <w:rsid w:val="005A3A12"/>
    <w:rsid w:val="005A45C3"/>
    <w:rsid w:val="005A4ED2"/>
    <w:rsid w:val="005A59A3"/>
    <w:rsid w:val="005A7B41"/>
    <w:rsid w:val="005B05D2"/>
    <w:rsid w:val="005B10B2"/>
    <w:rsid w:val="005B1535"/>
    <w:rsid w:val="005B1C42"/>
    <w:rsid w:val="005B29BE"/>
    <w:rsid w:val="005B3A6F"/>
    <w:rsid w:val="005B3FC7"/>
    <w:rsid w:val="005B4618"/>
    <w:rsid w:val="005B7C5C"/>
    <w:rsid w:val="005C174B"/>
    <w:rsid w:val="005C17A6"/>
    <w:rsid w:val="005C1905"/>
    <w:rsid w:val="005C2921"/>
    <w:rsid w:val="005C2ADE"/>
    <w:rsid w:val="005C3E5B"/>
    <w:rsid w:val="005C6CC9"/>
    <w:rsid w:val="005C6D21"/>
    <w:rsid w:val="005C7F85"/>
    <w:rsid w:val="005D182F"/>
    <w:rsid w:val="005D1D0C"/>
    <w:rsid w:val="005D34C2"/>
    <w:rsid w:val="005D3989"/>
    <w:rsid w:val="005D49EC"/>
    <w:rsid w:val="005D582A"/>
    <w:rsid w:val="005E0852"/>
    <w:rsid w:val="005E0993"/>
    <w:rsid w:val="005E0FE5"/>
    <w:rsid w:val="005E1C5B"/>
    <w:rsid w:val="005E1DBC"/>
    <w:rsid w:val="005E2BF2"/>
    <w:rsid w:val="005E303B"/>
    <w:rsid w:val="005E3113"/>
    <w:rsid w:val="005F0A46"/>
    <w:rsid w:val="005F14E9"/>
    <w:rsid w:val="005F14F5"/>
    <w:rsid w:val="005F1A5D"/>
    <w:rsid w:val="005F1FD7"/>
    <w:rsid w:val="005F44E8"/>
    <w:rsid w:val="005F485E"/>
    <w:rsid w:val="005F4EF5"/>
    <w:rsid w:val="005F4F69"/>
    <w:rsid w:val="005F7E8A"/>
    <w:rsid w:val="006009D7"/>
    <w:rsid w:val="00600BF5"/>
    <w:rsid w:val="00601156"/>
    <w:rsid w:val="00602A09"/>
    <w:rsid w:val="00602DCF"/>
    <w:rsid w:val="00603139"/>
    <w:rsid w:val="00604457"/>
    <w:rsid w:val="0060665A"/>
    <w:rsid w:val="00606732"/>
    <w:rsid w:val="00611A9E"/>
    <w:rsid w:val="006137C8"/>
    <w:rsid w:val="00613AD1"/>
    <w:rsid w:val="00613B02"/>
    <w:rsid w:val="006144A0"/>
    <w:rsid w:val="00614B16"/>
    <w:rsid w:val="006150D1"/>
    <w:rsid w:val="00615786"/>
    <w:rsid w:val="00616E44"/>
    <w:rsid w:val="00617123"/>
    <w:rsid w:val="006174E6"/>
    <w:rsid w:val="00620701"/>
    <w:rsid w:val="00620A7A"/>
    <w:rsid w:val="00620D42"/>
    <w:rsid w:val="006221FC"/>
    <w:rsid w:val="00626304"/>
    <w:rsid w:val="0063409E"/>
    <w:rsid w:val="006340AE"/>
    <w:rsid w:val="006340E9"/>
    <w:rsid w:val="006341FB"/>
    <w:rsid w:val="00635F37"/>
    <w:rsid w:val="00637EE2"/>
    <w:rsid w:val="0064134A"/>
    <w:rsid w:val="00642923"/>
    <w:rsid w:val="00643B2D"/>
    <w:rsid w:val="006447B7"/>
    <w:rsid w:val="00644800"/>
    <w:rsid w:val="00644B97"/>
    <w:rsid w:val="0064621B"/>
    <w:rsid w:val="00646A13"/>
    <w:rsid w:val="00651207"/>
    <w:rsid w:val="00651877"/>
    <w:rsid w:val="0065498D"/>
    <w:rsid w:val="00654A5A"/>
    <w:rsid w:val="00654B92"/>
    <w:rsid w:val="00655A21"/>
    <w:rsid w:val="00655AB7"/>
    <w:rsid w:val="006565AC"/>
    <w:rsid w:val="00660541"/>
    <w:rsid w:val="00660D28"/>
    <w:rsid w:val="00662156"/>
    <w:rsid w:val="0066400F"/>
    <w:rsid w:val="00664AD8"/>
    <w:rsid w:val="00666174"/>
    <w:rsid w:val="00666492"/>
    <w:rsid w:val="00666A88"/>
    <w:rsid w:val="00666AB2"/>
    <w:rsid w:val="0066702B"/>
    <w:rsid w:val="0066732C"/>
    <w:rsid w:val="006675B0"/>
    <w:rsid w:val="0066774E"/>
    <w:rsid w:val="00667A35"/>
    <w:rsid w:val="006709A0"/>
    <w:rsid w:val="00671ED8"/>
    <w:rsid w:val="0067425C"/>
    <w:rsid w:val="00675302"/>
    <w:rsid w:val="0067537D"/>
    <w:rsid w:val="00675611"/>
    <w:rsid w:val="00676CB8"/>
    <w:rsid w:val="006774B8"/>
    <w:rsid w:val="006774C7"/>
    <w:rsid w:val="00680390"/>
    <w:rsid w:val="00680EFC"/>
    <w:rsid w:val="00681736"/>
    <w:rsid w:val="00682975"/>
    <w:rsid w:val="006829E5"/>
    <w:rsid w:val="0068332C"/>
    <w:rsid w:val="00684A0B"/>
    <w:rsid w:val="00684BCF"/>
    <w:rsid w:val="00685828"/>
    <w:rsid w:val="00685829"/>
    <w:rsid w:val="00686CC1"/>
    <w:rsid w:val="0069108F"/>
    <w:rsid w:val="006913B7"/>
    <w:rsid w:val="006924D3"/>
    <w:rsid w:val="00694E8E"/>
    <w:rsid w:val="006950C8"/>
    <w:rsid w:val="00695F24"/>
    <w:rsid w:val="00696003"/>
    <w:rsid w:val="00697639"/>
    <w:rsid w:val="006A0688"/>
    <w:rsid w:val="006A162B"/>
    <w:rsid w:val="006A2560"/>
    <w:rsid w:val="006A2A35"/>
    <w:rsid w:val="006A2E81"/>
    <w:rsid w:val="006A596B"/>
    <w:rsid w:val="006A6CDB"/>
    <w:rsid w:val="006A74AB"/>
    <w:rsid w:val="006A7521"/>
    <w:rsid w:val="006A7C6D"/>
    <w:rsid w:val="006A7CBB"/>
    <w:rsid w:val="006B04D9"/>
    <w:rsid w:val="006B1B43"/>
    <w:rsid w:val="006B1C95"/>
    <w:rsid w:val="006B3BA4"/>
    <w:rsid w:val="006B40CF"/>
    <w:rsid w:val="006B45F0"/>
    <w:rsid w:val="006B5727"/>
    <w:rsid w:val="006C1E3E"/>
    <w:rsid w:val="006C3333"/>
    <w:rsid w:val="006C3ECF"/>
    <w:rsid w:val="006C4A54"/>
    <w:rsid w:val="006C546D"/>
    <w:rsid w:val="006C5F47"/>
    <w:rsid w:val="006C6D9A"/>
    <w:rsid w:val="006C70C0"/>
    <w:rsid w:val="006C7ECF"/>
    <w:rsid w:val="006D01DE"/>
    <w:rsid w:val="006D07EC"/>
    <w:rsid w:val="006D146E"/>
    <w:rsid w:val="006D1BD0"/>
    <w:rsid w:val="006D1CFA"/>
    <w:rsid w:val="006D2248"/>
    <w:rsid w:val="006D3651"/>
    <w:rsid w:val="006D449D"/>
    <w:rsid w:val="006D51F3"/>
    <w:rsid w:val="006D5BDE"/>
    <w:rsid w:val="006D6A4E"/>
    <w:rsid w:val="006D7D34"/>
    <w:rsid w:val="006E2B8A"/>
    <w:rsid w:val="006E3DA5"/>
    <w:rsid w:val="006E432E"/>
    <w:rsid w:val="006E4588"/>
    <w:rsid w:val="006E5D03"/>
    <w:rsid w:val="006E6138"/>
    <w:rsid w:val="006E6C5B"/>
    <w:rsid w:val="006E7499"/>
    <w:rsid w:val="006E7A45"/>
    <w:rsid w:val="006E7BFC"/>
    <w:rsid w:val="006F0A42"/>
    <w:rsid w:val="006F1F8D"/>
    <w:rsid w:val="006F2451"/>
    <w:rsid w:val="006F2779"/>
    <w:rsid w:val="006F2CE0"/>
    <w:rsid w:val="006F3EF6"/>
    <w:rsid w:val="006F46D0"/>
    <w:rsid w:val="006F4CA9"/>
    <w:rsid w:val="006F5F18"/>
    <w:rsid w:val="006F71B2"/>
    <w:rsid w:val="007010B4"/>
    <w:rsid w:val="0070212F"/>
    <w:rsid w:val="007024BF"/>
    <w:rsid w:val="007026FC"/>
    <w:rsid w:val="007038AF"/>
    <w:rsid w:val="007039E2"/>
    <w:rsid w:val="00703DAC"/>
    <w:rsid w:val="0070483D"/>
    <w:rsid w:val="00705CE5"/>
    <w:rsid w:val="0070642B"/>
    <w:rsid w:val="00707E51"/>
    <w:rsid w:val="007111D2"/>
    <w:rsid w:val="00711BF9"/>
    <w:rsid w:val="00713425"/>
    <w:rsid w:val="00717004"/>
    <w:rsid w:val="007174CA"/>
    <w:rsid w:val="007204C8"/>
    <w:rsid w:val="0072086E"/>
    <w:rsid w:val="0072131B"/>
    <w:rsid w:val="00721764"/>
    <w:rsid w:val="00721896"/>
    <w:rsid w:val="00721941"/>
    <w:rsid w:val="00723FB8"/>
    <w:rsid w:val="00724B68"/>
    <w:rsid w:val="00725ACC"/>
    <w:rsid w:val="00725E50"/>
    <w:rsid w:val="0072704A"/>
    <w:rsid w:val="00727154"/>
    <w:rsid w:val="00727417"/>
    <w:rsid w:val="007317CF"/>
    <w:rsid w:val="0073182C"/>
    <w:rsid w:val="00733634"/>
    <w:rsid w:val="00733A65"/>
    <w:rsid w:val="007358F1"/>
    <w:rsid w:val="00735BA4"/>
    <w:rsid w:val="0073678C"/>
    <w:rsid w:val="00736D97"/>
    <w:rsid w:val="0073796A"/>
    <w:rsid w:val="00744E2D"/>
    <w:rsid w:val="007452BB"/>
    <w:rsid w:val="00745FED"/>
    <w:rsid w:val="0074621B"/>
    <w:rsid w:val="00746F74"/>
    <w:rsid w:val="00747873"/>
    <w:rsid w:val="00750C86"/>
    <w:rsid w:val="00751027"/>
    <w:rsid w:val="0075276A"/>
    <w:rsid w:val="00753169"/>
    <w:rsid w:val="00753322"/>
    <w:rsid w:val="00754909"/>
    <w:rsid w:val="00754A7C"/>
    <w:rsid w:val="00754E50"/>
    <w:rsid w:val="0075657A"/>
    <w:rsid w:val="00756E79"/>
    <w:rsid w:val="0075798F"/>
    <w:rsid w:val="00757B8B"/>
    <w:rsid w:val="00760184"/>
    <w:rsid w:val="007621F7"/>
    <w:rsid w:val="0076267C"/>
    <w:rsid w:val="00762FFB"/>
    <w:rsid w:val="007638E3"/>
    <w:rsid w:val="0076540E"/>
    <w:rsid w:val="00767AB5"/>
    <w:rsid w:val="00771C01"/>
    <w:rsid w:val="00772CE5"/>
    <w:rsid w:val="0077371B"/>
    <w:rsid w:val="007738E1"/>
    <w:rsid w:val="00774064"/>
    <w:rsid w:val="00774ACB"/>
    <w:rsid w:val="0077586A"/>
    <w:rsid w:val="0077587C"/>
    <w:rsid w:val="00776392"/>
    <w:rsid w:val="007767CC"/>
    <w:rsid w:val="00776E08"/>
    <w:rsid w:val="007803DA"/>
    <w:rsid w:val="00781039"/>
    <w:rsid w:val="0078142B"/>
    <w:rsid w:val="00781C80"/>
    <w:rsid w:val="00782BD8"/>
    <w:rsid w:val="00784C98"/>
    <w:rsid w:val="0078520F"/>
    <w:rsid w:val="00785252"/>
    <w:rsid w:val="00786812"/>
    <w:rsid w:val="0078684A"/>
    <w:rsid w:val="007870E6"/>
    <w:rsid w:val="00787754"/>
    <w:rsid w:val="0079016D"/>
    <w:rsid w:val="00790D0A"/>
    <w:rsid w:val="00791060"/>
    <w:rsid w:val="007912BE"/>
    <w:rsid w:val="00792E4C"/>
    <w:rsid w:val="00792E8A"/>
    <w:rsid w:val="00793215"/>
    <w:rsid w:val="007939F0"/>
    <w:rsid w:val="00794778"/>
    <w:rsid w:val="0079491F"/>
    <w:rsid w:val="00795D8E"/>
    <w:rsid w:val="00795E24"/>
    <w:rsid w:val="00795F40"/>
    <w:rsid w:val="007966F9"/>
    <w:rsid w:val="00797095"/>
    <w:rsid w:val="00797599"/>
    <w:rsid w:val="00797C82"/>
    <w:rsid w:val="007A0C37"/>
    <w:rsid w:val="007A109D"/>
    <w:rsid w:val="007A2BFB"/>
    <w:rsid w:val="007A2F43"/>
    <w:rsid w:val="007A2FD7"/>
    <w:rsid w:val="007A31C0"/>
    <w:rsid w:val="007A4BFD"/>
    <w:rsid w:val="007A539C"/>
    <w:rsid w:val="007A6D72"/>
    <w:rsid w:val="007A7482"/>
    <w:rsid w:val="007A7F75"/>
    <w:rsid w:val="007B0234"/>
    <w:rsid w:val="007B0960"/>
    <w:rsid w:val="007B0A13"/>
    <w:rsid w:val="007B1348"/>
    <w:rsid w:val="007B2670"/>
    <w:rsid w:val="007B31F2"/>
    <w:rsid w:val="007B4563"/>
    <w:rsid w:val="007B45EA"/>
    <w:rsid w:val="007B49CA"/>
    <w:rsid w:val="007B6871"/>
    <w:rsid w:val="007C006D"/>
    <w:rsid w:val="007C0BBE"/>
    <w:rsid w:val="007C1AC3"/>
    <w:rsid w:val="007C2701"/>
    <w:rsid w:val="007C2EBA"/>
    <w:rsid w:val="007C31B1"/>
    <w:rsid w:val="007C336C"/>
    <w:rsid w:val="007C34B7"/>
    <w:rsid w:val="007C4124"/>
    <w:rsid w:val="007C4CEE"/>
    <w:rsid w:val="007C5099"/>
    <w:rsid w:val="007C5201"/>
    <w:rsid w:val="007C5EFC"/>
    <w:rsid w:val="007C7860"/>
    <w:rsid w:val="007C7BEC"/>
    <w:rsid w:val="007D0AF4"/>
    <w:rsid w:val="007D1ADF"/>
    <w:rsid w:val="007D3DD4"/>
    <w:rsid w:val="007D4302"/>
    <w:rsid w:val="007D4351"/>
    <w:rsid w:val="007D4A9F"/>
    <w:rsid w:val="007D4C3E"/>
    <w:rsid w:val="007D4F25"/>
    <w:rsid w:val="007D54ED"/>
    <w:rsid w:val="007D69D7"/>
    <w:rsid w:val="007D7442"/>
    <w:rsid w:val="007E1C35"/>
    <w:rsid w:val="007E3C47"/>
    <w:rsid w:val="007E476C"/>
    <w:rsid w:val="007E47C8"/>
    <w:rsid w:val="007E53B9"/>
    <w:rsid w:val="007E5D34"/>
    <w:rsid w:val="007E648C"/>
    <w:rsid w:val="007E64C8"/>
    <w:rsid w:val="007E6962"/>
    <w:rsid w:val="007E7874"/>
    <w:rsid w:val="007E7B10"/>
    <w:rsid w:val="007E7EA7"/>
    <w:rsid w:val="007F08E8"/>
    <w:rsid w:val="007F5390"/>
    <w:rsid w:val="007F5520"/>
    <w:rsid w:val="007F580E"/>
    <w:rsid w:val="007F72D6"/>
    <w:rsid w:val="00801B3A"/>
    <w:rsid w:val="00801BBD"/>
    <w:rsid w:val="00802129"/>
    <w:rsid w:val="00802356"/>
    <w:rsid w:val="008042BC"/>
    <w:rsid w:val="008045A8"/>
    <w:rsid w:val="0080536C"/>
    <w:rsid w:val="00805B81"/>
    <w:rsid w:val="0080640F"/>
    <w:rsid w:val="00806452"/>
    <w:rsid w:val="0080645F"/>
    <w:rsid w:val="00806FB5"/>
    <w:rsid w:val="00807EAD"/>
    <w:rsid w:val="00810818"/>
    <w:rsid w:val="00811BC6"/>
    <w:rsid w:val="0081209D"/>
    <w:rsid w:val="00814346"/>
    <w:rsid w:val="008144A0"/>
    <w:rsid w:val="00815531"/>
    <w:rsid w:val="008157D3"/>
    <w:rsid w:val="00816B23"/>
    <w:rsid w:val="00817CF8"/>
    <w:rsid w:val="00817D02"/>
    <w:rsid w:val="008205F3"/>
    <w:rsid w:val="0082331A"/>
    <w:rsid w:val="0082340A"/>
    <w:rsid w:val="00823E5E"/>
    <w:rsid w:val="00826CA6"/>
    <w:rsid w:val="00826D7B"/>
    <w:rsid w:val="00826EE2"/>
    <w:rsid w:val="00827C04"/>
    <w:rsid w:val="008303EF"/>
    <w:rsid w:val="00831F0B"/>
    <w:rsid w:val="008327F0"/>
    <w:rsid w:val="00833ACE"/>
    <w:rsid w:val="00834324"/>
    <w:rsid w:val="008350B7"/>
    <w:rsid w:val="00835B9D"/>
    <w:rsid w:val="00835EB7"/>
    <w:rsid w:val="00836032"/>
    <w:rsid w:val="00836F89"/>
    <w:rsid w:val="00837BA3"/>
    <w:rsid w:val="00840118"/>
    <w:rsid w:val="00840375"/>
    <w:rsid w:val="00840F85"/>
    <w:rsid w:val="008415E7"/>
    <w:rsid w:val="008415EC"/>
    <w:rsid w:val="008419F6"/>
    <w:rsid w:val="00842642"/>
    <w:rsid w:val="00842A44"/>
    <w:rsid w:val="00842CB1"/>
    <w:rsid w:val="008435ED"/>
    <w:rsid w:val="0084381C"/>
    <w:rsid w:val="00843989"/>
    <w:rsid w:val="00845C0E"/>
    <w:rsid w:val="00845C80"/>
    <w:rsid w:val="0084628E"/>
    <w:rsid w:val="008462FA"/>
    <w:rsid w:val="00846F34"/>
    <w:rsid w:val="00847D90"/>
    <w:rsid w:val="00850DBD"/>
    <w:rsid w:val="00850EDE"/>
    <w:rsid w:val="00851601"/>
    <w:rsid w:val="00851B35"/>
    <w:rsid w:val="008524BB"/>
    <w:rsid w:val="00852F69"/>
    <w:rsid w:val="0085392D"/>
    <w:rsid w:val="00855880"/>
    <w:rsid w:val="00856EF0"/>
    <w:rsid w:val="00857358"/>
    <w:rsid w:val="0085788E"/>
    <w:rsid w:val="008608E2"/>
    <w:rsid w:val="00861FA1"/>
    <w:rsid w:val="00863A07"/>
    <w:rsid w:val="00863D81"/>
    <w:rsid w:val="00863E71"/>
    <w:rsid w:val="0086617D"/>
    <w:rsid w:val="00866DBA"/>
    <w:rsid w:val="0087022A"/>
    <w:rsid w:val="00870D59"/>
    <w:rsid w:val="0087245F"/>
    <w:rsid w:val="00872653"/>
    <w:rsid w:val="008745AD"/>
    <w:rsid w:val="00874F4C"/>
    <w:rsid w:val="0087504A"/>
    <w:rsid w:val="0087724B"/>
    <w:rsid w:val="008772E0"/>
    <w:rsid w:val="008775D5"/>
    <w:rsid w:val="0088083A"/>
    <w:rsid w:val="008813D9"/>
    <w:rsid w:val="008816B5"/>
    <w:rsid w:val="00881B3C"/>
    <w:rsid w:val="00882281"/>
    <w:rsid w:val="00882998"/>
    <w:rsid w:val="00883247"/>
    <w:rsid w:val="00884725"/>
    <w:rsid w:val="00885807"/>
    <w:rsid w:val="00886608"/>
    <w:rsid w:val="00886C99"/>
    <w:rsid w:val="0088770C"/>
    <w:rsid w:val="00887FF1"/>
    <w:rsid w:val="0089109D"/>
    <w:rsid w:val="0089115A"/>
    <w:rsid w:val="00891C08"/>
    <w:rsid w:val="008921ED"/>
    <w:rsid w:val="00892ACB"/>
    <w:rsid w:val="00894301"/>
    <w:rsid w:val="008954A9"/>
    <w:rsid w:val="008959FE"/>
    <w:rsid w:val="008961C4"/>
    <w:rsid w:val="00896B62"/>
    <w:rsid w:val="00897A82"/>
    <w:rsid w:val="008A081A"/>
    <w:rsid w:val="008A129E"/>
    <w:rsid w:val="008A2FE0"/>
    <w:rsid w:val="008A36AA"/>
    <w:rsid w:val="008A382F"/>
    <w:rsid w:val="008A3D45"/>
    <w:rsid w:val="008A65AF"/>
    <w:rsid w:val="008A6F0B"/>
    <w:rsid w:val="008B0BDA"/>
    <w:rsid w:val="008B0FB0"/>
    <w:rsid w:val="008B182A"/>
    <w:rsid w:val="008B250F"/>
    <w:rsid w:val="008B2B47"/>
    <w:rsid w:val="008B49A1"/>
    <w:rsid w:val="008B4C7A"/>
    <w:rsid w:val="008B5652"/>
    <w:rsid w:val="008B642D"/>
    <w:rsid w:val="008B6F80"/>
    <w:rsid w:val="008B6FF2"/>
    <w:rsid w:val="008B7D9D"/>
    <w:rsid w:val="008C085F"/>
    <w:rsid w:val="008C0ACC"/>
    <w:rsid w:val="008C0D37"/>
    <w:rsid w:val="008C0F63"/>
    <w:rsid w:val="008C1DF6"/>
    <w:rsid w:val="008C37F4"/>
    <w:rsid w:val="008C4A3C"/>
    <w:rsid w:val="008C5BDE"/>
    <w:rsid w:val="008C6529"/>
    <w:rsid w:val="008C6556"/>
    <w:rsid w:val="008C6709"/>
    <w:rsid w:val="008C729E"/>
    <w:rsid w:val="008C7DC5"/>
    <w:rsid w:val="008D0F61"/>
    <w:rsid w:val="008D10AE"/>
    <w:rsid w:val="008D1530"/>
    <w:rsid w:val="008D1BC4"/>
    <w:rsid w:val="008D1ED9"/>
    <w:rsid w:val="008D224D"/>
    <w:rsid w:val="008D2C21"/>
    <w:rsid w:val="008D2CE6"/>
    <w:rsid w:val="008D3B42"/>
    <w:rsid w:val="008D3BB1"/>
    <w:rsid w:val="008D3E9A"/>
    <w:rsid w:val="008D41E1"/>
    <w:rsid w:val="008D58A0"/>
    <w:rsid w:val="008D59E6"/>
    <w:rsid w:val="008D6364"/>
    <w:rsid w:val="008D677B"/>
    <w:rsid w:val="008D7ADE"/>
    <w:rsid w:val="008D7FAB"/>
    <w:rsid w:val="008E0C08"/>
    <w:rsid w:val="008E16BC"/>
    <w:rsid w:val="008E2EE4"/>
    <w:rsid w:val="008E3A9F"/>
    <w:rsid w:val="008E3C4C"/>
    <w:rsid w:val="008E4019"/>
    <w:rsid w:val="008E4455"/>
    <w:rsid w:val="008E48DA"/>
    <w:rsid w:val="008E4B67"/>
    <w:rsid w:val="008E61D8"/>
    <w:rsid w:val="008E7BFB"/>
    <w:rsid w:val="008E7D06"/>
    <w:rsid w:val="008F08E1"/>
    <w:rsid w:val="008F10A2"/>
    <w:rsid w:val="008F10A7"/>
    <w:rsid w:val="008F1145"/>
    <w:rsid w:val="008F142A"/>
    <w:rsid w:val="008F189D"/>
    <w:rsid w:val="008F1E02"/>
    <w:rsid w:val="008F2D15"/>
    <w:rsid w:val="008F3F9B"/>
    <w:rsid w:val="008F5A12"/>
    <w:rsid w:val="008F70E2"/>
    <w:rsid w:val="008F7863"/>
    <w:rsid w:val="008F78DD"/>
    <w:rsid w:val="009004C1"/>
    <w:rsid w:val="00901E0F"/>
    <w:rsid w:val="00901FA2"/>
    <w:rsid w:val="00903255"/>
    <w:rsid w:val="009037BC"/>
    <w:rsid w:val="00904C2C"/>
    <w:rsid w:val="009050C3"/>
    <w:rsid w:val="009072AE"/>
    <w:rsid w:val="00907737"/>
    <w:rsid w:val="00912DB9"/>
    <w:rsid w:val="0091303A"/>
    <w:rsid w:val="00913305"/>
    <w:rsid w:val="009133C3"/>
    <w:rsid w:val="009145A2"/>
    <w:rsid w:val="00914828"/>
    <w:rsid w:val="00914E4E"/>
    <w:rsid w:val="00914F5B"/>
    <w:rsid w:val="00915931"/>
    <w:rsid w:val="009173B0"/>
    <w:rsid w:val="00917425"/>
    <w:rsid w:val="00917589"/>
    <w:rsid w:val="009178F0"/>
    <w:rsid w:val="00921A76"/>
    <w:rsid w:val="00922762"/>
    <w:rsid w:val="00923A41"/>
    <w:rsid w:val="0092458E"/>
    <w:rsid w:val="009261A3"/>
    <w:rsid w:val="009270B3"/>
    <w:rsid w:val="00927160"/>
    <w:rsid w:val="00927823"/>
    <w:rsid w:val="009312AA"/>
    <w:rsid w:val="00931D3E"/>
    <w:rsid w:val="00932544"/>
    <w:rsid w:val="0093430F"/>
    <w:rsid w:val="00934B8E"/>
    <w:rsid w:val="00936203"/>
    <w:rsid w:val="009363E7"/>
    <w:rsid w:val="00936783"/>
    <w:rsid w:val="00936C47"/>
    <w:rsid w:val="009371D1"/>
    <w:rsid w:val="00937B38"/>
    <w:rsid w:val="009407EC"/>
    <w:rsid w:val="00941699"/>
    <w:rsid w:val="00941F58"/>
    <w:rsid w:val="009426AD"/>
    <w:rsid w:val="009431BC"/>
    <w:rsid w:val="00946629"/>
    <w:rsid w:val="00946BAD"/>
    <w:rsid w:val="009471B5"/>
    <w:rsid w:val="00947FC3"/>
    <w:rsid w:val="009508E1"/>
    <w:rsid w:val="00950E1B"/>
    <w:rsid w:val="00952A20"/>
    <w:rsid w:val="00952E3A"/>
    <w:rsid w:val="0095435A"/>
    <w:rsid w:val="009545E5"/>
    <w:rsid w:val="00954628"/>
    <w:rsid w:val="00954A29"/>
    <w:rsid w:val="00955B46"/>
    <w:rsid w:val="0095640B"/>
    <w:rsid w:val="00956E3C"/>
    <w:rsid w:val="0095735F"/>
    <w:rsid w:val="00957639"/>
    <w:rsid w:val="00957D8E"/>
    <w:rsid w:val="0096027D"/>
    <w:rsid w:val="009607F0"/>
    <w:rsid w:val="00960D23"/>
    <w:rsid w:val="00962CB4"/>
    <w:rsid w:val="00963473"/>
    <w:rsid w:val="00963D1D"/>
    <w:rsid w:val="00964047"/>
    <w:rsid w:val="009644E0"/>
    <w:rsid w:val="00965D33"/>
    <w:rsid w:val="0097165B"/>
    <w:rsid w:val="0097272B"/>
    <w:rsid w:val="00973A12"/>
    <w:rsid w:val="00974836"/>
    <w:rsid w:val="009755E5"/>
    <w:rsid w:val="00975705"/>
    <w:rsid w:val="00976203"/>
    <w:rsid w:val="0097708A"/>
    <w:rsid w:val="009801EF"/>
    <w:rsid w:val="0098043A"/>
    <w:rsid w:val="00980A4E"/>
    <w:rsid w:val="009812DF"/>
    <w:rsid w:val="0098149E"/>
    <w:rsid w:val="00983D7F"/>
    <w:rsid w:val="00984D92"/>
    <w:rsid w:val="00985666"/>
    <w:rsid w:val="00985872"/>
    <w:rsid w:val="00986178"/>
    <w:rsid w:val="00987668"/>
    <w:rsid w:val="00987A45"/>
    <w:rsid w:val="00992B76"/>
    <w:rsid w:val="00993E14"/>
    <w:rsid w:val="00993E58"/>
    <w:rsid w:val="00993F4C"/>
    <w:rsid w:val="009949B0"/>
    <w:rsid w:val="00995350"/>
    <w:rsid w:val="009954A4"/>
    <w:rsid w:val="00996FBA"/>
    <w:rsid w:val="00997377"/>
    <w:rsid w:val="009A0597"/>
    <w:rsid w:val="009A1092"/>
    <w:rsid w:val="009A165A"/>
    <w:rsid w:val="009A1BD9"/>
    <w:rsid w:val="009A2028"/>
    <w:rsid w:val="009A3182"/>
    <w:rsid w:val="009A3595"/>
    <w:rsid w:val="009A3B73"/>
    <w:rsid w:val="009A4284"/>
    <w:rsid w:val="009A660B"/>
    <w:rsid w:val="009A6683"/>
    <w:rsid w:val="009A67A9"/>
    <w:rsid w:val="009A6FE2"/>
    <w:rsid w:val="009B034C"/>
    <w:rsid w:val="009B0621"/>
    <w:rsid w:val="009B18C4"/>
    <w:rsid w:val="009B377E"/>
    <w:rsid w:val="009B3936"/>
    <w:rsid w:val="009B46D2"/>
    <w:rsid w:val="009B4A75"/>
    <w:rsid w:val="009B50A3"/>
    <w:rsid w:val="009B7B62"/>
    <w:rsid w:val="009C108D"/>
    <w:rsid w:val="009C2C8D"/>
    <w:rsid w:val="009C2EBC"/>
    <w:rsid w:val="009C3D6E"/>
    <w:rsid w:val="009C4188"/>
    <w:rsid w:val="009C4370"/>
    <w:rsid w:val="009C50AD"/>
    <w:rsid w:val="009C5EEF"/>
    <w:rsid w:val="009C615F"/>
    <w:rsid w:val="009D02B3"/>
    <w:rsid w:val="009D2C89"/>
    <w:rsid w:val="009D3932"/>
    <w:rsid w:val="009D3E6D"/>
    <w:rsid w:val="009D3F58"/>
    <w:rsid w:val="009D467F"/>
    <w:rsid w:val="009D48F5"/>
    <w:rsid w:val="009D4F83"/>
    <w:rsid w:val="009D642D"/>
    <w:rsid w:val="009E1B2C"/>
    <w:rsid w:val="009E220E"/>
    <w:rsid w:val="009E3BDA"/>
    <w:rsid w:val="009E42A9"/>
    <w:rsid w:val="009E562C"/>
    <w:rsid w:val="009E5DF9"/>
    <w:rsid w:val="009E612B"/>
    <w:rsid w:val="009E68E8"/>
    <w:rsid w:val="009E6987"/>
    <w:rsid w:val="009E73EE"/>
    <w:rsid w:val="009E776C"/>
    <w:rsid w:val="009E7E22"/>
    <w:rsid w:val="009F0A15"/>
    <w:rsid w:val="009F1EB3"/>
    <w:rsid w:val="009F27D4"/>
    <w:rsid w:val="009F2F2F"/>
    <w:rsid w:val="009F3A0E"/>
    <w:rsid w:val="009F49C6"/>
    <w:rsid w:val="009F4D35"/>
    <w:rsid w:val="009F4DC9"/>
    <w:rsid w:val="009F575D"/>
    <w:rsid w:val="009F65BA"/>
    <w:rsid w:val="009F6DAB"/>
    <w:rsid w:val="00A00F2F"/>
    <w:rsid w:val="00A02000"/>
    <w:rsid w:val="00A02C52"/>
    <w:rsid w:val="00A04112"/>
    <w:rsid w:val="00A04F04"/>
    <w:rsid w:val="00A0551D"/>
    <w:rsid w:val="00A0642A"/>
    <w:rsid w:val="00A10043"/>
    <w:rsid w:val="00A119E3"/>
    <w:rsid w:val="00A11F7F"/>
    <w:rsid w:val="00A14D20"/>
    <w:rsid w:val="00A15454"/>
    <w:rsid w:val="00A1594F"/>
    <w:rsid w:val="00A16372"/>
    <w:rsid w:val="00A165FC"/>
    <w:rsid w:val="00A1719F"/>
    <w:rsid w:val="00A17342"/>
    <w:rsid w:val="00A20003"/>
    <w:rsid w:val="00A23291"/>
    <w:rsid w:val="00A2472A"/>
    <w:rsid w:val="00A24B47"/>
    <w:rsid w:val="00A25F46"/>
    <w:rsid w:val="00A264FB"/>
    <w:rsid w:val="00A2677C"/>
    <w:rsid w:val="00A26AD7"/>
    <w:rsid w:val="00A26C05"/>
    <w:rsid w:val="00A26FAE"/>
    <w:rsid w:val="00A302F9"/>
    <w:rsid w:val="00A311B6"/>
    <w:rsid w:val="00A339C6"/>
    <w:rsid w:val="00A33A6F"/>
    <w:rsid w:val="00A34396"/>
    <w:rsid w:val="00A34F17"/>
    <w:rsid w:val="00A37F48"/>
    <w:rsid w:val="00A4044C"/>
    <w:rsid w:val="00A44152"/>
    <w:rsid w:val="00A44355"/>
    <w:rsid w:val="00A4498F"/>
    <w:rsid w:val="00A44C95"/>
    <w:rsid w:val="00A45007"/>
    <w:rsid w:val="00A45B82"/>
    <w:rsid w:val="00A46679"/>
    <w:rsid w:val="00A47B03"/>
    <w:rsid w:val="00A50022"/>
    <w:rsid w:val="00A5118E"/>
    <w:rsid w:val="00A5290E"/>
    <w:rsid w:val="00A53158"/>
    <w:rsid w:val="00A5426D"/>
    <w:rsid w:val="00A54A3F"/>
    <w:rsid w:val="00A554F2"/>
    <w:rsid w:val="00A560D0"/>
    <w:rsid w:val="00A5790E"/>
    <w:rsid w:val="00A57DDC"/>
    <w:rsid w:val="00A60EF3"/>
    <w:rsid w:val="00A61357"/>
    <w:rsid w:val="00A624F6"/>
    <w:rsid w:val="00A62E22"/>
    <w:rsid w:val="00A62FA0"/>
    <w:rsid w:val="00A65108"/>
    <w:rsid w:val="00A6604C"/>
    <w:rsid w:val="00A66A32"/>
    <w:rsid w:val="00A67555"/>
    <w:rsid w:val="00A67892"/>
    <w:rsid w:val="00A708EB"/>
    <w:rsid w:val="00A7090C"/>
    <w:rsid w:val="00A71BAA"/>
    <w:rsid w:val="00A7202F"/>
    <w:rsid w:val="00A72442"/>
    <w:rsid w:val="00A72895"/>
    <w:rsid w:val="00A74850"/>
    <w:rsid w:val="00A777F2"/>
    <w:rsid w:val="00A82A79"/>
    <w:rsid w:val="00A833B9"/>
    <w:rsid w:val="00A839A7"/>
    <w:rsid w:val="00A843BD"/>
    <w:rsid w:val="00A86333"/>
    <w:rsid w:val="00A87692"/>
    <w:rsid w:val="00A90AF5"/>
    <w:rsid w:val="00A90DB4"/>
    <w:rsid w:val="00A9103E"/>
    <w:rsid w:val="00A91939"/>
    <w:rsid w:val="00A92BDF"/>
    <w:rsid w:val="00A930BD"/>
    <w:rsid w:val="00A93F01"/>
    <w:rsid w:val="00A9612A"/>
    <w:rsid w:val="00A96551"/>
    <w:rsid w:val="00A965FA"/>
    <w:rsid w:val="00AA084E"/>
    <w:rsid w:val="00AA3DD9"/>
    <w:rsid w:val="00AA42DF"/>
    <w:rsid w:val="00AA4A63"/>
    <w:rsid w:val="00AB1243"/>
    <w:rsid w:val="00AB1EA4"/>
    <w:rsid w:val="00AB2423"/>
    <w:rsid w:val="00AB3A4E"/>
    <w:rsid w:val="00AB514D"/>
    <w:rsid w:val="00AB7347"/>
    <w:rsid w:val="00AB79C8"/>
    <w:rsid w:val="00AC125E"/>
    <w:rsid w:val="00AC1861"/>
    <w:rsid w:val="00AC1BC5"/>
    <w:rsid w:val="00AC25E6"/>
    <w:rsid w:val="00AC4B79"/>
    <w:rsid w:val="00AC4CFA"/>
    <w:rsid w:val="00AC5378"/>
    <w:rsid w:val="00AC68E7"/>
    <w:rsid w:val="00AC7D00"/>
    <w:rsid w:val="00AD0513"/>
    <w:rsid w:val="00AD0671"/>
    <w:rsid w:val="00AD1201"/>
    <w:rsid w:val="00AD1CB3"/>
    <w:rsid w:val="00AD1F1E"/>
    <w:rsid w:val="00AD4251"/>
    <w:rsid w:val="00AD43AD"/>
    <w:rsid w:val="00AD7B34"/>
    <w:rsid w:val="00AE02A3"/>
    <w:rsid w:val="00AE15BB"/>
    <w:rsid w:val="00AE166D"/>
    <w:rsid w:val="00AE2092"/>
    <w:rsid w:val="00AE375C"/>
    <w:rsid w:val="00AE4985"/>
    <w:rsid w:val="00AE4D5D"/>
    <w:rsid w:val="00AE4E75"/>
    <w:rsid w:val="00AE6B25"/>
    <w:rsid w:val="00AE72CB"/>
    <w:rsid w:val="00AE792C"/>
    <w:rsid w:val="00AE7C67"/>
    <w:rsid w:val="00AF22FE"/>
    <w:rsid w:val="00AF2BC8"/>
    <w:rsid w:val="00AF464A"/>
    <w:rsid w:val="00AF4700"/>
    <w:rsid w:val="00AF52E3"/>
    <w:rsid w:val="00AF5B8F"/>
    <w:rsid w:val="00AF6D00"/>
    <w:rsid w:val="00AF7FE2"/>
    <w:rsid w:val="00B004DF"/>
    <w:rsid w:val="00B01437"/>
    <w:rsid w:val="00B02719"/>
    <w:rsid w:val="00B028ED"/>
    <w:rsid w:val="00B0296E"/>
    <w:rsid w:val="00B0357A"/>
    <w:rsid w:val="00B046C1"/>
    <w:rsid w:val="00B055DD"/>
    <w:rsid w:val="00B05D98"/>
    <w:rsid w:val="00B07263"/>
    <w:rsid w:val="00B07264"/>
    <w:rsid w:val="00B0747D"/>
    <w:rsid w:val="00B07D43"/>
    <w:rsid w:val="00B103F5"/>
    <w:rsid w:val="00B10A9B"/>
    <w:rsid w:val="00B10FD5"/>
    <w:rsid w:val="00B11874"/>
    <w:rsid w:val="00B11A9E"/>
    <w:rsid w:val="00B11DE3"/>
    <w:rsid w:val="00B11E75"/>
    <w:rsid w:val="00B13300"/>
    <w:rsid w:val="00B134B0"/>
    <w:rsid w:val="00B13F40"/>
    <w:rsid w:val="00B1414D"/>
    <w:rsid w:val="00B14232"/>
    <w:rsid w:val="00B14DF7"/>
    <w:rsid w:val="00B155E1"/>
    <w:rsid w:val="00B16571"/>
    <w:rsid w:val="00B16A01"/>
    <w:rsid w:val="00B210F0"/>
    <w:rsid w:val="00B22D5D"/>
    <w:rsid w:val="00B238E2"/>
    <w:rsid w:val="00B24515"/>
    <w:rsid w:val="00B25869"/>
    <w:rsid w:val="00B272CF"/>
    <w:rsid w:val="00B27C8D"/>
    <w:rsid w:val="00B30D14"/>
    <w:rsid w:val="00B313AF"/>
    <w:rsid w:val="00B32372"/>
    <w:rsid w:val="00B32B3C"/>
    <w:rsid w:val="00B32FA8"/>
    <w:rsid w:val="00B3330A"/>
    <w:rsid w:val="00B33C91"/>
    <w:rsid w:val="00B34627"/>
    <w:rsid w:val="00B3644A"/>
    <w:rsid w:val="00B42B86"/>
    <w:rsid w:val="00B4504A"/>
    <w:rsid w:val="00B461D0"/>
    <w:rsid w:val="00B463B7"/>
    <w:rsid w:val="00B46DB0"/>
    <w:rsid w:val="00B47AE3"/>
    <w:rsid w:val="00B47FCC"/>
    <w:rsid w:val="00B505F2"/>
    <w:rsid w:val="00B526A7"/>
    <w:rsid w:val="00B52AB3"/>
    <w:rsid w:val="00B537D6"/>
    <w:rsid w:val="00B54640"/>
    <w:rsid w:val="00B548CE"/>
    <w:rsid w:val="00B560FA"/>
    <w:rsid w:val="00B56C77"/>
    <w:rsid w:val="00B56E88"/>
    <w:rsid w:val="00B56EE3"/>
    <w:rsid w:val="00B604A8"/>
    <w:rsid w:val="00B64894"/>
    <w:rsid w:val="00B64A01"/>
    <w:rsid w:val="00B66048"/>
    <w:rsid w:val="00B67887"/>
    <w:rsid w:val="00B7015C"/>
    <w:rsid w:val="00B720B5"/>
    <w:rsid w:val="00B73178"/>
    <w:rsid w:val="00B7334B"/>
    <w:rsid w:val="00B74170"/>
    <w:rsid w:val="00B76137"/>
    <w:rsid w:val="00B7639D"/>
    <w:rsid w:val="00B764BA"/>
    <w:rsid w:val="00B76605"/>
    <w:rsid w:val="00B76684"/>
    <w:rsid w:val="00B769A3"/>
    <w:rsid w:val="00B804A2"/>
    <w:rsid w:val="00B81E3A"/>
    <w:rsid w:val="00B8204A"/>
    <w:rsid w:val="00B82271"/>
    <w:rsid w:val="00B82674"/>
    <w:rsid w:val="00B844E3"/>
    <w:rsid w:val="00B84921"/>
    <w:rsid w:val="00B86196"/>
    <w:rsid w:val="00B8771B"/>
    <w:rsid w:val="00B904D1"/>
    <w:rsid w:val="00B91047"/>
    <w:rsid w:val="00B928F3"/>
    <w:rsid w:val="00B94902"/>
    <w:rsid w:val="00B95665"/>
    <w:rsid w:val="00B95D36"/>
    <w:rsid w:val="00B978E1"/>
    <w:rsid w:val="00B97C4D"/>
    <w:rsid w:val="00BA0671"/>
    <w:rsid w:val="00BA15B3"/>
    <w:rsid w:val="00BA192A"/>
    <w:rsid w:val="00BA1C40"/>
    <w:rsid w:val="00BA1ED7"/>
    <w:rsid w:val="00BA24CF"/>
    <w:rsid w:val="00BA32F8"/>
    <w:rsid w:val="00BA4020"/>
    <w:rsid w:val="00BA5658"/>
    <w:rsid w:val="00BA5880"/>
    <w:rsid w:val="00BA5B9B"/>
    <w:rsid w:val="00BA6258"/>
    <w:rsid w:val="00BA7651"/>
    <w:rsid w:val="00BA78ED"/>
    <w:rsid w:val="00BB0358"/>
    <w:rsid w:val="00BB1D88"/>
    <w:rsid w:val="00BB2A10"/>
    <w:rsid w:val="00BB3D60"/>
    <w:rsid w:val="00BB4746"/>
    <w:rsid w:val="00BB6641"/>
    <w:rsid w:val="00BB6AA8"/>
    <w:rsid w:val="00BB6D16"/>
    <w:rsid w:val="00BB6DF2"/>
    <w:rsid w:val="00BB71D6"/>
    <w:rsid w:val="00BC1795"/>
    <w:rsid w:val="00BC1CDF"/>
    <w:rsid w:val="00BC3CB1"/>
    <w:rsid w:val="00BC4809"/>
    <w:rsid w:val="00BC4860"/>
    <w:rsid w:val="00BC4870"/>
    <w:rsid w:val="00BC5637"/>
    <w:rsid w:val="00BC58AB"/>
    <w:rsid w:val="00BC58E4"/>
    <w:rsid w:val="00BC5DB0"/>
    <w:rsid w:val="00BD0047"/>
    <w:rsid w:val="00BD0ED6"/>
    <w:rsid w:val="00BD1429"/>
    <w:rsid w:val="00BD3BFD"/>
    <w:rsid w:val="00BD440E"/>
    <w:rsid w:val="00BD47BA"/>
    <w:rsid w:val="00BD6F1B"/>
    <w:rsid w:val="00BE057B"/>
    <w:rsid w:val="00BE0A1E"/>
    <w:rsid w:val="00BE278E"/>
    <w:rsid w:val="00BE54A9"/>
    <w:rsid w:val="00BE5E21"/>
    <w:rsid w:val="00BE5F2B"/>
    <w:rsid w:val="00BE66C4"/>
    <w:rsid w:val="00BE7795"/>
    <w:rsid w:val="00BF005E"/>
    <w:rsid w:val="00BF01A9"/>
    <w:rsid w:val="00BF19DD"/>
    <w:rsid w:val="00BF1A2C"/>
    <w:rsid w:val="00BF1BC8"/>
    <w:rsid w:val="00BF235F"/>
    <w:rsid w:val="00BF348D"/>
    <w:rsid w:val="00BF38FC"/>
    <w:rsid w:val="00BF4102"/>
    <w:rsid w:val="00BF763D"/>
    <w:rsid w:val="00BF7A27"/>
    <w:rsid w:val="00C00E4A"/>
    <w:rsid w:val="00C01327"/>
    <w:rsid w:val="00C01AE5"/>
    <w:rsid w:val="00C02FF1"/>
    <w:rsid w:val="00C03103"/>
    <w:rsid w:val="00C03333"/>
    <w:rsid w:val="00C0378C"/>
    <w:rsid w:val="00C0434E"/>
    <w:rsid w:val="00C0436A"/>
    <w:rsid w:val="00C04D68"/>
    <w:rsid w:val="00C05F11"/>
    <w:rsid w:val="00C06B4D"/>
    <w:rsid w:val="00C073CA"/>
    <w:rsid w:val="00C10814"/>
    <w:rsid w:val="00C11290"/>
    <w:rsid w:val="00C14A0C"/>
    <w:rsid w:val="00C164EF"/>
    <w:rsid w:val="00C16518"/>
    <w:rsid w:val="00C20C03"/>
    <w:rsid w:val="00C21DEB"/>
    <w:rsid w:val="00C21F55"/>
    <w:rsid w:val="00C231FC"/>
    <w:rsid w:val="00C24007"/>
    <w:rsid w:val="00C2454D"/>
    <w:rsid w:val="00C2486C"/>
    <w:rsid w:val="00C24E9A"/>
    <w:rsid w:val="00C24EFB"/>
    <w:rsid w:val="00C24F19"/>
    <w:rsid w:val="00C25200"/>
    <w:rsid w:val="00C262AA"/>
    <w:rsid w:val="00C267BB"/>
    <w:rsid w:val="00C320F6"/>
    <w:rsid w:val="00C32817"/>
    <w:rsid w:val="00C3295E"/>
    <w:rsid w:val="00C32B84"/>
    <w:rsid w:val="00C33823"/>
    <w:rsid w:val="00C356EF"/>
    <w:rsid w:val="00C35B26"/>
    <w:rsid w:val="00C365C7"/>
    <w:rsid w:val="00C374A5"/>
    <w:rsid w:val="00C37981"/>
    <w:rsid w:val="00C40514"/>
    <w:rsid w:val="00C40AA3"/>
    <w:rsid w:val="00C41539"/>
    <w:rsid w:val="00C43026"/>
    <w:rsid w:val="00C43185"/>
    <w:rsid w:val="00C431E1"/>
    <w:rsid w:val="00C46513"/>
    <w:rsid w:val="00C46652"/>
    <w:rsid w:val="00C47281"/>
    <w:rsid w:val="00C477FE"/>
    <w:rsid w:val="00C52263"/>
    <w:rsid w:val="00C54CCC"/>
    <w:rsid w:val="00C550AF"/>
    <w:rsid w:val="00C566C1"/>
    <w:rsid w:val="00C569EA"/>
    <w:rsid w:val="00C571A6"/>
    <w:rsid w:val="00C60552"/>
    <w:rsid w:val="00C61EBA"/>
    <w:rsid w:val="00C624AF"/>
    <w:rsid w:val="00C624E3"/>
    <w:rsid w:val="00C63125"/>
    <w:rsid w:val="00C63989"/>
    <w:rsid w:val="00C66003"/>
    <w:rsid w:val="00C668FE"/>
    <w:rsid w:val="00C67752"/>
    <w:rsid w:val="00C71838"/>
    <w:rsid w:val="00C71F2F"/>
    <w:rsid w:val="00C7333E"/>
    <w:rsid w:val="00C73432"/>
    <w:rsid w:val="00C7343E"/>
    <w:rsid w:val="00C74236"/>
    <w:rsid w:val="00C743D8"/>
    <w:rsid w:val="00C750DB"/>
    <w:rsid w:val="00C75638"/>
    <w:rsid w:val="00C76393"/>
    <w:rsid w:val="00C76A48"/>
    <w:rsid w:val="00C77859"/>
    <w:rsid w:val="00C818AF"/>
    <w:rsid w:val="00C82540"/>
    <w:rsid w:val="00C827C9"/>
    <w:rsid w:val="00C82833"/>
    <w:rsid w:val="00C82D89"/>
    <w:rsid w:val="00C83610"/>
    <w:rsid w:val="00C83727"/>
    <w:rsid w:val="00C856BB"/>
    <w:rsid w:val="00C8593D"/>
    <w:rsid w:val="00C8601F"/>
    <w:rsid w:val="00C87C49"/>
    <w:rsid w:val="00C87E1C"/>
    <w:rsid w:val="00C90311"/>
    <w:rsid w:val="00C9087B"/>
    <w:rsid w:val="00C90D31"/>
    <w:rsid w:val="00C91B66"/>
    <w:rsid w:val="00C93BBE"/>
    <w:rsid w:val="00C94D8A"/>
    <w:rsid w:val="00C95DED"/>
    <w:rsid w:val="00C9600F"/>
    <w:rsid w:val="00C97986"/>
    <w:rsid w:val="00CA0046"/>
    <w:rsid w:val="00CA1581"/>
    <w:rsid w:val="00CA51F9"/>
    <w:rsid w:val="00CA60F2"/>
    <w:rsid w:val="00CA626D"/>
    <w:rsid w:val="00CA64C3"/>
    <w:rsid w:val="00CB06B5"/>
    <w:rsid w:val="00CB1465"/>
    <w:rsid w:val="00CB1686"/>
    <w:rsid w:val="00CB40D2"/>
    <w:rsid w:val="00CB4D7E"/>
    <w:rsid w:val="00CB5709"/>
    <w:rsid w:val="00CB5FFD"/>
    <w:rsid w:val="00CB7384"/>
    <w:rsid w:val="00CB7CFE"/>
    <w:rsid w:val="00CC0701"/>
    <w:rsid w:val="00CC0E05"/>
    <w:rsid w:val="00CC119E"/>
    <w:rsid w:val="00CC1C0C"/>
    <w:rsid w:val="00CC1EB4"/>
    <w:rsid w:val="00CC5F09"/>
    <w:rsid w:val="00CC61ED"/>
    <w:rsid w:val="00CC62D3"/>
    <w:rsid w:val="00CC6763"/>
    <w:rsid w:val="00CC6806"/>
    <w:rsid w:val="00CD0C0B"/>
    <w:rsid w:val="00CD0E8B"/>
    <w:rsid w:val="00CD122A"/>
    <w:rsid w:val="00CD2BAF"/>
    <w:rsid w:val="00CD2EE5"/>
    <w:rsid w:val="00CD398D"/>
    <w:rsid w:val="00CD4379"/>
    <w:rsid w:val="00CE0251"/>
    <w:rsid w:val="00CE04F3"/>
    <w:rsid w:val="00CE0B47"/>
    <w:rsid w:val="00CE1330"/>
    <w:rsid w:val="00CE1423"/>
    <w:rsid w:val="00CE2FFA"/>
    <w:rsid w:val="00CE4B56"/>
    <w:rsid w:val="00CE5C89"/>
    <w:rsid w:val="00CE6A16"/>
    <w:rsid w:val="00CE77DE"/>
    <w:rsid w:val="00CE7A0E"/>
    <w:rsid w:val="00CE7FE3"/>
    <w:rsid w:val="00CF0575"/>
    <w:rsid w:val="00CF0646"/>
    <w:rsid w:val="00CF2133"/>
    <w:rsid w:val="00CF231F"/>
    <w:rsid w:val="00CF26CB"/>
    <w:rsid w:val="00CF2B49"/>
    <w:rsid w:val="00CF40D4"/>
    <w:rsid w:val="00CF4C3A"/>
    <w:rsid w:val="00CF719F"/>
    <w:rsid w:val="00CF77FA"/>
    <w:rsid w:val="00CF7866"/>
    <w:rsid w:val="00CF7B2E"/>
    <w:rsid w:val="00D00316"/>
    <w:rsid w:val="00D003DE"/>
    <w:rsid w:val="00D01553"/>
    <w:rsid w:val="00D030D9"/>
    <w:rsid w:val="00D04C25"/>
    <w:rsid w:val="00D053F6"/>
    <w:rsid w:val="00D05832"/>
    <w:rsid w:val="00D05CE3"/>
    <w:rsid w:val="00D068CF"/>
    <w:rsid w:val="00D06B51"/>
    <w:rsid w:val="00D105FA"/>
    <w:rsid w:val="00D12973"/>
    <w:rsid w:val="00D12984"/>
    <w:rsid w:val="00D1444B"/>
    <w:rsid w:val="00D162E1"/>
    <w:rsid w:val="00D163CA"/>
    <w:rsid w:val="00D16984"/>
    <w:rsid w:val="00D17652"/>
    <w:rsid w:val="00D200EA"/>
    <w:rsid w:val="00D20335"/>
    <w:rsid w:val="00D20635"/>
    <w:rsid w:val="00D21595"/>
    <w:rsid w:val="00D21EDC"/>
    <w:rsid w:val="00D2214F"/>
    <w:rsid w:val="00D22470"/>
    <w:rsid w:val="00D23903"/>
    <w:rsid w:val="00D24FA8"/>
    <w:rsid w:val="00D2753D"/>
    <w:rsid w:val="00D27958"/>
    <w:rsid w:val="00D27C36"/>
    <w:rsid w:val="00D30645"/>
    <w:rsid w:val="00D317CB"/>
    <w:rsid w:val="00D31EF8"/>
    <w:rsid w:val="00D3201E"/>
    <w:rsid w:val="00D335DB"/>
    <w:rsid w:val="00D33C9D"/>
    <w:rsid w:val="00D35505"/>
    <w:rsid w:val="00D35718"/>
    <w:rsid w:val="00D359BD"/>
    <w:rsid w:val="00D359F4"/>
    <w:rsid w:val="00D362F6"/>
    <w:rsid w:val="00D36339"/>
    <w:rsid w:val="00D376BA"/>
    <w:rsid w:val="00D40046"/>
    <w:rsid w:val="00D40D65"/>
    <w:rsid w:val="00D41249"/>
    <w:rsid w:val="00D416B2"/>
    <w:rsid w:val="00D42C50"/>
    <w:rsid w:val="00D44AED"/>
    <w:rsid w:val="00D44E0B"/>
    <w:rsid w:val="00D45970"/>
    <w:rsid w:val="00D45D5B"/>
    <w:rsid w:val="00D4735F"/>
    <w:rsid w:val="00D50C60"/>
    <w:rsid w:val="00D52905"/>
    <w:rsid w:val="00D53122"/>
    <w:rsid w:val="00D531A1"/>
    <w:rsid w:val="00D53E56"/>
    <w:rsid w:val="00D544AE"/>
    <w:rsid w:val="00D544FB"/>
    <w:rsid w:val="00D558B9"/>
    <w:rsid w:val="00D558F9"/>
    <w:rsid w:val="00D56755"/>
    <w:rsid w:val="00D5797F"/>
    <w:rsid w:val="00D60AF5"/>
    <w:rsid w:val="00D617ED"/>
    <w:rsid w:val="00D61AAB"/>
    <w:rsid w:val="00D632C1"/>
    <w:rsid w:val="00D633F4"/>
    <w:rsid w:val="00D646BE"/>
    <w:rsid w:val="00D64773"/>
    <w:rsid w:val="00D6485A"/>
    <w:rsid w:val="00D65312"/>
    <w:rsid w:val="00D656AA"/>
    <w:rsid w:val="00D67D39"/>
    <w:rsid w:val="00D70655"/>
    <w:rsid w:val="00D7085C"/>
    <w:rsid w:val="00D71B62"/>
    <w:rsid w:val="00D723EF"/>
    <w:rsid w:val="00D729C7"/>
    <w:rsid w:val="00D72CFC"/>
    <w:rsid w:val="00D734CF"/>
    <w:rsid w:val="00D73A62"/>
    <w:rsid w:val="00D7451E"/>
    <w:rsid w:val="00D75835"/>
    <w:rsid w:val="00D75B76"/>
    <w:rsid w:val="00D76976"/>
    <w:rsid w:val="00D80023"/>
    <w:rsid w:val="00D807BF"/>
    <w:rsid w:val="00D81DDF"/>
    <w:rsid w:val="00D8259B"/>
    <w:rsid w:val="00D82C90"/>
    <w:rsid w:val="00D82EB0"/>
    <w:rsid w:val="00D8394F"/>
    <w:rsid w:val="00D841AE"/>
    <w:rsid w:val="00D84652"/>
    <w:rsid w:val="00D869DB"/>
    <w:rsid w:val="00D87C10"/>
    <w:rsid w:val="00D90CAD"/>
    <w:rsid w:val="00D92CBD"/>
    <w:rsid w:val="00D93B3D"/>
    <w:rsid w:val="00D9453B"/>
    <w:rsid w:val="00D94975"/>
    <w:rsid w:val="00D94B7C"/>
    <w:rsid w:val="00D94DC9"/>
    <w:rsid w:val="00D969B9"/>
    <w:rsid w:val="00D97689"/>
    <w:rsid w:val="00DA2623"/>
    <w:rsid w:val="00DA2634"/>
    <w:rsid w:val="00DA2C22"/>
    <w:rsid w:val="00DA2F45"/>
    <w:rsid w:val="00DA30F0"/>
    <w:rsid w:val="00DA4930"/>
    <w:rsid w:val="00DA56B2"/>
    <w:rsid w:val="00DA61C7"/>
    <w:rsid w:val="00DA7332"/>
    <w:rsid w:val="00DA7546"/>
    <w:rsid w:val="00DB1AAF"/>
    <w:rsid w:val="00DB1FCF"/>
    <w:rsid w:val="00DB2596"/>
    <w:rsid w:val="00DB3B23"/>
    <w:rsid w:val="00DB59D0"/>
    <w:rsid w:val="00DB5EA2"/>
    <w:rsid w:val="00DB627E"/>
    <w:rsid w:val="00DB76A8"/>
    <w:rsid w:val="00DB7C18"/>
    <w:rsid w:val="00DC281A"/>
    <w:rsid w:val="00DC43F0"/>
    <w:rsid w:val="00DC484F"/>
    <w:rsid w:val="00DC4BF9"/>
    <w:rsid w:val="00DC5280"/>
    <w:rsid w:val="00DC5395"/>
    <w:rsid w:val="00DC57C2"/>
    <w:rsid w:val="00DC5B25"/>
    <w:rsid w:val="00DC5EAB"/>
    <w:rsid w:val="00DD0E3A"/>
    <w:rsid w:val="00DD1135"/>
    <w:rsid w:val="00DD15C8"/>
    <w:rsid w:val="00DD207E"/>
    <w:rsid w:val="00DD2231"/>
    <w:rsid w:val="00DD3ADE"/>
    <w:rsid w:val="00DD5167"/>
    <w:rsid w:val="00DD61B7"/>
    <w:rsid w:val="00DD773A"/>
    <w:rsid w:val="00DE0657"/>
    <w:rsid w:val="00DE0FE6"/>
    <w:rsid w:val="00DE2465"/>
    <w:rsid w:val="00DE36DC"/>
    <w:rsid w:val="00DE3A95"/>
    <w:rsid w:val="00DE3E06"/>
    <w:rsid w:val="00DE4C9A"/>
    <w:rsid w:val="00DE52D1"/>
    <w:rsid w:val="00DE54FC"/>
    <w:rsid w:val="00DE5931"/>
    <w:rsid w:val="00DE5A80"/>
    <w:rsid w:val="00DE5B06"/>
    <w:rsid w:val="00DE5F83"/>
    <w:rsid w:val="00DE7F5E"/>
    <w:rsid w:val="00DE7F8A"/>
    <w:rsid w:val="00DF23F9"/>
    <w:rsid w:val="00DF3A15"/>
    <w:rsid w:val="00DF3ED2"/>
    <w:rsid w:val="00DF48FF"/>
    <w:rsid w:val="00DF4F38"/>
    <w:rsid w:val="00DF55E4"/>
    <w:rsid w:val="00DF6B6E"/>
    <w:rsid w:val="00DF7155"/>
    <w:rsid w:val="00DF7280"/>
    <w:rsid w:val="00DF7960"/>
    <w:rsid w:val="00E00207"/>
    <w:rsid w:val="00E0123F"/>
    <w:rsid w:val="00E01ECA"/>
    <w:rsid w:val="00E023EB"/>
    <w:rsid w:val="00E02FB7"/>
    <w:rsid w:val="00E03EC9"/>
    <w:rsid w:val="00E056B7"/>
    <w:rsid w:val="00E059CC"/>
    <w:rsid w:val="00E06850"/>
    <w:rsid w:val="00E100D3"/>
    <w:rsid w:val="00E107D0"/>
    <w:rsid w:val="00E10884"/>
    <w:rsid w:val="00E10DEF"/>
    <w:rsid w:val="00E110D1"/>
    <w:rsid w:val="00E12092"/>
    <w:rsid w:val="00E12093"/>
    <w:rsid w:val="00E1496E"/>
    <w:rsid w:val="00E14D69"/>
    <w:rsid w:val="00E1500E"/>
    <w:rsid w:val="00E15F7D"/>
    <w:rsid w:val="00E17A55"/>
    <w:rsid w:val="00E21946"/>
    <w:rsid w:val="00E22158"/>
    <w:rsid w:val="00E230CE"/>
    <w:rsid w:val="00E2356B"/>
    <w:rsid w:val="00E24564"/>
    <w:rsid w:val="00E259B3"/>
    <w:rsid w:val="00E25BCC"/>
    <w:rsid w:val="00E2668B"/>
    <w:rsid w:val="00E26DC2"/>
    <w:rsid w:val="00E27A8E"/>
    <w:rsid w:val="00E30BF4"/>
    <w:rsid w:val="00E31832"/>
    <w:rsid w:val="00E333D1"/>
    <w:rsid w:val="00E34186"/>
    <w:rsid w:val="00E35073"/>
    <w:rsid w:val="00E35447"/>
    <w:rsid w:val="00E37306"/>
    <w:rsid w:val="00E37AFF"/>
    <w:rsid w:val="00E403CE"/>
    <w:rsid w:val="00E40706"/>
    <w:rsid w:val="00E408ED"/>
    <w:rsid w:val="00E40919"/>
    <w:rsid w:val="00E40A0A"/>
    <w:rsid w:val="00E41451"/>
    <w:rsid w:val="00E42D30"/>
    <w:rsid w:val="00E4318F"/>
    <w:rsid w:val="00E44759"/>
    <w:rsid w:val="00E46216"/>
    <w:rsid w:val="00E471F8"/>
    <w:rsid w:val="00E476AA"/>
    <w:rsid w:val="00E47924"/>
    <w:rsid w:val="00E504FB"/>
    <w:rsid w:val="00E5073D"/>
    <w:rsid w:val="00E509A1"/>
    <w:rsid w:val="00E50C04"/>
    <w:rsid w:val="00E51C90"/>
    <w:rsid w:val="00E52580"/>
    <w:rsid w:val="00E52DA3"/>
    <w:rsid w:val="00E53026"/>
    <w:rsid w:val="00E530EA"/>
    <w:rsid w:val="00E5363C"/>
    <w:rsid w:val="00E54436"/>
    <w:rsid w:val="00E5530D"/>
    <w:rsid w:val="00E561A9"/>
    <w:rsid w:val="00E6111C"/>
    <w:rsid w:val="00E61131"/>
    <w:rsid w:val="00E61B15"/>
    <w:rsid w:val="00E63E22"/>
    <w:rsid w:val="00E6564F"/>
    <w:rsid w:val="00E65706"/>
    <w:rsid w:val="00E6600A"/>
    <w:rsid w:val="00E660BE"/>
    <w:rsid w:val="00E6699D"/>
    <w:rsid w:val="00E66EE4"/>
    <w:rsid w:val="00E6702A"/>
    <w:rsid w:val="00E67BD3"/>
    <w:rsid w:val="00E71236"/>
    <w:rsid w:val="00E728A9"/>
    <w:rsid w:val="00E72E5F"/>
    <w:rsid w:val="00E73AE9"/>
    <w:rsid w:val="00E7419D"/>
    <w:rsid w:val="00E743E1"/>
    <w:rsid w:val="00E7460C"/>
    <w:rsid w:val="00E76019"/>
    <w:rsid w:val="00E807CB"/>
    <w:rsid w:val="00E81014"/>
    <w:rsid w:val="00E81458"/>
    <w:rsid w:val="00E81CF8"/>
    <w:rsid w:val="00E81E70"/>
    <w:rsid w:val="00E8269C"/>
    <w:rsid w:val="00E83168"/>
    <w:rsid w:val="00E846F6"/>
    <w:rsid w:val="00E84FD6"/>
    <w:rsid w:val="00E8572D"/>
    <w:rsid w:val="00E85DFA"/>
    <w:rsid w:val="00E8659A"/>
    <w:rsid w:val="00E86A2D"/>
    <w:rsid w:val="00E874A6"/>
    <w:rsid w:val="00E90478"/>
    <w:rsid w:val="00E90698"/>
    <w:rsid w:val="00E90DD7"/>
    <w:rsid w:val="00E913C6"/>
    <w:rsid w:val="00E91B88"/>
    <w:rsid w:val="00E91E51"/>
    <w:rsid w:val="00E92A02"/>
    <w:rsid w:val="00E95595"/>
    <w:rsid w:val="00E9639D"/>
    <w:rsid w:val="00E966C2"/>
    <w:rsid w:val="00E96F8F"/>
    <w:rsid w:val="00E97554"/>
    <w:rsid w:val="00EA0A93"/>
    <w:rsid w:val="00EA1B5E"/>
    <w:rsid w:val="00EA2419"/>
    <w:rsid w:val="00EA32EB"/>
    <w:rsid w:val="00EA44B4"/>
    <w:rsid w:val="00EA51FA"/>
    <w:rsid w:val="00EA608D"/>
    <w:rsid w:val="00EA71DE"/>
    <w:rsid w:val="00EA77D7"/>
    <w:rsid w:val="00EA7862"/>
    <w:rsid w:val="00EA7D75"/>
    <w:rsid w:val="00EB0A31"/>
    <w:rsid w:val="00EB1AC5"/>
    <w:rsid w:val="00EB1FED"/>
    <w:rsid w:val="00EB4350"/>
    <w:rsid w:val="00EB53D6"/>
    <w:rsid w:val="00EB67B1"/>
    <w:rsid w:val="00EB7BC0"/>
    <w:rsid w:val="00EC0992"/>
    <w:rsid w:val="00EC1C14"/>
    <w:rsid w:val="00EC211A"/>
    <w:rsid w:val="00EC3009"/>
    <w:rsid w:val="00EC351F"/>
    <w:rsid w:val="00EC54C2"/>
    <w:rsid w:val="00EC5E8C"/>
    <w:rsid w:val="00EC62B9"/>
    <w:rsid w:val="00EC7216"/>
    <w:rsid w:val="00EC7A40"/>
    <w:rsid w:val="00EC7D33"/>
    <w:rsid w:val="00ED01AE"/>
    <w:rsid w:val="00ED0E66"/>
    <w:rsid w:val="00ED0F98"/>
    <w:rsid w:val="00ED1DC6"/>
    <w:rsid w:val="00ED22C5"/>
    <w:rsid w:val="00ED24AC"/>
    <w:rsid w:val="00ED3F29"/>
    <w:rsid w:val="00ED5DC3"/>
    <w:rsid w:val="00ED6648"/>
    <w:rsid w:val="00ED6B4F"/>
    <w:rsid w:val="00ED6C98"/>
    <w:rsid w:val="00ED6D9B"/>
    <w:rsid w:val="00ED710C"/>
    <w:rsid w:val="00EE16F5"/>
    <w:rsid w:val="00EE234C"/>
    <w:rsid w:val="00EE633F"/>
    <w:rsid w:val="00EE662A"/>
    <w:rsid w:val="00EE6C84"/>
    <w:rsid w:val="00EE72B7"/>
    <w:rsid w:val="00EE7D65"/>
    <w:rsid w:val="00EE7EE5"/>
    <w:rsid w:val="00EF0761"/>
    <w:rsid w:val="00EF094D"/>
    <w:rsid w:val="00EF0E9F"/>
    <w:rsid w:val="00EF1F60"/>
    <w:rsid w:val="00EF3623"/>
    <w:rsid w:val="00EF55AC"/>
    <w:rsid w:val="00EF6806"/>
    <w:rsid w:val="00EF6F3C"/>
    <w:rsid w:val="00EF71A6"/>
    <w:rsid w:val="00F023D7"/>
    <w:rsid w:val="00F02532"/>
    <w:rsid w:val="00F02890"/>
    <w:rsid w:val="00F041A1"/>
    <w:rsid w:val="00F04718"/>
    <w:rsid w:val="00F04AEB"/>
    <w:rsid w:val="00F0640E"/>
    <w:rsid w:val="00F068A4"/>
    <w:rsid w:val="00F06974"/>
    <w:rsid w:val="00F0697E"/>
    <w:rsid w:val="00F06BE8"/>
    <w:rsid w:val="00F105BA"/>
    <w:rsid w:val="00F13847"/>
    <w:rsid w:val="00F13BE1"/>
    <w:rsid w:val="00F13C08"/>
    <w:rsid w:val="00F14BB7"/>
    <w:rsid w:val="00F15937"/>
    <w:rsid w:val="00F165BA"/>
    <w:rsid w:val="00F2071B"/>
    <w:rsid w:val="00F228FE"/>
    <w:rsid w:val="00F23AED"/>
    <w:rsid w:val="00F24240"/>
    <w:rsid w:val="00F26079"/>
    <w:rsid w:val="00F2686C"/>
    <w:rsid w:val="00F26D77"/>
    <w:rsid w:val="00F30201"/>
    <w:rsid w:val="00F3097C"/>
    <w:rsid w:val="00F312E5"/>
    <w:rsid w:val="00F32ADE"/>
    <w:rsid w:val="00F333A4"/>
    <w:rsid w:val="00F33A03"/>
    <w:rsid w:val="00F33F7D"/>
    <w:rsid w:val="00F344D1"/>
    <w:rsid w:val="00F34A78"/>
    <w:rsid w:val="00F3524C"/>
    <w:rsid w:val="00F36459"/>
    <w:rsid w:val="00F3716C"/>
    <w:rsid w:val="00F40159"/>
    <w:rsid w:val="00F40AE8"/>
    <w:rsid w:val="00F40CB1"/>
    <w:rsid w:val="00F41E7A"/>
    <w:rsid w:val="00F43461"/>
    <w:rsid w:val="00F460B7"/>
    <w:rsid w:val="00F4635D"/>
    <w:rsid w:val="00F468DC"/>
    <w:rsid w:val="00F46DD8"/>
    <w:rsid w:val="00F471A5"/>
    <w:rsid w:val="00F47916"/>
    <w:rsid w:val="00F50CA3"/>
    <w:rsid w:val="00F50F6B"/>
    <w:rsid w:val="00F50FE9"/>
    <w:rsid w:val="00F5214E"/>
    <w:rsid w:val="00F54671"/>
    <w:rsid w:val="00F54E29"/>
    <w:rsid w:val="00F61473"/>
    <w:rsid w:val="00F615E5"/>
    <w:rsid w:val="00F618F1"/>
    <w:rsid w:val="00F62554"/>
    <w:rsid w:val="00F63770"/>
    <w:rsid w:val="00F64400"/>
    <w:rsid w:val="00F6476A"/>
    <w:rsid w:val="00F65CAB"/>
    <w:rsid w:val="00F65FA6"/>
    <w:rsid w:val="00F66085"/>
    <w:rsid w:val="00F71D83"/>
    <w:rsid w:val="00F71DDD"/>
    <w:rsid w:val="00F71FA1"/>
    <w:rsid w:val="00F729B6"/>
    <w:rsid w:val="00F73136"/>
    <w:rsid w:val="00F73BFD"/>
    <w:rsid w:val="00F73CCA"/>
    <w:rsid w:val="00F74801"/>
    <w:rsid w:val="00F75913"/>
    <w:rsid w:val="00F810D7"/>
    <w:rsid w:val="00F811F8"/>
    <w:rsid w:val="00F8571C"/>
    <w:rsid w:val="00F8604D"/>
    <w:rsid w:val="00F8745B"/>
    <w:rsid w:val="00F87FFA"/>
    <w:rsid w:val="00F90879"/>
    <w:rsid w:val="00F9272F"/>
    <w:rsid w:val="00F9299D"/>
    <w:rsid w:val="00F92D97"/>
    <w:rsid w:val="00F92EA3"/>
    <w:rsid w:val="00F9372D"/>
    <w:rsid w:val="00F96764"/>
    <w:rsid w:val="00F97E86"/>
    <w:rsid w:val="00FA067E"/>
    <w:rsid w:val="00FA1722"/>
    <w:rsid w:val="00FA31FD"/>
    <w:rsid w:val="00FA325F"/>
    <w:rsid w:val="00FA3A8B"/>
    <w:rsid w:val="00FA3C0E"/>
    <w:rsid w:val="00FA3CE5"/>
    <w:rsid w:val="00FA4BB0"/>
    <w:rsid w:val="00FA612F"/>
    <w:rsid w:val="00FA6542"/>
    <w:rsid w:val="00FA6A1A"/>
    <w:rsid w:val="00FA78CF"/>
    <w:rsid w:val="00FB0224"/>
    <w:rsid w:val="00FB31BC"/>
    <w:rsid w:val="00FB41DB"/>
    <w:rsid w:val="00FB5CC6"/>
    <w:rsid w:val="00FB71AF"/>
    <w:rsid w:val="00FC058F"/>
    <w:rsid w:val="00FC2586"/>
    <w:rsid w:val="00FC27BB"/>
    <w:rsid w:val="00FC6883"/>
    <w:rsid w:val="00FC75DA"/>
    <w:rsid w:val="00FC7692"/>
    <w:rsid w:val="00FC7E03"/>
    <w:rsid w:val="00FD0950"/>
    <w:rsid w:val="00FD0BB6"/>
    <w:rsid w:val="00FD1639"/>
    <w:rsid w:val="00FD1F34"/>
    <w:rsid w:val="00FD304C"/>
    <w:rsid w:val="00FD3672"/>
    <w:rsid w:val="00FD4E3E"/>
    <w:rsid w:val="00FD615E"/>
    <w:rsid w:val="00FD6C63"/>
    <w:rsid w:val="00FE07DA"/>
    <w:rsid w:val="00FE13DC"/>
    <w:rsid w:val="00FE32BA"/>
    <w:rsid w:val="00FE32FA"/>
    <w:rsid w:val="00FE346A"/>
    <w:rsid w:val="00FE5431"/>
    <w:rsid w:val="00FE5A97"/>
    <w:rsid w:val="00FE7952"/>
    <w:rsid w:val="00FE7D9A"/>
    <w:rsid w:val="00FF0B0B"/>
    <w:rsid w:val="00FF1865"/>
    <w:rsid w:val="00FF1C19"/>
    <w:rsid w:val="00FF1E84"/>
    <w:rsid w:val="00FF252E"/>
    <w:rsid w:val="00FF2A58"/>
    <w:rsid w:val="00FF2BF3"/>
    <w:rsid w:val="00FF3633"/>
    <w:rsid w:val="00FF3E33"/>
    <w:rsid w:val="00FF4359"/>
    <w:rsid w:val="00FF4E79"/>
    <w:rsid w:val="00FF4F06"/>
    <w:rsid w:val="00FF57ED"/>
    <w:rsid w:val="00FF601A"/>
    <w:rsid w:val="00FF644D"/>
    <w:rsid w:val="00FF6710"/>
    <w:rsid w:val="0E6DE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B7DC7"/>
  <w15:docId w15:val="{C5F6A001-7F2B-4399-8CFF-5DFA4886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ade Gothic LT Std" w:eastAsiaTheme="minorHAnsi" w:hAnsi="Trade Gothic LT Std" w:cstheme="minorBidi"/>
        <w:sz w:val="22"/>
        <w:szCs w:val="22"/>
        <w:lang w:val="en-US" w:eastAsia="en-US" w:bidi="ar-SA"/>
      </w:rPr>
    </w:rPrDefault>
    <w:pPrDefault>
      <w:pPr>
        <w:spacing w:after="6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uiPriority="0"/>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1B67"/>
    <w:pPr>
      <w:spacing w:before="60" w:after="120" w:line="280" w:lineRule="exact"/>
      <w:jc w:val="left"/>
    </w:pPr>
    <w:rPr>
      <w:rFonts w:ascii="Calibri" w:eastAsia="Calibri" w:hAnsi="Calibri" w:cs="Times New Roman"/>
    </w:rPr>
  </w:style>
  <w:style w:type="paragraph" w:styleId="Heading1">
    <w:name w:val="heading 1"/>
    <w:basedOn w:val="Normal"/>
    <w:next w:val="Normal"/>
    <w:link w:val="Heading1Char"/>
    <w:uiPriority w:val="9"/>
    <w:qFormat/>
    <w:rsid w:val="00BD0ED6"/>
    <w:pPr>
      <w:keepNext/>
      <w:keepLines/>
      <w:numPr>
        <w:numId w:val="13"/>
      </w:numPr>
      <w:shd w:val="clear" w:color="auto" w:fill="256499" w:themeFill="accent2"/>
      <w:suppressAutoHyphens/>
      <w:spacing w:before="420" w:after="60" w:line="240" w:lineRule="auto"/>
      <w:jc w:val="both"/>
      <w:outlineLvl w:val="0"/>
    </w:pPr>
    <w:rPr>
      <w:rFonts w:ascii="Arial Narrow" w:eastAsiaTheme="majorEastAsia" w:hAnsi="Arial Narrow" w:cstheme="majorBidi"/>
      <w:b/>
      <w:iCs/>
      <w:caps/>
      <w:color w:val="FFFFFF" w:themeColor="background1"/>
      <w:sz w:val="32"/>
      <w:szCs w:val="32"/>
    </w:rPr>
  </w:style>
  <w:style w:type="paragraph" w:styleId="Heading2">
    <w:name w:val="heading 2"/>
    <w:basedOn w:val="Normal"/>
    <w:next w:val="Normal"/>
    <w:link w:val="Heading2Char"/>
    <w:qFormat/>
    <w:rsid w:val="00954A29"/>
    <w:pPr>
      <w:keepNext/>
      <w:keepLines/>
      <w:numPr>
        <w:ilvl w:val="1"/>
        <w:numId w:val="13"/>
      </w:numPr>
      <w:suppressAutoHyphens/>
      <w:spacing w:before="240" w:after="60" w:line="240" w:lineRule="auto"/>
      <w:outlineLvl w:val="1"/>
    </w:pPr>
    <w:rPr>
      <w:rFonts w:ascii="Arial Narrow" w:eastAsiaTheme="majorEastAsia" w:hAnsi="Arial Narrow" w:cstheme="majorBidi"/>
      <w:b/>
      <w:bCs/>
      <w:noProof/>
      <w:color w:val="256499"/>
      <w:sz w:val="29"/>
      <w:szCs w:val="26"/>
    </w:rPr>
  </w:style>
  <w:style w:type="paragraph" w:styleId="Heading3">
    <w:name w:val="heading 3"/>
    <w:basedOn w:val="Normal"/>
    <w:next w:val="Normal"/>
    <w:link w:val="Heading3Char"/>
    <w:qFormat/>
    <w:rsid w:val="000C2433"/>
    <w:pPr>
      <w:keepNext/>
      <w:keepLines/>
      <w:numPr>
        <w:ilvl w:val="2"/>
        <w:numId w:val="13"/>
      </w:numPr>
      <w:suppressAutoHyphens/>
      <w:spacing w:before="240" w:after="60" w:line="280" w:lineRule="atLeast"/>
      <w:outlineLvl w:val="2"/>
    </w:pPr>
    <w:rPr>
      <w:rFonts w:ascii="Arial Narrow" w:eastAsiaTheme="majorEastAsia" w:hAnsi="Arial Narrow" w:cstheme="majorBidi"/>
      <w:b/>
      <w:bCs/>
      <w:i/>
      <w:color w:val="256499" w:themeColor="accent2"/>
      <w:sz w:val="26"/>
    </w:rPr>
  </w:style>
  <w:style w:type="paragraph" w:styleId="Heading4">
    <w:name w:val="heading 4"/>
    <w:basedOn w:val="Normal"/>
    <w:next w:val="Normal"/>
    <w:link w:val="Heading4Char"/>
    <w:qFormat/>
    <w:rsid w:val="00EE7D65"/>
    <w:pPr>
      <w:keepNext/>
      <w:keepLines/>
      <w:suppressAutoHyphens/>
      <w:spacing w:before="240" w:after="60" w:line="280" w:lineRule="atLeast"/>
      <w:outlineLvl w:val="3"/>
    </w:pPr>
    <w:rPr>
      <w:rFonts w:eastAsiaTheme="majorEastAsia" w:cstheme="majorBidi"/>
      <w:b/>
      <w:bCs/>
      <w:iCs/>
      <w:color w:val="6C6B6F" w:themeColor="accent1"/>
      <w:sz w:val="23"/>
      <w:szCs w:val="21"/>
    </w:rPr>
  </w:style>
  <w:style w:type="paragraph" w:styleId="Heading5">
    <w:name w:val="heading 5"/>
    <w:basedOn w:val="Title"/>
    <w:next w:val="NoSpacing"/>
    <w:link w:val="Heading5Char"/>
    <w:rsid w:val="000F7409"/>
    <w:pPr>
      <w:outlineLvl w:val="4"/>
    </w:pPr>
  </w:style>
  <w:style w:type="paragraph" w:styleId="Heading6">
    <w:name w:val="heading 6"/>
    <w:basedOn w:val="Normal"/>
    <w:next w:val="Normal"/>
    <w:link w:val="Heading6Char"/>
    <w:uiPriority w:val="9"/>
    <w:unhideWhenUsed/>
    <w:rsid w:val="004054EC"/>
    <w:pPr>
      <w:keepNext/>
      <w:keepLines/>
      <w:spacing w:before="40" w:after="0"/>
      <w:outlineLvl w:val="5"/>
    </w:pPr>
    <w:rPr>
      <w:rFonts w:asciiTheme="majorHAnsi" w:eastAsiaTheme="majorEastAsia" w:hAnsiTheme="majorHAnsi" w:cstheme="majorBidi"/>
      <w:color w:val="35353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CB7384"/>
    <w:pPr>
      <w:suppressAutoHyphens/>
      <w:spacing w:after="240" w:line="240" w:lineRule="auto"/>
      <w:jc w:val="center"/>
    </w:pPr>
    <w:rPr>
      <w:rFonts w:eastAsiaTheme="majorEastAsia" w:cstheme="majorBidi"/>
      <w:b/>
      <w:caps/>
      <w:color w:val="256499" w:themeColor="accent2"/>
      <w:kern w:val="28"/>
      <w:sz w:val="40"/>
      <w:szCs w:val="34"/>
    </w:rPr>
  </w:style>
  <w:style w:type="character" w:customStyle="1" w:styleId="TitleChar">
    <w:name w:val="Title Char"/>
    <w:basedOn w:val="DefaultParagraphFont"/>
    <w:link w:val="Title"/>
    <w:uiPriority w:val="10"/>
    <w:rsid w:val="00CB7384"/>
    <w:rPr>
      <w:rFonts w:ascii="Calibri" w:eastAsiaTheme="majorEastAsia" w:hAnsi="Calibri" w:cstheme="majorBidi"/>
      <w:b/>
      <w:caps/>
      <w:color w:val="256499" w:themeColor="accent2"/>
      <w:kern w:val="28"/>
      <w:sz w:val="40"/>
      <w:szCs w:val="34"/>
    </w:rPr>
  </w:style>
  <w:style w:type="paragraph" w:customStyle="1" w:styleId="Style1">
    <w:name w:val="Style1"/>
    <w:basedOn w:val="Normal"/>
    <w:semiHidden/>
    <w:qFormat/>
    <w:rsid w:val="00FF601A"/>
    <w:pPr>
      <w:spacing w:after="480"/>
      <w:jc w:val="center"/>
    </w:pPr>
    <w:rPr>
      <w:b/>
      <w:sz w:val="28"/>
    </w:rPr>
  </w:style>
  <w:style w:type="character" w:customStyle="1" w:styleId="Heading1Char">
    <w:name w:val="Heading 1 Char"/>
    <w:basedOn w:val="DefaultParagraphFont"/>
    <w:link w:val="Heading1"/>
    <w:uiPriority w:val="9"/>
    <w:rsid w:val="00BD0ED6"/>
    <w:rPr>
      <w:rFonts w:ascii="Arial Narrow" w:eastAsiaTheme="majorEastAsia" w:hAnsi="Arial Narrow" w:cstheme="majorBidi"/>
      <w:b/>
      <w:iCs/>
      <w:caps/>
      <w:color w:val="FFFFFF" w:themeColor="background1"/>
      <w:sz w:val="32"/>
      <w:szCs w:val="32"/>
      <w:shd w:val="clear" w:color="auto" w:fill="256499" w:themeFill="accent2"/>
    </w:rPr>
  </w:style>
  <w:style w:type="paragraph" w:styleId="Subtitle">
    <w:name w:val="Subtitle"/>
    <w:basedOn w:val="Normal"/>
    <w:next w:val="Heading1"/>
    <w:link w:val="SubtitleChar"/>
    <w:uiPriority w:val="11"/>
    <w:qFormat/>
    <w:rsid w:val="004472C5"/>
    <w:pPr>
      <w:numPr>
        <w:ilvl w:val="1"/>
      </w:numPr>
      <w:suppressAutoHyphens/>
      <w:spacing w:after="720" w:line="360" w:lineRule="exact"/>
      <w:jc w:val="center"/>
    </w:pPr>
    <w:rPr>
      <w:rFonts w:eastAsiaTheme="majorEastAsia" w:cstheme="majorBidi"/>
      <w:b/>
      <w:iCs/>
      <w:sz w:val="36"/>
      <w:szCs w:val="30"/>
    </w:rPr>
  </w:style>
  <w:style w:type="character" w:customStyle="1" w:styleId="SubtitleChar">
    <w:name w:val="Subtitle Char"/>
    <w:basedOn w:val="DefaultParagraphFont"/>
    <w:link w:val="Subtitle"/>
    <w:uiPriority w:val="11"/>
    <w:rsid w:val="004472C5"/>
    <w:rPr>
      <w:rFonts w:ascii="Myriad Pro" w:eastAsiaTheme="majorEastAsia" w:hAnsi="Myriad Pro" w:cstheme="majorBidi"/>
      <w:b/>
      <w:iCs/>
      <w:sz w:val="36"/>
      <w:szCs w:val="30"/>
    </w:rPr>
  </w:style>
  <w:style w:type="character" w:customStyle="1" w:styleId="Heading2Char">
    <w:name w:val="Heading 2 Char"/>
    <w:basedOn w:val="DefaultParagraphFont"/>
    <w:link w:val="Heading2"/>
    <w:rsid w:val="00954A29"/>
    <w:rPr>
      <w:rFonts w:ascii="Arial Narrow" w:eastAsiaTheme="majorEastAsia" w:hAnsi="Arial Narrow" w:cstheme="majorBidi"/>
      <w:b/>
      <w:bCs/>
      <w:noProof/>
      <w:color w:val="256499"/>
      <w:sz w:val="29"/>
      <w:szCs w:val="26"/>
    </w:rPr>
  </w:style>
  <w:style w:type="character" w:customStyle="1" w:styleId="Heading3Char">
    <w:name w:val="Heading 3 Char"/>
    <w:basedOn w:val="DefaultParagraphFont"/>
    <w:link w:val="Heading3"/>
    <w:rsid w:val="000C2433"/>
    <w:rPr>
      <w:rFonts w:ascii="Arial Narrow" w:eastAsiaTheme="majorEastAsia" w:hAnsi="Arial Narrow" w:cstheme="majorBidi"/>
      <w:b/>
      <w:bCs/>
      <w:i/>
      <w:color w:val="256499" w:themeColor="accent2"/>
      <w:sz w:val="26"/>
    </w:rPr>
  </w:style>
  <w:style w:type="character" w:customStyle="1" w:styleId="Heading4Char">
    <w:name w:val="Heading 4 Char"/>
    <w:basedOn w:val="DefaultParagraphFont"/>
    <w:link w:val="Heading4"/>
    <w:rsid w:val="00EE7D65"/>
    <w:rPr>
      <w:rFonts w:ascii="Calibri" w:eastAsiaTheme="majorEastAsia" w:hAnsi="Calibri" w:cstheme="majorBidi"/>
      <w:b/>
      <w:bCs/>
      <w:iCs/>
      <w:color w:val="6C6B6F" w:themeColor="accent1"/>
      <w:sz w:val="23"/>
      <w:szCs w:val="21"/>
    </w:rPr>
  </w:style>
  <w:style w:type="paragraph" w:customStyle="1" w:styleId="Bullets">
    <w:name w:val="Bullets"/>
    <w:basedOn w:val="Normal"/>
    <w:qFormat/>
    <w:rsid w:val="00A90DB4"/>
    <w:pPr>
      <w:numPr>
        <w:numId w:val="3"/>
      </w:numPr>
      <w:suppressAutoHyphens/>
    </w:pPr>
  </w:style>
  <w:style w:type="paragraph" w:customStyle="1" w:styleId="Heading1Numbered">
    <w:name w:val="Heading 1 (Numbered)"/>
    <w:basedOn w:val="Heading1"/>
    <w:qFormat/>
    <w:rsid w:val="00C76A48"/>
    <w:pPr>
      <w:numPr>
        <w:numId w:val="7"/>
      </w:numPr>
    </w:pPr>
  </w:style>
  <w:style w:type="paragraph" w:customStyle="1" w:styleId="NumberedList">
    <w:name w:val="Numbered List"/>
    <w:qFormat/>
    <w:rsid w:val="00CB1686"/>
    <w:pPr>
      <w:keepLines/>
      <w:numPr>
        <w:numId w:val="1"/>
      </w:numPr>
      <w:suppressAutoHyphens/>
    </w:pPr>
    <w:rPr>
      <w:rFonts w:ascii="Calibri" w:eastAsia="Calibri" w:hAnsi="Calibri" w:cs="Times New Roman"/>
    </w:rPr>
  </w:style>
  <w:style w:type="paragraph" w:styleId="Caption">
    <w:name w:val="caption"/>
    <w:basedOn w:val="Normal"/>
    <w:next w:val="Exhibit"/>
    <w:uiPriority w:val="35"/>
    <w:qFormat/>
    <w:rsid w:val="00A7202F"/>
    <w:pPr>
      <w:keepNext/>
      <w:keepLines/>
      <w:suppressAutoHyphens/>
      <w:spacing w:before="240" w:after="240" w:line="280" w:lineRule="atLeast"/>
      <w:jc w:val="center"/>
    </w:pPr>
    <w:rPr>
      <w:b/>
      <w:bCs/>
      <w:szCs w:val="18"/>
    </w:rPr>
  </w:style>
  <w:style w:type="paragraph" w:customStyle="1" w:styleId="Exhibit">
    <w:name w:val="Exhibit"/>
    <w:basedOn w:val="Normal"/>
    <w:next w:val="Source"/>
    <w:qFormat/>
    <w:rsid w:val="004472C5"/>
    <w:pPr>
      <w:keepNext/>
      <w:suppressAutoHyphens/>
      <w:spacing w:before="120" w:line="240" w:lineRule="auto"/>
      <w:jc w:val="center"/>
    </w:pPr>
  </w:style>
  <w:style w:type="paragraph" w:customStyle="1" w:styleId="Source">
    <w:name w:val="Source"/>
    <w:basedOn w:val="Normal"/>
    <w:next w:val="Normal"/>
    <w:qFormat/>
    <w:rsid w:val="009B377E"/>
    <w:pPr>
      <w:keepLines/>
      <w:suppressAutoHyphens/>
      <w:spacing w:before="0" w:line="240" w:lineRule="auto"/>
      <w:ind w:left="634" w:hanging="634"/>
    </w:pPr>
    <w:rPr>
      <w:sz w:val="18"/>
      <w:szCs w:val="18"/>
    </w:rPr>
  </w:style>
  <w:style w:type="character" w:styleId="FootnoteReference">
    <w:name w:val="footnote reference"/>
    <w:basedOn w:val="EndnoteReference"/>
    <w:rsid w:val="00620A7A"/>
    <w:rPr>
      <w:rFonts w:asciiTheme="minorHAnsi" w:hAnsiTheme="minorHAnsi"/>
      <w:sz w:val="20"/>
      <w:vertAlign w:val="superscript"/>
    </w:rPr>
  </w:style>
  <w:style w:type="paragraph" w:styleId="FootnoteText">
    <w:name w:val="footnote text"/>
    <w:basedOn w:val="Normal"/>
    <w:link w:val="FootnoteTextChar"/>
    <w:rsid w:val="006F4CA9"/>
    <w:pPr>
      <w:spacing w:before="0" w:line="240" w:lineRule="auto"/>
      <w:ind w:left="90" w:hanging="90"/>
    </w:pPr>
    <w:rPr>
      <w:sz w:val="16"/>
      <w:szCs w:val="20"/>
    </w:rPr>
  </w:style>
  <w:style w:type="character" w:customStyle="1" w:styleId="FootnoteTextChar">
    <w:name w:val="Footnote Text Char"/>
    <w:basedOn w:val="DefaultParagraphFont"/>
    <w:link w:val="FootnoteText"/>
    <w:rsid w:val="006F4CA9"/>
    <w:rPr>
      <w:rFonts w:ascii="Calibri" w:eastAsia="Calibri" w:hAnsi="Calibri" w:cs="Times New Roman"/>
      <w:sz w:val="16"/>
      <w:szCs w:val="20"/>
    </w:rPr>
  </w:style>
  <w:style w:type="paragraph" w:styleId="Header">
    <w:name w:val="header"/>
    <w:link w:val="HeaderChar"/>
    <w:uiPriority w:val="99"/>
    <w:rsid w:val="00823E5E"/>
    <w:pPr>
      <w:suppressAutoHyphens/>
      <w:spacing w:after="0" w:line="220" w:lineRule="atLeast"/>
      <w:jc w:val="right"/>
    </w:pPr>
    <w:rPr>
      <w:rFonts w:ascii="Calibri" w:hAnsi="Calibri"/>
      <w:b/>
      <w:caps/>
      <w:color w:val="808080" w:themeColor="background1" w:themeShade="80"/>
      <w:sz w:val="20"/>
      <w:szCs w:val="18"/>
    </w:rPr>
  </w:style>
  <w:style w:type="character" w:customStyle="1" w:styleId="HeaderChar">
    <w:name w:val="Header Char"/>
    <w:basedOn w:val="DefaultParagraphFont"/>
    <w:link w:val="Header"/>
    <w:uiPriority w:val="99"/>
    <w:rsid w:val="00823E5E"/>
    <w:rPr>
      <w:rFonts w:ascii="Calibri" w:hAnsi="Calibri"/>
      <w:b/>
      <w:caps/>
      <w:color w:val="808080" w:themeColor="background1" w:themeShade="80"/>
      <w:sz w:val="20"/>
      <w:szCs w:val="18"/>
    </w:rPr>
  </w:style>
  <w:style w:type="paragraph" w:styleId="Footer">
    <w:name w:val="footer"/>
    <w:link w:val="FooterChar"/>
    <w:uiPriority w:val="99"/>
    <w:rsid w:val="00680390"/>
    <w:pPr>
      <w:tabs>
        <w:tab w:val="center" w:pos="5040"/>
        <w:tab w:val="right" w:pos="9360"/>
      </w:tabs>
      <w:suppressAutoHyphens/>
      <w:spacing w:after="0" w:line="240" w:lineRule="atLeast"/>
    </w:pPr>
    <w:rPr>
      <w:rFonts w:ascii="Calibri" w:hAnsi="Calibri"/>
      <w:sz w:val="20"/>
      <w:szCs w:val="18"/>
    </w:rPr>
  </w:style>
  <w:style w:type="character" w:customStyle="1" w:styleId="FooterChar">
    <w:name w:val="Footer Char"/>
    <w:basedOn w:val="DefaultParagraphFont"/>
    <w:link w:val="Footer"/>
    <w:uiPriority w:val="99"/>
    <w:rsid w:val="00680390"/>
    <w:rPr>
      <w:rFonts w:ascii="Calibri" w:hAnsi="Calibri"/>
      <w:sz w:val="20"/>
      <w:szCs w:val="18"/>
    </w:rPr>
  </w:style>
  <w:style w:type="character" w:customStyle="1" w:styleId="Heading5Char">
    <w:name w:val="Heading 5 Char"/>
    <w:basedOn w:val="DefaultParagraphFont"/>
    <w:link w:val="Heading5"/>
    <w:uiPriority w:val="9"/>
    <w:semiHidden/>
    <w:rsid w:val="000F7409"/>
    <w:rPr>
      <w:rFonts w:eastAsiaTheme="majorEastAsia" w:cstheme="majorBidi"/>
      <w:b/>
      <w:caps/>
      <w:kern w:val="28"/>
      <w:sz w:val="36"/>
      <w:szCs w:val="34"/>
    </w:rPr>
  </w:style>
  <w:style w:type="paragraph" w:styleId="NoSpacing">
    <w:name w:val="No Spacing"/>
    <w:aliases w:val="Padding"/>
    <w:next w:val="Normal"/>
    <w:uiPriority w:val="1"/>
    <w:qFormat/>
    <w:rsid w:val="00F90879"/>
    <w:pPr>
      <w:spacing w:after="0"/>
    </w:pPr>
    <w:rPr>
      <w:rFonts w:ascii="Calibri" w:eastAsiaTheme="majorEastAsia" w:hAnsi="Calibri" w:cstheme="majorBidi"/>
      <w:kern w:val="28"/>
      <w:sz w:val="2"/>
      <w:szCs w:val="2"/>
    </w:rPr>
  </w:style>
  <w:style w:type="numbering" w:customStyle="1" w:styleId="RoundBullet">
    <w:name w:val="Round Bullet"/>
    <w:basedOn w:val="NoList"/>
    <w:uiPriority w:val="99"/>
    <w:rsid w:val="009E5DF9"/>
    <w:pPr>
      <w:numPr>
        <w:numId w:val="3"/>
      </w:numPr>
    </w:pPr>
  </w:style>
  <w:style w:type="numbering" w:customStyle="1" w:styleId="BERKBullets">
    <w:name w:val="BERK Bullets"/>
    <w:basedOn w:val="NoList"/>
    <w:uiPriority w:val="99"/>
    <w:rsid w:val="00F24240"/>
    <w:pPr>
      <w:numPr>
        <w:numId w:val="4"/>
      </w:numPr>
    </w:pPr>
  </w:style>
  <w:style w:type="numbering" w:customStyle="1" w:styleId="Numberedbullets">
    <w:name w:val="Numbered bullets"/>
    <w:basedOn w:val="NoList"/>
    <w:uiPriority w:val="99"/>
    <w:rsid w:val="00CE77DE"/>
    <w:pPr>
      <w:numPr>
        <w:numId w:val="5"/>
      </w:numPr>
    </w:pPr>
  </w:style>
  <w:style w:type="paragraph" w:customStyle="1" w:styleId="LetteredList">
    <w:name w:val="Lettered List"/>
    <w:basedOn w:val="Normal"/>
    <w:qFormat/>
    <w:rsid w:val="00CE7FE3"/>
    <w:pPr>
      <w:keepLines/>
      <w:numPr>
        <w:numId w:val="2"/>
      </w:numPr>
      <w:suppressAutoHyphens/>
    </w:pPr>
  </w:style>
  <w:style w:type="numbering" w:customStyle="1" w:styleId="LetteredBullets">
    <w:name w:val="Lettered Bullets"/>
    <w:basedOn w:val="NoList"/>
    <w:uiPriority w:val="99"/>
    <w:rsid w:val="00351968"/>
    <w:pPr>
      <w:numPr>
        <w:numId w:val="6"/>
      </w:numPr>
    </w:pPr>
  </w:style>
  <w:style w:type="paragraph" w:styleId="BalloonText">
    <w:name w:val="Balloon Text"/>
    <w:basedOn w:val="Normal"/>
    <w:link w:val="BalloonTextChar"/>
    <w:uiPriority w:val="99"/>
    <w:semiHidden/>
    <w:unhideWhenUsed/>
    <w:rsid w:val="008B5652"/>
    <w:rPr>
      <w:rFonts w:ascii="Tahoma" w:hAnsi="Tahoma" w:cs="Tahoma"/>
      <w:sz w:val="16"/>
      <w:szCs w:val="16"/>
    </w:rPr>
  </w:style>
  <w:style w:type="character" w:customStyle="1" w:styleId="BalloonTextChar">
    <w:name w:val="Balloon Text Char"/>
    <w:basedOn w:val="DefaultParagraphFont"/>
    <w:link w:val="BalloonText"/>
    <w:uiPriority w:val="99"/>
    <w:semiHidden/>
    <w:rsid w:val="008B5652"/>
    <w:rPr>
      <w:rFonts w:ascii="Tahoma" w:hAnsi="Tahoma" w:cs="Tahoma"/>
      <w:sz w:val="16"/>
      <w:szCs w:val="16"/>
    </w:rPr>
  </w:style>
  <w:style w:type="paragraph" w:customStyle="1" w:styleId="ZeroFont">
    <w:name w:val="Zero Font"/>
    <w:qFormat/>
    <w:rsid w:val="00F90879"/>
    <w:pPr>
      <w:widowControl w:val="0"/>
      <w:spacing w:after="0"/>
    </w:pPr>
    <w:rPr>
      <w:rFonts w:ascii="Calibri" w:eastAsiaTheme="majorEastAsia" w:hAnsi="Calibri" w:cstheme="majorBidi"/>
      <w:kern w:val="28"/>
      <w:sz w:val="2"/>
      <w:szCs w:val="34"/>
    </w:rPr>
  </w:style>
  <w:style w:type="paragraph" w:customStyle="1" w:styleId="FauxHeading1forTOC">
    <w:name w:val="Faux Heading 1 for TOC"/>
    <w:basedOn w:val="Heading1"/>
    <w:next w:val="Normal"/>
    <w:semiHidden/>
    <w:qFormat/>
    <w:rsid w:val="008B182A"/>
  </w:style>
  <w:style w:type="paragraph" w:customStyle="1" w:styleId="FauxHeading2forTOC">
    <w:name w:val="Faux Heading 2 for TOC"/>
    <w:basedOn w:val="Heading2"/>
    <w:next w:val="Normal"/>
    <w:semiHidden/>
    <w:qFormat/>
    <w:rsid w:val="00050DCC"/>
  </w:style>
  <w:style w:type="paragraph" w:customStyle="1" w:styleId="FauxHeading3forTOC">
    <w:name w:val="Faux Heading 3 for TOC"/>
    <w:basedOn w:val="Heading3"/>
    <w:next w:val="Normal"/>
    <w:semiHidden/>
    <w:qFormat/>
    <w:rsid w:val="00050DCC"/>
  </w:style>
  <w:style w:type="paragraph" w:customStyle="1" w:styleId="FauxHeading4forTOC">
    <w:name w:val="Faux Heading 4 for TOC"/>
    <w:basedOn w:val="Heading4"/>
    <w:next w:val="Normal"/>
    <w:semiHidden/>
    <w:qFormat/>
    <w:rsid w:val="00050DCC"/>
  </w:style>
  <w:style w:type="character" w:customStyle="1" w:styleId="NormalCharacter">
    <w:name w:val="Normal Character"/>
    <w:basedOn w:val="DefaultParagraphFont"/>
    <w:uiPriority w:val="1"/>
    <w:qFormat/>
    <w:rsid w:val="004D0A22"/>
    <w:rPr>
      <w:rFonts w:ascii="Calibri" w:hAnsi="Calibri"/>
      <w:b/>
      <w:color w:val="auto"/>
      <w:sz w:val="22"/>
    </w:rPr>
  </w:style>
  <w:style w:type="paragraph" w:styleId="Quote">
    <w:name w:val="Quote"/>
    <w:basedOn w:val="Normal"/>
    <w:next w:val="Normal"/>
    <w:link w:val="QuoteChar"/>
    <w:uiPriority w:val="29"/>
    <w:qFormat/>
    <w:rsid w:val="009B50A3"/>
    <w:pPr>
      <w:ind w:left="720" w:right="720"/>
    </w:pPr>
    <w:rPr>
      <w:i/>
      <w:iCs/>
      <w:color w:val="2F2B20" w:themeColor="text1"/>
    </w:rPr>
  </w:style>
  <w:style w:type="character" w:customStyle="1" w:styleId="QuoteChar">
    <w:name w:val="Quote Char"/>
    <w:basedOn w:val="DefaultParagraphFont"/>
    <w:link w:val="Quote"/>
    <w:uiPriority w:val="29"/>
    <w:rsid w:val="009B50A3"/>
    <w:rPr>
      <w:i/>
      <w:iCs/>
      <w:color w:val="2F2B20" w:themeColor="text1"/>
      <w:sz w:val="20"/>
    </w:rPr>
  </w:style>
  <w:style w:type="paragraph" w:styleId="EndnoteText">
    <w:name w:val="endnote text"/>
    <w:basedOn w:val="Normal"/>
    <w:link w:val="EndnoteTextChar"/>
    <w:uiPriority w:val="99"/>
    <w:semiHidden/>
    <w:rsid w:val="006B40CF"/>
    <w:pPr>
      <w:spacing w:after="0"/>
    </w:pPr>
    <w:rPr>
      <w:szCs w:val="20"/>
    </w:rPr>
  </w:style>
  <w:style w:type="character" w:customStyle="1" w:styleId="EndnoteTextChar">
    <w:name w:val="Endnote Text Char"/>
    <w:basedOn w:val="DefaultParagraphFont"/>
    <w:link w:val="EndnoteText"/>
    <w:uiPriority w:val="99"/>
    <w:semiHidden/>
    <w:rsid w:val="006B40CF"/>
    <w:rPr>
      <w:sz w:val="20"/>
      <w:szCs w:val="20"/>
    </w:rPr>
  </w:style>
  <w:style w:type="character" w:styleId="EndnoteReference">
    <w:name w:val="endnote reference"/>
    <w:basedOn w:val="DefaultParagraphFont"/>
    <w:uiPriority w:val="99"/>
    <w:semiHidden/>
    <w:rsid w:val="006B40CF"/>
    <w:rPr>
      <w:vertAlign w:val="superscript"/>
    </w:rPr>
  </w:style>
  <w:style w:type="paragraph" w:customStyle="1" w:styleId="Heading2Numbered">
    <w:name w:val="Heading 2 (Numbered)"/>
    <w:basedOn w:val="Heading2"/>
    <w:rsid w:val="00F0640E"/>
    <w:pPr>
      <w:numPr>
        <w:numId w:val="7"/>
      </w:numPr>
      <w:tabs>
        <w:tab w:val="clear" w:pos="360"/>
        <w:tab w:val="num" w:pos="540"/>
      </w:tabs>
      <w:ind w:left="540" w:hanging="540"/>
    </w:pPr>
  </w:style>
  <w:style w:type="paragraph" w:customStyle="1" w:styleId="FauxH1ForESorNoTOC">
    <w:name w:val="Faux H1 (For ES or No TOC)"/>
    <w:basedOn w:val="Heading1"/>
    <w:next w:val="Normal"/>
    <w:qFormat/>
    <w:rsid w:val="00CB1686"/>
    <w:pPr>
      <w:numPr>
        <w:numId w:val="0"/>
      </w:numPr>
    </w:pPr>
  </w:style>
  <w:style w:type="paragraph" w:customStyle="1" w:styleId="FauxH2ForESorNoTOC">
    <w:name w:val="Faux H2 (For ES or No TOC)"/>
    <w:basedOn w:val="Normal"/>
    <w:next w:val="Normal"/>
    <w:qFormat/>
    <w:rsid w:val="00637EE2"/>
    <w:pPr>
      <w:keepNext/>
      <w:spacing w:before="240" w:after="60" w:line="240" w:lineRule="auto"/>
    </w:pPr>
    <w:rPr>
      <w:rFonts w:ascii="Arial Narrow" w:hAnsi="Arial Narrow"/>
      <w:b/>
      <w:color w:val="256499" w:themeColor="accent2"/>
      <w:sz w:val="29"/>
      <w:szCs w:val="29"/>
    </w:rPr>
  </w:style>
  <w:style w:type="paragraph" w:customStyle="1" w:styleId="FauxH3ForESorNoTOC">
    <w:name w:val="Faux H3 (For ES or No TOC)"/>
    <w:basedOn w:val="Normal"/>
    <w:next w:val="Normal"/>
    <w:qFormat/>
    <w:rsid w:val="00637EE2"/>
    <w:pPr>
      <w:keepNext/>
      <w:spacing w:before="240" w:after="60" w:line="240" w:lineRule="auto"/>
    </w:pPr>
    <w:rPr>
      <w:rFonts w:ascii="Arial Narrow" w:hAnsi="Arial Narrow"/>
      <w:b/>
      <w:i/>
      <w:color w:val="256499" w:themeColor="accent2"/>
      <w:sz w:val="26"/>
    </w:rPr>
  </w:style>
  <w:style w:type="paragraph" w:customStyle="1" w:styleId="FauxH4ForESorNoTOC">
    <w:name w:val="Faux H4 (For ES or No TOC)"/>
    <w:basedOn w:val="Normal"/>
    <w:next w:val="Normal"/>
    <w:qFormat/>
    <w:rsid w:val="00637EE2"/>
    <w:pPr>
      <w:keepNext/>
      <w:spacing w:before="240" w:after="60" w:line="240" w:lineRule="auto"/>
    </w:pPr>
    <w:rPr>
      <w:b/>
      <w:color w:val="6C6B6F" w:themeColor="accent1"/>
      <w:sz w:val="23"/>
    </w:rPr>
  </w:style>
  <w:style w:type="table" w:styleId="TableGrid">
    <w:name w:val="Table Grid"/>
    <w:basedOn w:val="TableNormal"/>
    <w:uiPriority w:val="59"/>
    <w:rsid w:val="00A064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rsid w:val="006F4CA9"/>
    <w:pPr>
      <w:spacing w:before="120"/>
      <w:jc w:val="center"/>
    </w:pPr>
    <w:rPr>
      <w:rFonts w:ascii="Calibri" w:eastAsia="Times New Roman" w:hAnsi="Calibri" w:cs="Times New Roman"/>
      <w:b/>
      <w:bCs/>
      <w:color w:val="FFFFFF" w:themeColor="background1"/>
      <w:szCs w:val="20"/>
    </w:rPr>
  </w:style>
  <w:style w:type="paragraph" w:customStyle="1" w:styleId="Table-Title-Center">
    <w:name w:val="Table - Title - Center"/>
    <w:qFormat/>
    <w:rsid w:val="006F4CA9"/>
    <w:pPr>
      <w:spacing w:before="120" w:after="120" w:line="260" w:lineRule="exact"/>
      <w:jc w:val="center"/>
    </w:pPr>
    <w:rPr>
      <w:rFonts w:ascii="Calibri" w:eastAsia="Calibri" w:hAnsi="Calibri" w:cs="Times New Roman"/>
      <w:b/>
      <w:color w:val="FFFFFF" w:themeColor="background1"/>
    </w:rPr>
  </w:style>
  <w:style w:type="paragraph" w:customStyle="1" w:styleId="Table-Text-Left">
    <w:name w:val="Table - Text - Left"/>
    <w:qFormat/>
    <w:rsid w:val="00882998"/>
    <w:pPr>
      <w:spacing w:before="60"/>
    </w:pPr>
    <w:rPr>
      <w:rFonts w:ascii="Calibri" w:eastAsia="Calibri" w:hAnsi="Calibri" w:cs="Times New Roman"/>
      <w:sz w:val="18"/>
      <w:szCs w:val="18"/>
    </w:rPr>
  </w:style>
  <w:style w:type="paragraph" w:customStyle="1" w:styleId="Table-Text-Center">
    <w:name w:val="Table - Text - Center"/>
    <w:basedOn w:val="Table-Text-Left"/>
    <w:qFormat/>
    <w:rsid w:val="00A0642A"/>
    <w:pPr>
      <w:jc w:val="center"/>
    </w:pPr>
  </w:style>
  <w:style w:type="paragraph" w:customStyle="1" w:styleId="Table-Text-Right">
    <w:name w:val="Table - Text - Right"/>
    <w:basedOn w:val="Table-Text-Left"/>
    <w:qFormat/>
    <w:rsid w:val="00A0642A"/>
    <w:pPr>
      <w:ind w:right="288"/>
      <w:jc w:val="right"/>
    </w:pPr>
  </w:style>
  <w:style w:type="paragraph" w:customStyle="1" w:styleId="Table-Bullets">
    <w:name w:val="Table - Bullets"/>
    <w:basedOn w:val="Table-Text-Left"/>
    <w:qFormat/>
    <w:rsid w:val="00A0642A"/>
    <w:pPr>
      <w:numPr>
        <w:numId w:val="8"/>
      </w:numPr>
      <w:ind w:left="288" w:hanging="288"/>
    </w:pPr>
  </w:style>
  <w:style w:type="numbering" w:customStyle="1" w:styleId="Outline">
    <w:name w:val="Outline"/>
    <w:basedOn w:val="NoList"/>
    <w:uiPriority w:val="99"/>
    <w:rsid w:val="00A62E22"/>
    <w:pPr>
      <w:numPr>
        <w:numId w:val="9"/>
      </w:numPr>
    </w:pPr>
  </w:style>
  <w:style w:type="paragraph" w:customStyle="1" w:styleId="OutlineList">
    <w:name w:val="Outline List"/>
    <w:basedOn w:val="Normal"/>
    <w:qFormat/>
    <w:rsid w:val="00A62E22"/>
    <w:pPr>
      <w:numPr>
        <w:numId w:val="11"/>
      </w:numPr>
    </w:pPr>
  </w:style>
  <w:style w:type="numbering" w:customStyle="1" w:styleId="OutlineListList">
    <w:name w:val="Outline List List"/>
    <w:basedOn w:val="Outline"/>
    <w:uiPriority w:val="99"/>
    <w:rsid w:val="00A62E22"/>
    <w:pPr>
      <w:numPr>
        <w:numId w:val="10"/>
      </w:numPr>
    </w:pPr>
  </w:style>
  <w:style w:type="paragraph" w:customStyle="1" w:styleId="Sidebarheading">
    <w:name w:val="Sidebar heading"/>
    <w:qFormat/>
    <w:rsid w:val="00AC7D00"/>
    <w:pPr>
      <w:spacing w:after="0"/>
      <w:jc w:val="left"/>
    </w:pPr>
    <w:rPr>
      <w:rFonts w:ascii="Calibri" w:eastAsia="Calibri" w:hAnsi="Calibri" w:cs="Times New Roman"/>
      <w:b/>
      <w:color w:val="256499"/>
      <w:sz w:val="24"/>
    </w:rPr>
  </w:style>
  <w:style w:type="paragraph" w:customStyle="1" w:styleId="Sidebartext">
    <w:name w:val="Sidebar text"/>
    <w:qFormat/>
    <w:rsid w:val="00AC7D00"/>
    <w:pPr>
      <w:spacing w:before="120" w:line="240" w:lineRule="exact"/>
      <w:jc w:val="left"/>
    </w:pPr>
    <w:rPr>
      <w:rFonts w:ascii="Calibri" w:eastAsia="Calibri" w:hAnsi="Calibri" w:cs="Times New Roman"/>
      <w:color w:val="256499"/>
    </w:rPr>
  </w:style>
  <w:style w:type="paragraph" w:customStyle="1" w:styleId="Sidebarbullet">
    <w:name w:val="Sidebar bullet"/>
    <w:qFormat/>
    <w:rsid w:val="00AC7D00"/>
    <w:pPr>
      <w:numPr>
        <w:numId w:val="12"/>
      </w:numPr>
      <w:spacing w:before="120" w:line="240" w:lineRule="exact"/>
      <w:jc w:val="left"/>
    </w:pPr>
    <w:rPr>
      <w:rFonts w:ascii="Calibri" w:eastAsia="Calibri" w:hAnsi="Calibri" w:cs="Times New Roman"/>
      <w:color w:val="256499"/>
      <w:sz w:val="20"/>
    </w:rPr>
  </w:style>
  <w:style w:type="table" w:customStyle="1" w:styleId="OEMTable">
    <w:name w:val="OEM Table"/>
    <w:basedOn w:val="TableNormal"/>
    <w:uiPriority w:val="99"/>
    <w:rsid w:val="00A7202F"/>
    <w:pPr>
      <w:spacing w:after="0"/>
      <w:jc w:val="left"/>
    </w:pPr>
    <w:rPr>
      <w:rFonts w:asciiTheme="minorHAnsi" w:hAnsiTheme="minorHAnsi"/>
      <w:sz w:val="20"/>
    </w:rPr>
    <w:tblPr>
      <w:tblStyleRowBandSize w:val="1"/>
    </w:tblPr>
    <w:tblStylePr w:type="firstRow">
      <w:rPr>
        <w:rFonts w:ascii="Arial Narrow" w:hAnsi="Arial Narrow"/>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D4E0E8" w:themeFill="text2" w:themeFillTint="33"/>
      </w:tcPr>
    </w:tblStylePr>
  </w:style>
  <w:style w:type="table" w:styleId="MediumShading1-Accent6">
    <w:name w:val="Medium Shading 1 Accent 6"/>
    <w:basedOn w:val="TableNormal"/>
    <w:uiPriority w:val="63"/>
    <w:rsid w:val="00B313AF"/>
    <w:pPr>
      <w:spacing w:after="0"/>
    </w:pPr>
    <w:tblPr>
      <w:tblStyleRowBandSize w:val="1"/>
      <w:tblStyleColBandSize w:val="1"/>
      <w:tbl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single" w:sz="8" w:space="0" w:color="CDDC64" w:themeColor="accent6" w:themeTint="BF"/>
      </w:tblBorders>
    </w:tblPr>
    <w:tblStylePr w:type="firstRow">
      <w:pPr>
        <w:spacing w:before="0" w:after="0" w:line="240" w:lineRule="auto"/>
      </w:pPr>
      <w:rPr>
        <w:b/>
        <w:bCs/>
        <w:color w:val="FFFFFF" w:themeColor="background1"/>
      </w:rPr>
      <w:tblPr/>
      <w:tcPr>
        <w:tc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shd w:val="clear" w:color="auto" w:fill="BDD131" w:themeFill="accent6"/>
      </w:tcPr>
    </w:tblStylePr>
    <w:tblStylePr w:type="lastRow">
      <w:pPr>
        <w:spacing w:before="0" w:after="0" w:line="240" w:lineRule="auto"/>
      </w:pPr>
      <w:rPr>
        <w:b/>
        <w:bCs/>
      </w:rPr>
      <w:tblPr/>
      <w:tcPr>
        <w:tcBorders>
          <w:top w:val="double" w:sz="6"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F3CC" w:themeFill="accent6" w:themeFillTint="3F"/>
      </w:tcPr>
    </w:tblStylePr>
    <w:tblStylePr w:type="band1Horz">
      <w:tblPr/>
      <w:tcPr>
        <w:tcBorders>
          <w:insideH w:val="nil"/>
          <w:insideV w:val="nil"/>
        </w:tcBorders>
        <w:shd w:val="clear" w:color="auto" w:fill="EEF3CC" w:themeFill="accent6"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rsid w:val="000A683D"/>
    <w:pPr>
      <w:spacing w:line="240" w:lineRule="auto"/>
    </w:pPr>
    <w:rPr>
      <w:sz w:val="20"/>
      <w:szCs w:val="20"/>
    </w:rPr>
  </w:style>
  <w:style w:type="character" w:customStyle="1" w:styleId="CommentTextChar">
    <w:name w:val="Comment Text Char"/>
    <w:basedOn w:val="DefaultParagraphFont"/>
    <w:link w:val="CommentText"/>
    <w:uiPriority w:val="99"/>
    <w:rsid w:val="000A683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0A683D"/>
    <w:rPr>
      <w:sz w:val="16"/>
      <w:szCs w:val="16"/>
    </w:rPr>
  </w:style>
  <w:style w:type="paragraph" w:customStyle="1" w:styleId="StyleHeading1NumberedPatternClearAccent2">
    <w:name w:val="Style Heading 1 (Numbered) + Pattern: Clear (Accent 2)"/>
    <w:basedOn w:val="Heading1Numbered"/>
    <w:rsid w:val="000A683D"/>
    <w:rPr>
      <w:rFonts w:eastAsia="Times New Roman" w:cs="Times New Roman"/>
      <w:bCs/>
      <w:iCs w:val="0"/>
      <w:szCs w:val="20"/>
    </w:rPr>
  </w:style>
  <w:style w:type="paragraph" w:styleId="ListParagraph">
    <w:name w:val="List Paragraph"/>
    <w:aliases w:val="Indended Text"/>
    <w:basedOn w:val="Normal"/>
    <w:link w:val="ListParagraphChar"/>
    <w:uiPriority w:val="34"/>
    <w:qFormat/>
    <w:rsid w:val="006174E6"/>
    <w:pPr>
      <w:keepNext/>
      <w:spacing w:before="200" w:after="200" w:line="276" w:lineRule="auto"/>
    </w:pPr>
    <w:rPr>
      <w:rFonts w:ascii="Cambria" w:eastAsiaTheme="minorHAnsi" w:hAnsi="Cambria"/>
      <w:szCs w:val="24"/>
    </w:rPr>
  </w:style>
  <w:style w:type="character" w:styleId="Hyperlink">
    <w:name w:val="Hyperlink"/>
    <w:basedOn w:val="DefaultParagraphFont"/>
    <w:uiPriority w:val="99"/>
    <w:unhideWhenUsed/>
    <w:rsid w:val="006174E6"/>
    <w:rPr>
      <w:color w:val="0000FF"/>
      <w:u w:val="single"/>
    </w:rPr>
  </w:style>
  <w:style w:type="paragraph" w:styleId="BodyText">
    <w:name w:val="Body Text"/>
    <w:aliases w:val="Level 2+3"/>
    <w:basedOn w:val="Normal"/>
    <w:link w:val="BodyTextChar"/>
    <w:rsid w:val="006174E6"/>
    <w:pPr>
      <w:keepNext/>
      <w:widowControl w:val="0"/>
      <w:overflowPunct w:val="0"/>
      <w:autoSpaceDE w:val="0"/>
      <w:autoSpaceDN w:val="0"/>
      <w:adjustRightInd w:val="0"/>
      <w:spacing w:before="0" w:after="200" w:line="276" w:lineRule="auto"/>
      <w:ind w:left="720"/>
      <w:textAlignment w:val="baseline"/>
    </w:pPr>
    <w:rPr>
      <w:rFonts w:ascii="Cambria" w:eastAsia="Times New Roman" w:hAnsi="Cambria"/>
      <w:szCs w:val="20"/>
    </w:rPr>
  </w:style>
  <w:style w:type="character" w:customStyle="1" w:styleId="BodyTextChar">
    <w:name w:val="Body Text Char"/>
    <w:aliases w:val="Level 2+3 Char"/>
    <w:basedOn w:val="DefaultParagraphFont"/>
    <w:link w:val="BodyText"/>
    <w:rsid w:val="006174E6"/>
    <w:rPr>
      <w:rFonts w:ascii="Cambria" w:eastAsia="Times New Roman" w:hAnsi="Cambria" w:cs="Times New Roman"/>
      <w:szCs w:val="20"/>
    </w:rPr>
  </w:style>
  <w:style w:type="character" w:customStyle="1" w:styleId="ListParagraphChar">
    <w:name w:val="List Paragraph Char"/>
    <w:aliases w:val="Indended Text Char"/>
    <w:basedOn w:val="DefaultParagraphFont"/>
    <w:link w:val="ListParagraph"/>
    <w:uiPriority w:val="34"/>
    <w:rsid w:val="006174E6"/>
    <w:rPr>
      <w:rFonts w:ascii="Cambria" w:hAnsi="Cambria" w:cs="Times New Roman"/>
      <w:szCs w:val="24"/>
    </w:rPr>
  </w:style>
  <w:style w:type="paragraph" w:customStyle="1" w:styleId="BodyTextLevel1">
    <w:name w:val="Body Text Level 1"/>
    <w:basedOn w:val="BodyText"/>
    <w:link w:val="BodyTextLevel1Char"/>
    <w:rsid w:val="006174E6"/>
    <w:pPr>
      <w:keepLines/>
      <w:widowControl/>
      <w:ind w:left="360"/>
    </w:pPr>
  </w:style>
  <w:style w:type="paragraph" w:customStyle="1" w:styleId="BODYTEXTA">
    <w:name w:val="BODY TEXT A"/>
    <w:basedOn w:val="BodyTextLevel1"/>
    <w:link w:val="BODYTEXTAChar"/>
    <w:rsid w:val="006174E6"/>
    <w:pPr>
      <w:ind w:left="720"/>
    </w:pPr>
  </w:style>
  <w:style w:type="character" w:customStyle="1" w:styleId="BodyTextLevel1Char">
    <w:name w:val="Body Text Level 1 Char"/>
    <w:basedOn w:val="BodyTextChar"/>
    <w:link w:val="BodyTextLevel1"/>
    <w:rsid w:val="006174E6"/>
    <w:rPr>
      <w:rFonts w:ascii="Cambria" w:eastAsia="Times New Roman" w:hAnsi="Cambria" w:cs="Times New Roman"/>
      <w:szCs w:val="20"/>
    </w:rPr>
  </w:style>
  <w:style w:type="character" w:customStyle="1" w:styleId="BODYTEXTAChar">
    <w:name w:val="BODY TEXT A Char"/>
    <w:basedOn w:val="BodyTextLevel1Char"/>
    <w:link w:val="BODYTEXTA"/>
    <w:rsid w:val="006174E6"/>
    <w:rPr>
      <w:rFonts w:ascii="Cambria" w:eastAsia="Times New Roman" w:hAnsi="Cambria" w:cs="Times New Roman"/>
      <w:szCs w:val="20"/>
    </w:rPr>
  </w:style>
  <w:style w:type="character" w:customStyle="1" w:styleId="apple-converted-space">
    <w:name w:val="apple-converted-space"/>
    <w:basedOn w:val="DefaultParagraphFont"/>
    <w:rsid w:val="00620A7A"/>
    <w:rPr>
      <w:rFonts w:asciiTheme="minorHAnsi" w:hAnsiTheme="minorHAnsi"/>
    </w:rPr>
  </w:style>
  <w:style w:type="character" w:styleId="Emphasis">
    <w:name w:val="Emphasis"/>
    <w:basedOn w:val="DefaultParagraphFont"/>
    <w:uiPriority w:val="20"/>
    <w:qFormat/>
    <w:rsid w:val="006174E6"/>
    <w:rPr>
      <w:b/>
      <w:iCs/>
      <w:color w:val="E76B2B" w:themeColor="accent5"/>
    </w:rPr>
  </w:style>
  <w:style w:type="paragraph" w:styleId="TOC2">
    <w:name w:val="toc 2"/>
    <w:basedOn w:val="Normal"/>
    <w:next w:val="Normal"/>
    <w:autoRedefine/>
    <w:uiPriority w:val="39"/>
    <w:unhideWhenUsed/>
    <w:rsid w:val="005C6D21"/>
    <w:pPr>
      <w:tabs>
        <w:tab w:val="left" w:pos="630"/>
        <w:tab w:val="right" w:leader="dot" w:pos="9350"/>
      </w:tabs>
      <w:spacing w:after="100"/>
      <w:ind w:left="220"/>
    </w:pPr>
  </w:style>
  <w:style w:type="paragraph" w:styleId="TOC1">
    <w:name w:val="toc 1"/>
    <w:basedOn w:val="Normal"/>
    <w:next w:val="Normal"/>
    <w:autoRedefine/>
    <w:uiPriority w:val="39"/>
    <w:unhideWhenUsed/>
    <w:rsid w:val="00B95D36"/>
    <w:pPr>
      <w:tabs>
        <w:tab w:val="left" w:pos="270"/>
        <w:tab w:val="right" w:leader="dot" w:pos="9350"/>
      </w:tabs>
      <w:spacing w:after="100"/>
    </w:pPr>
    <w:rPr>
      <w:b/>
      <w:noProof/>
    </w:rPr>
  </w:style>
  <w:style w:type="paragraph" w:styleId="TOC3">
    <w:name w:val="toc 3"/>
    <w:basedOn w:val="Normal"/>
    <w:next w:val="Normal"/>
    <w:autoRedefine/>
    <w:uiPriority w:val="39"/>
    <w:unhideWhenUsed/>
    <w:rsid w:val="00CC6763"/>
    <w:pPr>
      <w:tabs>
        <w:tab w:val="left" w:pos="990"/>
        <w:tab w:val="right" w:leader="dot" w:pos="9350"/>
      </w:tabs>
      <w:spacing w:after="100"/>
      <w:ind w:left="440"/>
    </w:pPr>
  </w:style>
  <w:style w:type="paragraph" w:styleId="TableofFigures">
    <w:name w:val="table of figures"/>
    <w:basedOn w:val="Normal"/>
    <w:next w:val="Normal"/>
    <w:uiPriority w:val="99"/>
    <w:unhideWhenUsed/>
    <w:rsid w:val="00AC1BC5"/>
    <w:pPr>
      <w:spacing w:after="0"/>
    </w:pPr>
  </w:style>
  <w:style w:type="paragraph" w:customStyle="1" w:styleId="SDRRP-BulletLevel2">
    <w:name w:val="SDRRP - Bullet Level 2"/>
    <w:basedOn w:val="ListParagraph"/>
    <w:qFormat/>
    <w:rsid w:val="00A7202F"/>
    <w:pPr>
      <w:keepNext w:val="0"/>
      <w:widowControl w:val="0"/>
      <w:numPr>
        <w:numId w:val="14"/>
      </w:numPr>
      <w:autoSpaceDE w:val="0"/>
      <w:autoSpaceDN w:val="0"/>
      <w:adjustRightInd w:val="0"/>
      <w:spacing w:before="0" w:after="0" w:line="240" w:lineRule="auto"/>
      <w:ind w:left="1440" w:right="-14"/>
      <w:contextualSpacing/>
    </w:pPr>
    <w:rPr>
      <w:rFonts w:eastAsia="Times New Roman" w:cs="Arial"/>
      <w:color w:val="363435"/>
      <w:szCs w:val="22"/>
    </w:rPr>
  </w:style>
  <w:style w:type="table" w:customStyle="1" w:styleId="CEMPTable">
    <w:name w:val="CEMP Table"/>
    <w:basedOn w:val="TableNormal"/>
    <w:uiPriority w:val="99"/>
    <w:rsid w:val="006F4CA9"/>
    <w:pPr>
      <w:spacing w:after="0"/>
      <w:jc w:val="left"/>
    </w:pPr>
    <w:tblPr>
      <w:tblStyleRowBandSize w:val="1"/>
      <w:jc w:val="center"/>
    </w:tblPr>
    <w:trPr>
      <w:jc w:val="center"/>
    </w:trPr>
    <w:tblStylePr w:type="firstRow">
      <w:rPr>
        <w:rFonts w:asciiTheme="minorHAnsi" w:hAnsiTheme="minorHAnsi"/>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CBE0F2" w:themeFill="accent2" w:themeFillTint="33"/>
      </w:tcPr>
    </w:tblStylePr>
  </w:style>
  <w:style w:type="paragraph" w:styleId="CommentSubject">
    <w:name w:val="annotation subject"/>
    <w:basedOn w:val="CommentText"/>
    <w:next w:val="CommentText"/>
    <w:link w:val="CommentSubjectChar"/>
    <w:uiPriority w:val="99"/>
    <w:semiHidden/>
    <w:rsid w:val="00964047"/>
    <w:rPr>
      <w:b/>
      <w:bCs/>
    </w:rPr>
  </w:style>
  <w:style w:type="character" w:customStyle="1" w:styleId="CommentSubjectChar">
    <w:name w:val="Comment Subject Char"/>
    <w:basedOn w:val="CommentTextChar"/>
    <w:link w:val="CommentSubject"/>
    <w:uiPriority w:val="99"/>
    <w:semiHidden/>
    <w:rsid w:val="00964047"/>
    <w:rPr>
      <w:rFonts w:ascii="Calibri" w:eastAsia="Calibri" w:hAnsi="Calibri" w:cs="Times New Roman"/>
      <w:b/>
      <w:bCs/>
      <w:sz w:val="20"/>
      <w:szCs w:val="20"/>
    </w:rPr>
  </w:style>
  <w:style w:type="paragraph" w:styleId="Revision">
    <w:name w:val="Revision"/>
    <w:hidden/>
    <w:uiPriority w:val="99"/>
    <w:semiHidden/>
    <w:rsid w:val="00C668FE"/>
    <w:pPr>
      <w:spacing w:after="0"/>
      <w:jc w:val="left"/>
    </w:pPr>
    <w:rPr>
      <w:rFonts w:ascii="Calibri" w:eastAsia="Calibri" w:hAnsi="Calibri" w:cs="Times New Roman"/>
    </w:rPr>
  </w:style>
  <w:style w:type="paragraph" w:customStyle="1" w:styleId="TableTitle0">
    <w:name w:val="Table Title"/>
    <w:basedOn w:val="Tabletitle"/>
    <w:rsid w:val="006F4CA9"/>
  </w:style>
  <w:style w:type="paragraph" w:styleId="TOCHeading">
    <w:name w:val="TOC Heading"/>
    <w:basedOn w:val="Heading1"/>
    <w:next w:val="Normal"/>
    <w:uiPriority w:val="39"/>
    <w:unhideWhenUsed/>
    <w:qFormat/>
    <w:rsid w:val="000C2433"/>
    <w:pPr>
      <w:numPr>
        <w:numId w:val="0"/>
      </w:numPr>
      <w:shd w:val="clear" w:color="auto" w:fill="auto"/>
      <w:suppressAutoHyphens w:val="0"/>
      <w:spacing w:before="240" w:after="0" w:line="280" w:lineRule="exact"/>
      <w:jc w:val="left"/>
      <w:outlineLvl w:val="9"/>
    </w:pPr>
    <w:rPr>
      <w:iCs w:val="0"/>
      <w:caps w:val="0"/>
      <w:color w:val="505052" w:themeColor="accent1" w:themeShade="BF"/>
    </w:rPr>
  </w:style>
  <w:style w:type="paragraph" w:customStyle="1" w:styleId="FauxTitle">
    <w:name w:val="Faux Title"/>
    <w:basedOn w:val="Title"/>
    <w:link w:val="FauxTitleChar"/>
    <w:qFormat/>
    <w:rsid w:val="00CB7384"/>
  </w:style>
  <w:style w:type="character" w:customStyle="1" w:styleId="FauxTitleChar">
    <w:name w:val="Faux Title Char"/>
    <w:basedOn w:val="TitleChar"/>
    <w:link w:val="FauxTitle"/>
    <w:rsid w:val="00CB7384"/>
    <w:rPr>
      <w:rFonts w:ascii="Calibri" w:eastAsiaTheme="majorEastAsia" w:hAnsi="Calibri" w:cstheme="majorBidi"/>
      <w:b/>
      <w:caps/>
      <w:color w:val="256499" w:themeColor="accent2"/>
      <w:kern w:val="28"/>
      <w:sz w:val="40"/>
      <w:szCs w:val="34"/>
    </w:rPr>
  </w:style>
  <w:style w:type="paragraph" w:styleId="BodyTextIndent">
    <w:name w:val="Body Text Indent"/>
    <w:basedOn w:val="Normal"/>
    <w:link w:val="BodyTextIndentChar"/>
    <w:uiPriority w:val="99"/>
    <w:semiHidden/>
    <w:unhideWhenUsed/>
    <w:rsid w:val="00CC119E"/>
    <w:pPr>
      <w:ind w:left="360"/>
    </w:pPr>
  </w:style>
  <w:style w:type="character" w:customStyle="1" w:styleId="BodyTextIndentChar">
    <w:name w:val="Body Text Indent Char"/>
    <w:basedOn w:val="DefaultParagraphFont"/>
    <w:link w:val="BodyTextIndent"/>
    <w:uiPriority w:val="99"/>
    <w:semiHidden/>
    <w:rsid w:val="00CC119E"/>
    <w:rPr>
      <w:rFonts w:ascii="Calibri" w:eastAsia="Calibri" w:hAnsi="Calibri" w:cs="Times New Roman"/>
    </w:rPr>
  </w:style>
  <w:style w:type="paragraph" w:customStyle="1" w:styleId="Default">
    <w:name w:val="Default"/>
    <w:rsid w:val="00E6564F"/>
    <w:pPr>
      <w:autoSpaceDE w:val="0"/>
      <w:autoSpaceDN w:val="0"/>
      <w:adjustRightInd w:val="0"/>
      <w:spacing w:after="0"/>
      <w:jc w:val="left"/>
    </w:pPr>
    <w:rPr>
      <w:rFonts w:ascii="Calibri" w:hAnsi="Calibri" w:cs="Calibri"/>
      <w:color w:val="000000"/>
      <w:sz w:val="24"/>
      <w:szCs w:val="24"/>
    </w:rPr>
  </w:style>
  <w:style w:type="paragraph" w:styleId="NormalWeb">
    <w:name w:val="Normal (Web)"/>
    <w:basedOn w:val="Normal"/>
    <w:uiPriority w:val="99"/>
    <w:unhideWhenUsed/>
    <w:rsid w:val="00A53158"/>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4054EC"/>
    <w:rPr>
      <w:rFonts w:asciiTheme="majorHAnsi" w:eastAsiaTheme="majorEastAsia" w:hAnsiTheme="majorHAnsi" w:cstheme="majorBidi"/>
      <w:color w:val="353537" w:themeColor="accent1" w:themeShade="7F"/>
    </w:rPr>
  </w:style>
  <w:style w:type="paragraph" w:customStyle="1" w:styleId="TopicExpansion">
    <w:name w:val="Topic Expansion"/>
    <w:basedOn w:val="Normal"/>
    <w:rsid w:val="00695F24"/>
    <w:pPr>
      <w:spacing w:before="0" w:after="0" w:line="240" w:lineRule="auto"/>
      <w:ind w:left="360"/>
    </w:pPr>
    <w:rPr>
      <w:rFonts w:ascii="Arial" w:eastAsia="Times New Roman" w:hAnsi="Arial" w:cs="Arial"/>
      <w:sz w:val="18"/>
      <w:szCs w:val="18"/>
    </w:rPr>
  </w:style>
  <w:style w:type="character" w:styleId="FollowedHyperlink">
    <w:name w:val="FollowedHyperlink"/>
    <w:basedOn w:val="DefaultParagraphFont"/>
    <w:uiPriority w:val="99"/>
    <w:semiHidden/>
    <w:rsid w:val="00A66A32"/>
    <w:rPr>
      <w:color w:val="4F213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75529">
      <w:bodyDiv w:val="1"/>
      <w:marLeft w:val="0"/>
      <w:marRight w:val="0"/>
      <w:marTop w:val="0"/>
      <w:marBottom w:val="0"/>
      <w:divBdr>
        <w:top w:val="none" w:sz="0" w:space="0" w:color="auto"/>
        <w:left w:val="none" w:sz="0" w:space="0" w:color="auto"/>
        <w:bottom w:val="none" w:sz="0" w:space="0" w:color="auto"/>
        <w:right w:val="none" w:sz="0" w:space="0" w:color="auto"/>
      </w:divBdr>
    </w:div>
    <w:div w:id="251663852">
      <w:bodyDiv w:val="1"/>
      <w:marLeft w:val="0"/>
      <w:marRight w:val="0"/>
      <w:marTop w:val="0"/>
      <w:marBottom w:val="0"/>
      <w:divBdr>
        <w:top w:val="none" w:sz="0" w:space="0" w:color="auto"/>
        <w:left w:val="none" w:sz="0" w:space="0" w:color="auto"/>
        <w:bottom w:val="none" w:sz="0" w:space="0" w:color="auto"/>
        <w:right w:val="none" w:sz="0" w:space="0" w:color="auto"/>
      </w:divBdr>
    </w:div>
    <w:div w:id="295263041">
      <w:bodyDiv w:val="1"/>
      <w:marLeft w:val="0"/>
      <w:marRight w:val="0"/>
      <w:marTop w:val="0"/>
      <w:marBottom w:val="0"/>
      <w:divBdr>
        <w:top w:val="none" w:sz="0" w:space="0" w:color="auto"/>
        <w:left w:val="none" w:sz="0" w:space="0" w:color="auto"/>
        <w:bottom w:val="none" w:sz="0" w:space="0" w:color="auto"/>
        <w:right w:val="none" w:sz="0" w:space="0" w:color="auto"/>
      </w:divBdr>
    </w:div>
    <w:div w:id="342363308">
      <w:bodyDiv w:val="1"/>
      <w:marLeft w:val="0"/>
      <w:marRight w:val="0"/>
      <w:marTop w:val="0"/>
      <w:marBottom w:val="0"/>
      <w:divBdr>
        <w:top w:val="none" w:sz="0" w:space="0" w:color="auto"/>
        <w:left w:val="none" w:sz="0" w:space="0" w:color="auto"/>
        <w:bottom w:val="none" w:sz="0" w:space="0" w:color="auto"/>
        <w:right w:val="none" w:sz="0" w:space="0" w:color="auto"/>
      </w:divBdr>
    </w:div>
    <w:div w:id="347870804">
      <w:bodyDiv w:val="1"/>
      <w:marLeft w:val="0"/>
      <w:marRight w:val="0"/>
      <w:marTop w:val="0"/>
      <w:marBottom w:val="0"/>
      <w:divBdr>
        <w:top w:val="none" w:sz="0" w:space="0" w:color="auto"/>
        <w:left w:val="none" w:sz="0" w:space="0" w:color="auto"/>
        <w:bottom w:val="none" w:sz="0" w:space="0" w:color="auto"/>
        <w:right w:val="none" w:sz="0" w:space="0" w:color="auto"/>
      </w:divBdr>
    </w:div>
    <w:div w:id="389813274">
      <w:bodyDiv w:val="1"/>
      <w:marLeft w:val="0"/>
      <w:marRight w:val="0"/>
      <w:marTop w:val="0"/>
      <w:marBottom w:val="0"/>
      <w:divBdr>
        <w:top w:val="none" w:sz="0" w:space="0" w:color="auto"/>
        <w:left w:val="none" w:sz="0" w:space="0" w:color="auto"/>
        <w:bottom w:val="none" w:sz="0" w:space="0" w:color="auto"/>
        <w:right w:val="none" w:sz="0" w:space="0" w:color="auto"/>
      </w:divBdr>
    </w:div>
    <w:div w:id="395393290">
      <w:bodyDiv w:val="1"/>
      <w:marLeft w:val="0"/>
      <w:marRight w:val="0"/>
      <w:marTop w:val="0"/>
      <w:marBottom w:val="0"/>
      <w:divBdr>
        <w:top w:val="none" w:sz="0" w:space="0" w:color="auto"/>
        <w:left w:val="none" w:sz="0" w:space="0" w:color="auto"/>
        <w:bottom w:val="none" w:sz="0" w:space="0" w:color="auto"/>
        <w:right w:val="none" w:sz="0" w:space="0" w:color="auto"/>
      </w:divBdr>
    </w:div>
    <w:div w:id="433210780">
      <w:bodyDiv w:val="1"/>
      <w:marLeft w:val="0"/>
      <w:marRight w:val="0"/>
      <w:marTop w:val="0"/>
      <w:marBottom w:val="0"/>
      <w:divBdr>
        <w:top w:val="none" w:sz="0" w:space="0" w:color="auto"/>
        <w:left w:val="none" w:sz="0" w:space="0" w:color="auto"/>
        <w:bottom w:val="none" w:sz="0" w:space="0" w:color="auto"/>
        <w:right w:val="none" w:sz="0" w:space="0" w:color="auto"/>
      </w:divBdr>
    </w:div>
    <w:div w:id="509954119">
      <w:bodyDiv w:val="1"/>
      <w:marLeft w:val="0"/>
      <w:marRight w:val="0"/>
      <w:marTop w:val="0"/>
      <w:marBottom w:val="0"/>
      <w:divBdr>
        <w:top w:val="none" w:sz="0" w:space="0" w:color="auto"/>
        <w:left w:val="none" w:sz="0" w:space="0" w:color="auto"/>
        <w:bottom w:val="none" w:sz="0" w:space="0" w:color="auto"/>
        <w:right w:val="none" w:sz="0" w:space="0" w:color="auto"/>
      </w:divBdr>
    </w:div>
    <w:div w:id="647906739">
      <w:bodyDiv w:val="1"/>
      <w:marLeft w:val="0"/>
      <w:marRight w:val="0"/>
      <w:marTop w:val="0"/>
      <w:marBottom w:val="0"/>
      <w:divBdr>
        <w:top w:val="none" w:sz="0" w:space="0" w:color="auto"/>
        <w:left w:val="none" w:sz="0" w:space="0" w:color="auto"/>
        <w:bottom w:val="none" w:sz="0" w:space="0" w:color="auto"/>
        <w:right w:val="none" w:sz="0" w:space="0" w:color="auto"/>
      </w:divBdr>
    </w:div>
    <w:div w:id="683557870">
      <w:bodyDiv w:val="1"/>
      <w:marLeft w:val="0"/>
      <w:marRight w:val="0"/>
      <w:marTop w:val="0"/>
      <w:marBottom w:val="0"/>
      <w:divBdr>
        <w:top w:val="none" w:sz="0" w:space="0" w:color="auto"/>
        <w:left w:val="none" w:sz="0" w:space="0" w:color="auto"/>
        <w:bottom w:val="none" w:sz="0" w:space="0" w:color="auto"/>
        <w:right w:val="none" w:sz="0" w:space="0" w:color="auto"/>
      </w:divBdr>
    </w:div>
    <w:div w:id="684020100">
      <w:bodyDiv w:val="1"/>
      <w:marLeft w:val="0"/>
      <w:marRight w:val="0"/>
      <w:marTop w:val="0"/>
      <w:marBottom w:val="0"/>
      <w:divBdr>
        <w:top w:val="none" w:sz="0" w:space="0" w:color="auto"/>
        <w:left w:val="none" w:sz="0" w:space="0" w:color="auto"/>
        <w:bottom w:val="none" w:sz="0" w:space="0" w:color="auto"/>
        <w:right w:val="none" w:sz="0" w:space="0" w:color="auto"/>
      </w:divBdr>
    </w:div>
    <w:div w:id="687023072">
      <w:bodyDiv w:val="1"/>
      <w:marLeft w:val="0"/>
      <w:marRight w:val="0"/>
      <w:marTop w:val="0"/>
      <w:marBottom w:val="0"/>
      <w:divBdr>
        <w:top w:val="none" w:sz="0" w:space="0" w:color="auto"/>
        <w:left w:val="none" w:sz="0" w:space="0" w:color="auto"/>
        <w:bottom w:val="none" w:sz="0" w:space="0" w:color="auto"/>
        <w:right w:val="none" w:sz="0" w:space="0" w:color="auto"/>
      </w:divBdr>
    </w:div>
    <w:div w:id="754087989">
      <w:bodyDiv w:val="1"/>
      <w:marLeft w:val="0"/>
      <w:marRight w:val="0"/>
      <w:marTop w:val="0"/>
      <w:marBottom w:val="0"/>
      <w:divBdr>
        <w:top w:val="none" w:sz="0" w:space="0" w:color="auto"/>
        <w:left w:val="none" w:sz="0" w:space="0" w:color="auto"/>
        <w:bottom w:val="none" w:sz="0" w:space="0" w:color="auto"/>
        <w:right w:val="none" w:sz="0" w:space="0" w:color="auto"/>
      </w:divBdr>
    </w:div>
    <w:div w:id="792559332">
      <w:bodyDiv w:val="1"/>
      <w:marLeft w:val="0"/>
      <w:marRight w:val="0"/>
      <w:marTop w:val="0"/>
      <w:marBottom w:val="0"/>
      <w:divBdr>
        <w:top w:val="none" w:sz="0" w:space="0" w:color="auto"/>
        <w:left w:val="none" w:sz="0" w:space="0" w:color="auto"/>
        <w:bottom w:val="none" w:sz="0" w:space="0" w:color="auto"/>
        <w:right w:val="none" w:sz="0" w:space="0" w:color="auto"/>
      </w:divBdr>
    </w:div>
    <w:div w:id="810707228">
      <w:bodyDiv w:val="1"/>
      <w:marLeft w:val="0"/>
      <w:marRight w:val="0"/>
      <w:marTop w:val="0"/>
      <w:marBottom w:val="0"/>
      <w:divBdr>
        <w:top w:val="none" w:sz="0" w:space="0" w:color="auto"/>
        <w:left w:val="none" w:sz="0" w:space="0" w:color="auto"/>
        <w:bottom w:val="none" w:sz="0" w:space="0" w:color="auto"/>
        <w:right w:val="none" w:sz="0" w:space="0" w:color="auto"/>
      </w:divBdr>
    </w:div>
    <w:div w:id="854685585">
      <w:bodyDiv w:val="1"/>
      <w:marLeft w:val="0"/>
      <w:marRight w:val="0"/>
      <w:marTop w:val="0"/>
      <w:marBottom w:val="0"/>
      <w:divBdr>
        <w:top w:val="none" w:sz="0" w:space="0" w:color="auto"/>
        <w:left w:val="none" w:sz="0" w:space="0" w:color="auto"/>
        <w:bottom w:val="none" w:sz="0" w:space="0" w:color="auto"/>
        <w:right w:val="none" w:sz="0" w:space="0" w:color="auto"/>
      </w:divBdr>
    </w:div>
    <w:div w:id="877860552">
      <w:bodyDiv w:val="1"/>
      <w:marLeft w:val="0"/>
      <w:marRight w:val="0"/>
      <w:marTop w:val="0"/>
      <w:marBottom w:val="0"/>
      <w:divBdr>
        <w:top w:val="none" w:sz="0" w:space="0" w:color="auto"/>
        <w:left w:val="none" w:sz="0" w:space="0" w:color="auto"/>
        <w:bottom w:val="none" w:sz="0" w:space="0" w:color="auto"/>
        <w:right w:val="none" w:sz="0" w:space="0" w:color="auto"/>
      </w:divBdr>
    </w:div>
    <w:div w:id="895429046">
      <w:bodyDiv w:val="1"/>
      <w:marLeft w:val="0"/>
      <w:marRight w:val="0"/>
      <w:marTop w:val="0"/>
      <w:marBottom w:val="0"/>
      <w:divBdr>
        <w:top w:val="none" w:sz="0" w:space="0" w:color="auto"/>
        <w:left w:val="none" w:sz="0" w:space="0" w:color="auto"/>
        <w:bottom w:val="none" w:sz="0" w:space="0" w:color="auto"/>
        <w:right w:val="none" w:sz="0" w:space="0" w:color="auto"/>
      </w:divBdr>
    </w:div>
    <w:div w:id="1002781621">
      <w:bodyDiv w:val="1"/>
      <w:marLeft w:val="0"/>
      <w:marRight w:val="0"/>
      <w:marTop w:val="0"/>
      <w:marBottom w:val="0"/>
      <w:divBdr>
        <w:top w:val="none" w:sz="0" w:space="0" w:color="auto"/>
        <w:left w:val="none" w:sz="0" w:space="0" w:color="auto"/>
        <w:bottom w:val="none" w:sz="0" w:space="0" w:color="auto"/>
        <w:right w:val="none" w:sz="0" w:space="0" w:color="auto"/>
      </w:divBdr>
    </w:div>
    <w:div w:id="1004436923">
      <w:bodyDiv w:val="1"/>
      <w:marLeft w:val="0"/>
      <w:marRight w:val="0"/>
      <w:marTop w:val="0"/>
      <w:marBottom w:val="0"/>
      <w:divBdr>
        <w:top w:val="none" w:sz="0" w:space="0" w:color="auto"/>
        <w:left w:val="none" w:sz="0" w:space="0" w:color="auto"/>
        <w:bottom w:val="none" w:sz="0" w:space="0" w:color="auto"/>
        <w:right w:val="none" w:sz="0" w:space="0" w:color="auto"/>
      </w:divBdr>
    </w:div>
    <w:div w:id="1097409895">
      <w:bodyDiv w:val="1"/>
      <w:marLeft w:val="0"/>
      <w:marRight w:val="0"/>
      <w:marTop w:val="0"/>
      <w:marBottom w:val="0"/>
      <w:divBdr>
        <w:top w:val="none" w:sz="0" w:space="0" w:color="auto"/>
        <w:left w:val="none" w:sz="0" w:space="0" w:color="auto"/>
        <w:bottom w:val="none" w:sz="0" w:space="0" w:color="auto"/>
        <w:right w:val="none" w:sz="0" w:space="0" w:color="auto"/>
      </w:divBdr>
    </w:div>
    <w:div w:id="1177886171">
      <w:bodyDiv w:val="1"/>
      <w:marLeft w:val="0"/>
      <w:marRight w:val="0"/>
      <w:marTop w:val="0"/>
      <w:marBottom w:val="0"/>
      <w:divBdr>
        <w:top w:val="none" w:sz="0" w:space="0" w:color="auto"/>
        <w:left w:val="none" w:sz="0" w:space="0" w:color="auto"/>
        <w:bottom w:val="none" w:sz="0" w:space="0" w:color="auto"/>
        <w:right w:val="none" w:sz="0" w:space="0" w:color="auto"/>
      </w:divBdr>
    </w:div>
    <w:div w:id="1203438492">
      <w:bodyDiv w:val="1"/>
      <w:marLeft w:val="0"/>
      <w:marRight w:val="0"/>
      <w:marTop w:val="0"/>
      <w:marBottom w:val="0"/>
      <w:divBdr>
        <w:top w:val="none" w:sz="0" w:space="0" w:color="auto"/>
        <w:left w:val="none" w:sz="0" w:space="0" w:color="auto"/>
        <w:bottom w:val="none" w:sz="0" w:space="0" w:color="auto"/>
        <w:right w:val="none" w:sz="0" w:space="0" w:color="auto"/>
      </w:divBdr>
    </w:div>
    <w:div w:id="1203595584">
      <w:bodyDiv w:val="1"/>
      <w:marLeft w:val="0"/>
      <w:marRight w:val="0"/>
      <w:marTop w:val="0"/>
      <w:marBottom w:val="0"/>
      <w:divBdr>
        <w:top w:val="none" w:sz="0" w:space="0" w:color="auto"/>
        <w:left w:val="none" w:sz="0" w:space="0" w:color="auto"/>
        <w:bottom w:val="none" w:sz="0" w:space="0" w:color="auto"/>
        <w:right w:val="none" w:sz="0" w:space="0" w:color="auto"/>
      </w:divBdr>
    </w:div>
    <w:div w:id="1266885959">
      <w:bodyDiv w:val="1"/>
      <w:marLeft w:val="0"/>
      <w:marRight w:val="0"/>
      <w:marTop w:val="0"/>
      <w:marBottom w:val="0"/>
      <w:divBdr>
        <w:top w:val="none" w:sz="0" w:space="0" w:color="auto"/>
        <w:left w:val="none" w:sz="0" w:space="0" w:color="auto"/>
        <w:bottom w:val="none" w:sz="0" w:space="0" w:color="auto"/>
        <w:right w:val="none" w:sz="0" w:space="0" w:color="auto"/>
      </w:divBdr>
    </w:div>
    <w:div w:id="1360861200">
      <w:bodyDiv w:val="1"/>
      <w:marLeft w:val="0"/>
      <w:marRight w:val="0"/>
      <w:marTop w:val="0"/>
      <w:marBottom w:val="0"/>
      <w:divBdr>
        <w:top w:val="none" w:sz="0" w:space="0" w:color="auto"/>
        <w:left w:val="none" w:sz="0" w:space="0" w:color="auto"/>
        <w:bottom w:val="none" w:sz="0" w:space="0" w:color="auto"/>
        <w:right w:val="none" w:sz="0" w:space="0" w:color="auto"/>
      </w:divBdr>
    </w:div>
    <w:div w:id="1364668907">
      <w:bodyDiv w:val="1"/>
      <w:marLeft w:val="0"/>
      <w:marRight w:val="0"/>
      <w:marTop w:val="0"/>
      <w:marBottom w:val="0"/>
      <w:divBdr>
        <w:top w:val="none" w:sz="0" w:space="0" w:color="auto"/>
        <w:left w:val="none" w:sz="0" w:space="0" w:color="auto"/>
        <w:bottom w:val="none" w:sz="0" w:space="0" w:color="auto"/>
        <w:right w:val="none" w:sz="0" w:space="0" w:color="auto"/>
      </w:divBdr>
    </w:div>
    <w:div w:id="1588491478">
      <w:bodyDiv w:val="1"/>
      <w:marLeft w:val="0"/>
      <w:marRight w:val="0"/>
      <w:marTop w:val="0"/>
      <w:marBottom w:val="0"/>
      <w:divBdr>
        <w:top w:val="none" w:sz="0" w:space="0" w:color="auto"/>
        <w:left w:val="none" w:sz="0" w:space="0" w:color="auto"/>
        <w:bottom w:val="none" w:sz="0" w:space="0" w:color="auto"/>
        <w:right w:val="none" w:sz="0" w:space="0" w:color="auto"/>
      </w:divBdr>
    </w:div>
    <w:div w:id="1622422843">
      <w:bodyDiv w:val="1"/>
      <w:marLeft w:val="0"/>
      <w:marRight w:val="0"/>
      <w:marTop w:val="0"/>
      <w:marBottom w:val="0"/>
      <w:divBdr>
        <w:top w:val="none" w:sz="0" w:space="0" w:color="auto"/>
        <w:left w:val="none" w:sz="0" w:space="0" w:color="auto"/>
        <w:bottom w:val="none" w:sz="0" w:space="0" w:color="auto"/>
        <w:right w:val="none" w:sz="0" w:space="0" w:color="auto"/>
      </w:divBdr>
    </w:div>
    <w:div w:id="1624649845">
      <w:bodyDiv w:val="1"/>
      <w:marLeft w:val="0"/>
      <w:marRight w:val="0"/>
      <w:marTop w:val="0"/>
      <w:marBottom w:val="0"/>
      <w:divBdr>
        <w:top w:val="none" w:sz="0" w:space="0" w:color="auto"/>
        <w:left w:val="none" w:sz="0" w:space="0" w:color="auto"/>
        <w:bottom w:val="none" w:sz="0" w:space="0" w:color="auto"/>
        <w:right w:val="none" w:sz="0" w:space="0" w:color="auto"/>
      </w:divBdr>
    </w:div>
    <w:div w:id="1671786805">
      <w:bodyDiv w:val="1"/>
      <w:marLeft w:val="0"/>
      <w:marRight w:val="0"/>
      <w:marTop w:val="0"/>
      <w:marBottom w:val="0"/>
      <w:divBdr>
        <w:top w:val="none" w:sz="0" w:space="0" w:color="auto"/>
        <w:left w:val="none" w:sz="0" w:space="0" w:color="auto"/>
        <w:bottom w:val="none" w:sz="0" w:space="0" w:color="auto"/>
        <w:right w:val="none" w:sz="0" w:space="0" w:color="auto"/>
      </w:divBdr>
    </w:div>
    <w:div w:id="1695303797">
      <w:bodyDiv w:val="1"/>
      <w:marLeft w:val="0"/>
      <w:marRight w:val="0"/>
      <w:marTop w:val="0"/>
      <w:marBottom w:val="0"/>
      <w:divBdr>
        <w:top w:val="none" w:sz="0" w:space="0" w:color="auto"/>
        <w:left w:val="none" w:sz="0" w:space="0" w:color="auto"/>
        <w:bottom w:val="none" w:sz="0" w:space="0" w:color="auto"/>
        <w:right w:val="none" w:sz="0" w:space="0" w:color="auto"/>
      </w:divBdr>
    </w:div>
    <w:div w:id="1701472009">
      <w:bodyDiv w:val="1"/>
      <w:marLeft w:val="0"/>
      <w:marRight w:val="0"/>
      <w:marTop w:val="0"/>
      <w:marBottom w:val="0"/>
      <w:divBdr>
        <w:top w:val="none" w:sz="0" w:space="0" w:color="auto"/>
        <w:left w:val="none" w:sz="0" w:space="0" w:color="auto"/>
        <w:bottom w:val="none" w:sz="0" w:space="0" w:color="auto"/>
        <w:right w:val="none" w:sz="0" w:space="0" w:color="auto"/>
      </w:divBdr>
    </w:div>
    <w:div w:id="1739210038">
      <w:bodyDiv w:val="1"/>
      <w:marLeft w:val="0"/>
      <w:marRight w:val="0"/>
      <w:marTop w:val="0"/>
      <w:marBottom w:val="0"/>
      <w:divBdr>
        <w:top w:val="none" w:sz="0" w:space="0" w:color="auto"/>
        <w:left w:val="none" w:sz="0" w:space="0" w:color="auto"/>
        <w:bottom w:val="none" w:sz="0" w:space="0" w:color="auto"/>
        <w:right w:val="none" w:sz="0" w:space="0" w:color="auto"/>
      </w:divBdr>
    </w:div>
    <w:div w:id="1745911607">
      <w:bodyDiv w:val="1"/>
      <w:marLeft w:val="0"/>
      <w:marRight w:val="0"/>
      <w:marTop w:val="0"/>
      <w:marBottom w:val="0"/>
      <w:divBdr>
        <w:top w:val="none" w:sz="0" w:space="0" w:color="auto"/>
        <w:left w:val="none" w:sz="0" w:space="0" w:color="auto"/>
        <w:bottom w:val="none" w:sz="0" w:space="0" w:color="auto"/>
        <w:right w:val="none" w:sz="0" w:space="0" w:color="auto"/>
      </w:divBdr>
    </w:div>
    <w:div w:id="1795515280">
      <w:bodyDiv w:val="1"/>
      <w:marLeft w:val="0"/>
      <w:marRight w:val="0"/>
      <w:marTop w:val="0"/>
      <w:marBottom w:val="0"/>
      <w:divBdr>
        <w:top w:val="none" w:sz="0" w:space="0" w:color="auto"/>
        <w:left w:val="none" w:sz="0" w:space="0" w:color="auto"/>
        <w:bottom w:val="none" w:sz="0" w:space="0" w:color="auto"/>
        <w:right w:val="none" w:sz="0" w:space="0" w:color="auto"/>
      </w:divBdr>
    </w:div>
    <w:div w:id="1807696541">
      <w:bodyDiv w:val="1"/>
      <w:marLeft w:val="0"/>
      <w:marRight w:val="0"/>
      <w:marTop w:val="0"/>
      <w:marBottom w:val="0"/>
      <w:divBdr>
        <w:top w:val="none" w:sz="0" w:space="0" w:color="auto"/>
        <w:left w:val="none" w:sz="0" w:space="0" w:color="auto"/>
        <w:bottom w:val="none" w:sz="0" w:space="0" w:color="auto"/>
        <w:right w:val="none" w:sz="0" w:space="0" w:color="auto"/>
      </w:divBdr>
    </w:div>
    <w:div w:id="1817453223">
      <w:bodyDiv w:val="1"/>
      <w:marLeft w:val="0"/>
      <w:marRight w:val="0"/>
      <w:marTop w:val="0"/>
      <w:marBottom w:val="0"/>
      <w:divBdr>
        <w:top w:val="none" w:sz="0" w:space="0" w:color="auto"/>
        <w:left w:val="none" w:sz="0" w:space="0" w:color="auto"/>
        <w:bottom w:val="none" w:sz="0" w:space="0" w:color="auto"/>
        <w:right w:val="none" w:sz="0" w:space="0" w:color="auto"/>
      </w:divBdr>
    </w:div>
    <w:div w:id="1855219613">
      <w:bodyDiv w:val="1"/>
      <w:marLeft w:val="0"/>
      <w:marRight w:val="0"/>
      <w:marTop w:val="0"/>
      <w:marBottom w:val="0"/>
      <w:divBdr>
        <w:top w:val="none" w:sz="0" w:space="0" w:color="auto"/>
        <w:left w:val="none" w:sz="0" w:space="0" w:color="auto"/>
        <w:bottom w:val="none" w:sz="0" w:space="0" w:color="auto"/>
        <w:right w:val="none" w:sz="0" w:space="0" w:color="auto"/>
      </w:divBdr>
    </w:div>
    <w:div w:id="2031951100">
      <w:bodyDiv w:val="1"/>
      <w:marLeft w:val="0"/>
      <w:marRight w:val="0"/>
      <w:marTop w:val="0"/>
      <w:marBottom w:val="0"/>
      <w:divBdr>
        <w:top w:val="none" w:sz="0" w:space="0" w:color="auto"/>
        <w:left w:val="none" w:sz="0" w:space="0" w:color="auto"/>
        <w:bottom w:val="none" w:sz="0" w:space="0" w:color="auto"/>
        <w:right w:val="none" w:sz="0" w:space="0" w:color="auto"/>
      </w:divBdr>
    </w:div>
    <w:div w:id="2082016541">
      <w:bodyDiv w:val="1"/>
      <w:marLeft w:val="0"/>
      <w:marRight w:val="0"/>
      <w:marTop w:val="0"/>
      <w:marBottom w:val="0"/>
      <w:divBdr>
        <w:top w:val="none" w:sz="0" w:space="0" w:color="auto"/>
        <w:left w:val="none" w:sz="0" w:space="0" w:color="auto"/>
        <w:bottom w:val="none" w:sz="0" w:space="0" w:color="auto"/>
        <w:right w:val="none" w:sz="0" w:space="0" w:color="auto"/>
      </w:divBdr>
    </w:div>
    <w:div w:id="209986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seattle.gov/emergency-management/prepar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ttelc1\AppData\Local\Microsoft\Windows\Temporary%20Internet%20Files\Content.Outlook\O9TOHAML\OEM%20Complex%20Template_updated%202016.dotm" TargetMode="External"/></Relationships>
</file>

<file path=word/theme/theme1.xml><?xml version="1.0" encoding="utf-8"?>
<a:theme xmlns:a="http://schemas.openxmlformats.org/drawingml/2006/main" name="BERK_Colors_Excel">
  <a:themeElements>
    <a:clrScheme name="Custom 1">
      <a:dk1>
        <a:srgbClr val="2F2B20"/>
      </a:dk1>
      <a:lt1>
        <a:srgbClr val="FFFFFF"/>
      </a:lt1>
      <a:dk2>
        <a:srgbClr val="3F6075"/>
      </a:dk2>
      <a:lt2>
        <a:srgbClr val="FFFFFF"/>
      </a:lt2>
      <a:accent1>
        <a:srgbClr val="6C6B6F"/>
      </a:accent1>
      <a:accent2>
        <a:srgbClr val="256499"/>
      </a:accent2>
      <a:accent3>
        <a:srgbClr val="2F2B20"/>
      </a:accent3>
      <a:accent4>
        <a:srgbClr val="2D95D2"/>
      </a:accent4>
      <a:accent5>
        <a:srgbClr val="E76B2B"/>
      </a:accent5>
      <a:accent6>
        <a:srgbClr val="BDD131"/>
      </a:accent6>
      <a:hlink>
        <a:srgbClr val="0070C0"/>
      </a:hlink>
      <a:folHlink>
        <a:srgbClr val="4F213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38100">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9" ma:contentTypeDescription="Create a new document." ma:contentTypeScope="" ma:versionID="a72d29e4b99e969502270006af16c9b3">
  <xsd:schema xmlns:xsd="http://www.w3.org/2001/XMLSchema" xmlns:xs="http://www.w3.org/2001/XMLSchema" xmlns:p="http://schemas.microsoft.com/office/2006/metadata/properties" xmlns:ns3="7fa95baf-5d87-49cb-b5d1-aed5df063e72" xmlns:ns4="98a34002-2b35-4ac0-92b8-4c3f387c3374" targetNamespace="http://schemas.microsoft.com/office/2006/metadata/properties" ma:root="true" ma:fieldsID="cfc187d8adfca892186565beead89bda" ns3:_="" ns4:_="">
    <xsd:import namespace="7fa95baf-5d87-49cb-b5d1-aed5df063e72"/>
    <xsd:import namespace="98a34002-2b35-4ac0-92b8-4c3f387c3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7A53-8874-4C2C-9C73-45228B02F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95baf-5d87-49cb-b5d1-aed5df063e72"/>
    <ds:schemaRef ds:uri="98a34002-2b35-4ac0-92b8-4c3f387c3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6E48A-89C7-442B-89D7-79E8B317E5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133BBD-4918-4227-8961-CADDDC2D6901}">
  <ds:schemaRefs>
    <ds:schemaRef ds:uri="http://schemas.microsoft.com/sharepoint/v3/contenttype/forms"/>
  </ds:schemaRefs>
</ds:datastoreItem>
</file>

<file path=customXml/itemProps4.xml><?xml version="1.0" encoding="utf-8"?>
<ds:datastoreItem xmlns:ds="http://schemas.openxmlformats.org/officeDocument/2006/customXml" ds:itemID="{641AA21E-660D-4D5D-B722-D9F0B966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OEM Complex Template_updated 2016</Template>
  <TotalTime>24</TotalTime>
  <Pages>35</Pages>
  <Words>12415</Words>
  <Characters>70768</Characters>
  <Application>Microsoft Office Word</Application>
  <DocSecurity>8</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Berk &amp; Associates</Company>
  <LinksUpToDate>false</LinksUpToDate>
  <CharactersWithSpaces>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Pennington, Cynthia</dc:creator>
  <cp:lastModifiedBy>Schmit, Lucia</cp:lastModifiedBy>
  <cp:revision>6</cp:revision>
  <cp:lastPrinted>2019-11-14T01:24:00Z</cp:lastPrinted>
  <dcterms:created xsi:type="dcterms:W3CDTF">2020-01-21T23:15:00Z</dcterms:created>
  <dcterms:modified xsi:type="dcterms:W3CDTF">2020-01-21T23:38:00Z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